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ajorHAnsi" w:eastAsia="Calibri" w:hAnsiTheme="majorHAnsi"/>
          <w:b/>
          <w:color w:val="FFFFFF" w:themeColor="background1"/>
        </w:rPr>
        <w:id w:val="456458729"/>
        <w:docPartObj>
          <w:docPartGallery w:val="Cover Pages"/>
          <w:docPartUnique/>
        </w:docPartObj>
      </w:sdtPr>
      <w:sdtEndPr/>
      <w:sdtContent>
        <w:p w14:paraId="26F6522D" w14:textId="77777777" w:rsidR="008D6A95" w:rsidRPr="008D6A95" w:rsidRDefault="008D6A95">
          <w:pPr>
            <w:rPr>
              <w:color w:val="FFFFFF" w:themeColor="background1"/>
            </w:rPr>
          </w:pPr>
        </w:p>
        <w:p w14:paraId="26F6522E" w14:textId="77777777" w:rsidR="008D6A95" w:rsidRPr="008D6A95" w:rsidRDefault="008D6A95">
          <w:pPr>
            <w:rPr>
              <w:color w:val="FFFFFF" w:themeColor="background1"/>
            </w:rPr>
          </w:pPr>
        </w:p>
        <w:p w14:paraId="26F6522F" w14:textId="77777777" w:rsidR="008D6A95" w:rsidRDefault="008D6A95">
          <w:pPr>
            <w:rPr>
              <w:color w:val="FFFFFF" w:themeColor="background1"/>
            </w:rPr>
          </w:pPr>
        </w:p>
        <w:p w14:paraId="4D5E83F8" w14:textId="77777777" w:rsidR="00E73940" w:rsidRDefault="00E73940" w:rsidP="00D55424">
          <w:pPr>
            <w:pStyle w:val="Kansilehdenotsikko"/>
            <w:rPr>
              <w:color w:val="000000" w:themeColor="text1"/>
              <w:sz w:val="80"/>
              <w:szCs w:val="80"/>
            </w:rPr>
          </w:pPr>
        </w:p>
        <w:p w14:paraId="2C718C39" w14:textId="77777777" w:rsidR="00E73940" w:rsidRDefault="00E73940" w:rsidP="00D55424">
          <w:pPr>
            <w:pStyle w:val="Kansilehdenotsikko"/>
            <w:rPr>
              <w:color w:val="000000" w:themeColor="text1"/>
              <w:sz w:val="80"/>
              <w:szCs w:val="80"/>
            </w:rPr>
          </w:pPr>
        </w:p>
        <w:p w14:paraId="4729073F" w14:textId="77777777" w:rsidR="00E73940" w:rsidRDefault="00E73940" w:rsidP="00D55424">
          <w:pPr>
            <w:pStyle w:val="Kansilehdenotsikko"/>
            <w:rPr>
              <w:color w:val="000000" w:themeColor="text1"/>
              <w:sz w:val="80"/>
              <w:szCs w:val="80"/>
            </w:rPr>
          </w:pPr>
        </w:p>
        <w:p w14:paraId="223AA248" w14:textId="77777777" w:rsidR="00E73940" w:rsidRDefault="00E73940" w:rsidP="00D55424">
          <w:pPr>
            <w:pStyle w:val="Kansilehdenotsikko"/>
            <w:rPr>
              <w:color w:val="000000" w:themeColor="text1"/>
              <w:sz w:val="80"/>
              <w:szCs w:val="80"/>
            </w:rPr>
          </w:pPr>
        </w:p>
        <w:p w14:paraId="78A4DF16" w14:textId="77777777" w:rsidR="00E73940" w:rsidRDefault="00E73940" w:rsidP="00D55424">
          <w:pPr>
            <w:pStyle w:val="Kansilehdenotsikko"/>
            <w:rPr>
              <w:color w:val="000000" w:themeColor="text1"/>
              <w:sz w:val="80"/>
              <w:szCs w:val="80"/>
            </w:rPr>
          </w:pPr>
        </w:p>
        <w:p w14:paraId="26F65231" w14:textId="2F269F19" w:rsidR="00D55424" w:rsidRPr="00E67E88" w:rsidRDefault="00D55424" w:rsidP="00E67E88">
          <w:pPr>
            <w:pStyle w:val="Kansilehdenotsikko"/>
            <w:rPr>
              <w:color w:val="000000" w:themeColor="text1"/>
            </w:rPr>
          </w:pPr>
          <w:r w:rsidRPr="00E73940">
            <w:rPr>
              <w:color w:val="000000" w:themeColor="text1"/>
              <w:sz w:val="80"/>
              <w:szCs w:val="80"/>
            </w:rPr>
            <w:t>Opetussuunnitelman</w:t>
          </w:r>
          <w:r w:rsidRPr="00E73940">
            <w:rPr>
              <w:color w:val="000000" w:themeColor="text1"/>
              <w:sz w:val="72"/>
              <w:szCs w:val="52"/>
            </w:rPr>
            <w:t xml:space="preserve"> </w:t>
          </w:r>
          <w:r w:rsidRPr="00E73940">
            <w:rPr>
              <w:color w:val="000000" w:themeColor="text1"/>
            </w:rPr>
            <w:br/>
          </w:r>
          <w:r w:rsidR="008F661C" w:rsidRPr="00E73940">
            <w:rPr>
              <w:color w:val="000000" w:themeColor="text1"/>
              <w:sz w:val="76"/>
              <w:szCs w:val="76"/>
            </w:rPr>
            <w:t>rakenne ja sisältö</w:t>
          </w:r>
          <w:r w:rsidR="008F661C" w:rsidRPr="00E73940">
            <w:rPr>
              <w:color w:val="000000" w:themeColor="text1"/>
              <w:sz w:val="76"/>
              <w:szCs w:val="76"/>
            </w:rPr>
            <w:br/>
          </w:r>
          <w:r w:rsidR="008F661C" w:rsidRPr="00E73940">
            <w:rPr>
              <w:color w:val="000000" w:themeColor="text1"/>
              <w:sz w:val="36"/>
              <w:szCs w:val="36"/>
            </w:rPr>
            <w:t>- ohjeistus opetussuunnitelmien laatijoille</w:t>
          </w:r>
          <w:r w:rsidR="00C030A1" w:rsidRPr="00E73940">
            <w:rPr>
              <w:color w:val="000000" w:themeColor="text1"/>
              <w:sz w:val="36"/>
              <w:szCs w:val="36"/>
            </w:rPr>
            <w:t xml:space="preserve"> (amk-tutkinnot)</w:t>
          </w:r>
        </w:p>
        <w:p w14:paraId="26F65232" w14:textId="77777777" w:rsidR="00306DCD" w:rsidRPr="00E73940" w:rsidRDefault="00306DCD" w:rsidP="00D55424">
          <w:pPr>
            <w:pStyle w:val="Kansilehdenotsikontarkenne"/>
            <w:rPr>
              <w:color w:val="000000" w:themeColor="text1"/>
            </w:rPr>
          </w:pPr>
        </w:p>
        <w:p w14:paraId="693F3FC8" w14:textId="77777777" w:rsidR="00AF25CC" w:rsidRPr="00E73940" w:rsidRDefault="00AF25CC" w:rsidP="00D55424">
          <w:pPr>
            <w:pStyle w:val="Kansilehdenotsikontarkenne"/>
            <w:rPr>
              <w:color w:val="000000" w:themeColor="text1"/>
            </w:rPr>
          </w:pPr>
        </w:p>
        <w:p w14:paraId="3A7EC41B" w14:textId="77777777" w:rsidR="00AF25CC" w:rsidRPr="00E73940" w:rsidRDefault="00AF25CC" w:rsidP="00D55424">
          <w:pPr>
            <w:pStyle w:val="Kansilehdenotsikontarkenne"/>
            <w:rPr>
              <w:color w:val="000000" w:themeColor="text1"/>
            </w:rPr>
          </w:pPr>
        </w:p>
        <w:p w14:paraId="548DA99B" w14:textId="77777777" w:rsidR="00AF25CC" w:rsidRPr="00E73940" w:rsidRDefault="00AF25CC" w:rsidP="00D55424">
          <w:pPr>
            <w:pStyle w:val="Kansilehdenotsikontarkenne"/>
            <w:rPr>
              <w:color w:val="000000" w:themeColor="text1"/>
            </w:rPr>
          </w:pPr>
        </w:p>
        <w:p w14:paraId="26F65233" w14:textId="1EAA62F3" w:rsidR="00D55424" w:rsidRDefault="00E67E88" w:rsidP="00D55424">
          <w:pPr>
            <w:pStyle w:val="Kansilehdenotsikontarkenne"/>
            <w:rPr>
              <w:color w:val="000000" w:themeColor="text1"/>
            </w:rPr>
          </w:pPr>
          <w:r>
            <w:rPr>
              <w:color w:val="000000" w:themeColor="text1"/>
            </w:rPr>
            <w:t>H</w:t>
          </w:r>
          <w:r w:rsidR="00483C49" w:rsidRPr="00E73940">
            <w:rPr>
              <w:color w:val="000000" w:themeColor="text1"/>
            </w:rPr>
            <w:t>yväksytty</w:t>
          </w:r>
          <w:r>
            <w:rPr>
              <w:color w:val="000000" w:themeColor="text1"/>
            </w:rPr>
            <w:t xml:space="preserve"> 4.10</w:t>
          </w:r>
          <w:r w:rsidR="00D0391A" w:rsidRPr="00E73940">
            <w:rPr>
              <w:color w:val="000000" w:themeColor="text1"/>
            </w:rPr>
            <w:t>.2022</w:t>
          </w:r>
          <w:r w:rsidR="00AF25CC" w:rsidRPr="00E73940">
            <w:rPr>
              <w:color w:val="000000" w:themeColor="text1"/>
            </w:rPr>
            <w:t xml:space="preserve">, </w:t>
          </w:r>
          <w:r w:rsidR="00F869A7" w:rsidRPr="00E73940">
            <w:rPr>
              <w:color w:val="000000" w:themeColor="text1"/>
            </w:rPr>
            <w:t>pedagoginen johtoryhmä</w:t>
          </w:r>
        </w:p>
        <w:p w14:paraId="1508B916" w14:textId="77777777" w:rsidR="00E67E88" w:rsidRPr="00E73940" w:rsidRDefault="00E67E88" w:rsidP="00D55424">
          <w:pPr>
            <w:pStyle w:val="Kansilehdenotsikontarkenne"/>
            <w:rPr>
              <w:color w:val="000000" w:themeColor="text1"/>
            </w:rPr>
          </w:pPr>
        </w:p>
        <w:p w14:paraId="26F65234" w14:textId="77777777" w:rsidR="000A1ABA" w:rsidRPr="00E73940" w:rsidRDefault="000A1ABA" w:rsidP="00D55424">
          <w:pPr>
            <w:pStyle w:val="Kansilehdenotsikontarkenne"/>
            <w:rPr>
              <w:color w:val="000000" w:themeColor="text1"/>
            </w:rPr>
          </w:pPr>
        </w:p>
        <w:p w14:paraId="26F65242" w14:textId="77777777" w:rsidR="008D6A95" w:rsidRPr="00B22E97" w:rsidRDefault="00810DA4" w:rsidP="00B22E97">
          <w:pPr>
            <w:pStyle w:val="Kansilehdenotsikontarkenne"/>
          </w:pPr>
        </w:p>
      </w:sdtContent>
    </w:sdt>
    <w:sdt>
      <w:sdtPr>
        <w:rPr>
          <w:rFonts w:ascii="Georgia" w:eastAsia="Times New Roman" w:hAnsi="Georgia" w:cs="Times New Roman"/>
          <w:b w:val="0"/>
          <w:bCs w:val="0"/>
          <w:sz w:val="20"/>
          <w:szCs w:val="24"/>
          <w:lang w:val="fi-FI"/>
        </w:rPr>
        <w:id w:val="561369998"/>
        <w:docPartObj>
          <w:docPartGallery w:val="Table of Contents"/>
          <w:docPartUnique/>
        </w:docPartObj>
      </w:sdtPr>
      <w:sdtEndPr/>
      <w:sdtContent>
        <w:p w14:paraId="26F65243" w14:textId="0B03DACC" w:rsidR="00267FF7" w:rsidRDefault="00267FF7" w:rsidP="00C55B87">
          <w:pPr>
            <w:pStyle w:val="Sisllysluettelonotsikko"/>
            <w:tabs>
              <w:tab w:val="left" w:pos="2260"/>
            </w:tabs>
            <w:rPr>
              <w:lang w:val="fi-FI"/>
            </w:rPr>
          </w:pPr>
          <w:r>
            <w:rPr>
              <w:lang w:val="fi-FI"/>
            </w:rPr>
            <w:t>Sisällys</w:t>
          </w:r>
          <w:r w:rsidR="00C55B87">
            <w:rPr>
              <w:lang w:val="fi-FI"/>
            </w:rPr>
            <w:tab/>
          </w:r>
        </w:p>
        <w:p w14:paraId="26F65244" w14:textId="77777777" w:rsidR="00ED0953" w:rsidRPr="00ED0953" w:rsidRDefault="00ED0953" w:rsidP="00ED0953">
          <w:pPr>
            <w:pStyle w:val="Sisluet1"/>
            <w:rPr>
              <w:lang w:val="fi-FI"/>
            </w:rPr>
          </w:pPr>
        </w:p>
        <w:p w14:paraId="33B09FEF" w14:textId="2677A2F0" w:rsidR="00AA64FE" w:rsidRDefault="0003351A">
          <w:pPr>
            <w:pStyle w:val="Sisluet1"/>
            <w:rPr>
              <w:rFonts w:asciiTheme="minorHAnsi" w:hAnsiTheme="minorHAnsi"/>
              <w:sz w:val="22"/>
            </w:rPr>
          </w:pPr>
          <w:r>
            <w:fldChar w:fldCharType="begin"/>
          </w:r>
          <w:r w:rsidR="00267FF7" w:rsidRPr="00072E02">
            <w:rPr>
              <w:lang w:val="fi-FI"/>
            </w:rPr>
            <w:instrText xml:space="preserve"> TOC \o "1-3" \h \z \u </w:instrText>
          </w:r>
          <w:r>
            <w:fldChar w:fldCharType="separate"/>
          </w:r>
          <w:hyperlink w:anchor="_Toc114057828" w:history="1">
            <w:r w:rsidR="00AA64FE" w:rsidRPr="00221023">
              <w:rPr>
                <w:rStyle w:val="Hyperlinkki"/>
              </w:rPr>
              <w:t>1. Opetussuunnitelman kirjoitusohje</w:t>
            </w:r>
            <w:r w:rsidR="00AA64FE">
              <w:rPr>
                <w:webHidden/>
              </w:rPr>
              <w:tab/>
            </w:r>
            <w:r w:rsidR="00AA64FE">
              <w:rPr>
                <w:webHidden/>
              </w:rPr>
              <w:fldChar w:fldCharType="begin"/>
            </w:r>
            <w:r w:rsidR="00AA64FE">
              <w:rPr>
                <w:webHidden/>
              </w:rPr>
              <w:instrText xml:space="preserve"> PAGEREF _Toc114057828 \h </w:instrText>
            </w:r>
            <w:r w:rsidR="00AA64FE">
              <w:rPr>
                <w:webHidden/>
              </w:rPr>
            </w:r>
            <w:r w:rsidR="00AA64FE">
              <w:rPr>
                <w:webHidden/>
              </w:rPr>
              <w:fldChar w:fldCharType="separate"/>
            </w:r>
            <w:r w:rsidR="00AA64FE">
              <w:rPr>
                <w:webHidden/>
              </w:rPr>
              <w:t>2</w:t>
            </w:r>
            <w:r w:rsidR="00AA64FE">
              <w:rPr>
                <w:webHidden/>
              </w:rPr>
              <w:fldChar w:fldCharType="end"/>
            </w:r>
          </w:hyperlink>
        </w:p>
        <w:p w14:paraId="19F47010" w14:textId="19CEDCFA" w:rsidR="00AA64FE" w:rsidRDefault="00810DA4">
          <w:pPr>
            <w:pStyle w:val="Sisluet1"/>
            <w:rPr>
              <w:rFonts w:asciiTheme="minorHAnsi" w:hAnsiTheme="minorHAnsi"/>
              <w:sz w:val="22"/>
            </w:rPr>
          </w:pPr>
          <w:hyperlink w:anchor="_Toc114057829" w:history="1">
            <w:r w:rsidR="00AA64FE" w:rsidRPr="00221023">
              <w:rPr>
                <w:rStyle w:val="Hyperlinkki"/>
              </w:rPr>
              <w:t>2. Opetussuunnitelman kuvaus</w:t>
            </w:r>
            <w:r w:rsidR="00AA64FE">
              <w:rPr>
                <w:webHidden/>
              </w:rPr>
              <w:tab/>
            </w:r>
            <w:r w:rsidR="00AA64FE">
              <w:rPr>
                <w:webHidden/>
              </w:rPr>
              <w:fldChar w:fldCharType="begin"/>
            </w:r>
            <w:r w:rsidR="00AA64FE">
              <w:rPr>
                <w:webHidden/>
              </w:rPr>
              <w:instrText xml:space="preserve"> PAGEREF _Toc114057829 \h </w:instrText>
            </w:r>
            <w:r w:rsidR="00AA64FE">
              <w:rPr>
                <w:webHidden/>
              </w:rPr>
            </w:r>
            <w:r w:rsidR="00AA64FE">
              <w:rPr>
                <w:webHidden/>
              </w:rPr>
              <w:fldChar w:fldCharType="separate"/>
            </w:r>
            <w:r w:rsidR="00AA64FE">
              <w:rPr>
                <w:webHidden/>
              </w:rPr>
              <w:t>3</w:t>
            </w:r>
            <w:r w:rsidR="00AA64FE">
              <w:rPr>
                <w:webHidden/>
              </w:rPr>
              <w:fldChar w:fldCharType="end"/>
            </w:r>
          </w:hyperlink>
        </w:p>
        <w:p w14:paraId="517BE04A" w14:textId="0E1696C7" w:rsidR="00AA64FE" w:rsidRDefault="00810DA4">
          <w:pPr>
            <w:pStyle w:val="Sisluet2"/>
            <w:rPr>
              <w:rFonts w:asciiTheme="minorHAnsi" w:hAnsiTheme="minorHAnsi"/>
              <w:sz w:val="22"/>
            </w:rPr>
          </w:pPr>
          <w:hyperlink w:anchor="_Toc114057830" w:history="1">
            <w:r w:rsidR="00AA64FE" w:rsidRPr="00221023">
              <w:rPr>
                <w:rStyle w:val="Hyperlinkki"/>
              </w:rPr>
              <w:t>2.1 Koulutuksen kuvaus</w:t>
            </w:r>
            <w:r w:rsidR="00AA64FE">
              <w:rPr>
                <w:webHidden/>
              </w:rPr>
              <w:tab/>
            </w:r>
            <w:r w:rsidR="00AA64FE">
              <w:rPr>
                <w:webHidden/>
              </w:rPr>
              <w:fldChar w:fldCharType="begin"/>
            </w:r>
            <w:r w:rsidR="00AA64FE">
              <w:rPr>
                <w:webHidden/>
              </w:rPr>
              <w:instrText xml:space="preserve"> PAGEREF _Toc114057830 \h </w:instrText>
            </w:r>
            <w:r w:rsidR="00AA64FE">
              <w:rPr>
                <w:webHidden/>
              </w:rPr>
            </w:r>
            <w:r w:rsidR="00AA64FE">
              <w:rPr>
                <w:webHidden/>
              </w:rPr>
              <w:fldChar w:fldCharType="separate"/>
            </w:r>
            <w:r w:rsidR="00AA64FE">
              <w:rPr>
                <w:webHidden/>
              </w:rPr>
              <w:t>3</w:t>
            </w:r>
            <w:r w:rsidR="00AA64FE">
              <w:rPr>
                <w:webHidden/>
              </w:rPr>
              <w:fldChar w:fldCharType="end"/>
            </w:r>
          </w:hyperlink>
        </w:p>
        <w:p w14:paraId="185865DB" w14:textId="6F30959B" w:rsidR="00AA64FE" w:rsidRDefault="00810DA4">
          <w:pPr>
            <w:pStyle w:val="Sisluet2"/>
            <w:rPr>
              <w:rFonts w:asciiTheme="minorHAnsi" w:hAnsiTheme="minorHAnsi"/>
              <w:sz w:val="22"/>
            </w:rPr>
          </w:pPr>
          <w:hyperlink w:anchor="_Toc114057831" w:history="1">
            <w:r w:rsidR="00AA64FE" w:rsidRPr="00221023">
              <w:rPr>
                <w:rStyle w:val="Hyperlinkki"/>
              </w:rPr>
              <w:t>2.2 Asiantuntijuuden kehittyminen</w:t>
            </w:r>
            <w:r w:rsidR="00AA64FE">
              <w:rPr>
                <w:webHidden/>
              </w:rPr>
              <w:tab/>
            </w:r>
            <w:r w:rsidR="00AA64FE">
              <w:rPr>
                <w:webHidden/>
              </w:rPr>
              <w:fldChar w:fldCharType="begin"/>
            </w:r>
            <w:r w:rsidR="00AA64FE">
              <w:rPr>
                <w:webHidden/>
              </w:rPr>
              <w:instrText xml:space="preserve"> PAGEREF _Toc114057831 \h </w:instrText>
            </w:r>
            <w:r w:rsidR="00AA64FE">
              <w:rPr>
                <w:webHidden/>
              </w:rPr>
            </w:r>
            <w:r w:rsidR="00AA64FE">
              <w:rPr>
                <w:webHidden/>
              </w:rPr>
              <w:fldChar w:fldCharType="separate"/>
            </w:r>
            <w:r w:rsidR="00AA64FE">
              <w:rPr>
                <w:webHidden/>
              </w:rPr>
              <w:t>3</w:t>
            </w:r>
            <w:r w:rsidR="00AA64FE">
              <w:rPr>
                <w:webHidden/>
              </w:rPr>
              <w:fldChar w:fldCharType="end"/>
            </w:r>
          </w:hyperlink>
        </w:p>
        <w:p w14:paraId="12483669" w14:textId="2EAF5AE4" w:rsidR="00AA64FE" w:rsidRDefault="00810DA4">
          <w:pPr>
            <w:pStyle w:val="Sisluet2"/>
            <w:rPr>
              <w:rFonts w:asciiTheme="minorHAnsi" w:hAnsiTheme="minorHAnsi"/>
              <w:sz w:val="22"/>
            </w:rPr>
          </w:pPr>
          <w:hyperlink w:anchor="_Toc114057832" w:history="1">
            <w:r w:rsidR="00AA64FE" w:rsidRPr="00221023">
              <w:rPr>
                <w:rStyle w:val="Hyperlinkki"/>
              </w:rPr>
              <w:t>2.3 Toteutus</w:t>
            </w:r>
            <w:r w:rsidR="00AA64FE">
              <w:rPr>
                <w:webHidden/>
              </w:rPr>
              <w:tab/>
            </w:r>
            <w:r w:rsidR="00AA64FE">
              <w:rPr>
                <w:webHidden/>
              </w:rPr>
              <w:fldChar w:fldCharType="begin"/>
            </w:r>
            <w:r w:rsidR="00AA64FE">
              <w:rPr>
                <w:webHidden/>
              </w:rPr>
              <w:instrText xml:space="preserve"> PAGEREF _Toc114057832 \h </w:instrText>
            </w:r>
            <w:r w:rsidR="00AA64FE">
              <w:rPr>
                <w:webHidden/>
              </w:rPr>
            </w:r>
            <w:r w:rsidR="00AA64FE">
              <w:rPr>
                <w:webHidden/>
              </w:rPr>
              <w:fldChar w:fldCharType="separate"/>
            </w:r>
            <w:r w:rsidR="00AA64FE">
              <w:rPr>
                <w:webHidden/>
              </w:rPr>
              <w:t>4</w:t>
            </w:r>
            <w:r w:rsidR="00AA64FE">
              <w:rPr>
                <w:webHidden/>
              </w:rPr>
              <w:fldChar w:fldCharType="end"/>
            </w:r>
          </w:hyperlink>
        </w:p>
        <w:p w14:paraId="775C284B" w14:textId="382C38B8" w:rsidR="00AA64FE" w:rsidRDefault="00810DA4">
          <w:pPr>
            <w:pStyle w:val="Sisluet1"/>
            <w:rPr>
              <w:rFonts w:asciiTheme="minorHAnsi" w:hAnsiTheme="minorHAnsi"/>
              <w:sz w:val="22"/>
            </w:rPr>
          </w:pPr>
          <w:hyperlink w:anchor="_Toc114057833" w:history="1">
            <w:r w:rsidR="00AA64FE" w:rsidRPr="00221023">
              <w:rPr>
                <w:rStyle w:val="Hyperlinkki"/>
              </w:rPr>
              <w:t>3. Opetussuunnitelman liitteet</w:t>
            </w:r>
            <w:r w:rsidR="00AA64FE">
              <w:rPr>
                <w:webHidden/>
              </w:rPr>
              <w:tab/>
            </w:r>
            <w:r w:rsidR="00AA64FE">
              <w:rPr>
                <w:webHidden/>
              </w:rPr>
              <w:fldChar w:fldCharType="begin"/>
            </w:r>
            <w:r w:rsidR="00AA64FE">
              <w:rPr>
                <w:webHidden/>
              </w:rPr>
              <w:instrText xml:space="preserve"> PAGEREF _Toc114057833 \h </w:instrText>
            </w:r>
            <w:r w:rsidR="00AA64FE">
              <w:rPr>
                <w:webHidden/>
              </w:rPr>
            </w:r>
            <w:r w:rsidR="00AA64FE">
              <w:rPr>
                <w:webHidden/>
              </w:rPr>
              <w:fldChar w:fldCharType="separate"/>
            </w:r>
            <w:r w:rsidR="00AA64FE">
              <w:rPr>
                <w:webHidden/>
              </w:rPr>
              <w:t>5</w:t>
            </w:r>
            <w:r w:rsidR="00AA64FE">
              <w:rPr>
                <w:webHidden/>
              </w:rPr>
              <w:fldChar w:fldCharType="end"/>
            </w:r>
          </w:hyperlink>
        </w:p>
        <w:p w14:paraId="2582B065" w14:textId="7D7BC6F2" w:rsidR="00AA64FE" w:rsidRDefault="00810DA4">
          <w:pPr>
            <w:pStyle w:val="Sisluet2"/>
            <w:rPr>
              <w:rFonts w:asciiTheme="minorHAnsi" w:hAnsiTheme="minorHAnsi"/>
              <w:sz w:val="22"/>
            </w:rPr>
          </w:pPr>
          <w:hyperlink w:anchor="_Toc114057834" w:history="1">
            <w:r w:rsidR="00AA64FE" w:rsidRPr="00221023">
              <w:rPr>
                <w:rStyle w:val="Hyperlinkki"/>
              </w:rPr>
              <w:t>3.1 Opintojen rakenne (Liite 1</w:t>
            </w:r>
            <w:r w:rsidR="00AA64FE">
              <w:rPr>
                <w:webHidden/>
              </w:rPr>
              <w:tab/>
            </w:r>
            <w:r w:rsidR="00AA64FE">
              <w:rPr>
                <w:webHidden/>
              </w:rPr>
              <w:fldChar w:fldCharType="begin"/>
            </w:r>
            <w:r w:rsidR="00AA64FE">
              <w:rPr>
                <w:webHidden/>
              </w:rPr>
              <w:instrText xml:space="preserve"> PAGEREF _Toc114057834 \h </w:instrText>
            </w:r>
            <w:r w:rsidR="00AA64FE">
              <w:rPr>
                <w:webHidden/>
              </w:rPr>
            </w:r>
            <w:r w:rsidR="00AA64FE">
              <w:rPr>
                <w:webHidden/>
              </w:rPr>
              <w:fldChar w:fldCharType="separate"/>
            </w:r>
            <w:r w:rsidR="00AA64FE">
              <w:rPr>
                <w:webHidden/>
              </w:rPr>
              <w:t>5</w:t>
            </w:r>
            <w:r w:rsidR="00AA64FE">
              <w:rPr>
                <w:webHidden/>
              </w:rPr>
              <w:fldChar w:fldCharType="end"/>
            </w:r>
          </w:hyperlink>
        </w:p>
        <w:p w14:paraId="21B5E2F1" w14:textId="6D3A9CEB" w:rsidR="00AA64FE" w:rsidRDefault="00810DA4">
          <w:pPr>
            <w:pStyle w:val="Sisluet2"/>
            <w:rPr>
              <w:rFonts w:asciiTheme="minorHAnsi" w:hAnsiTheme="minorHAnsi"/>
              <w:sz w:val="22"/>
            </w:rPr>
          </w:pPr>
          <w:hyperlink w:anchor="_Toc114057835" w:history="1">
            <w:r w:rsidR="00AA64FE" w:rsidRPr="00221023">
              <w:rPr>
                <w:rStyle w:val="Hyperlinkki"/>
                <w:snapToGrid w:val="0"/>
              </w:rPr>
              <w:t>3.2 Osaamistavoitteet (Liite 2)</w:t>
            </w:r>
            <w:r w:rsidR="00AA64FE">
              <w:rPr>
                <w:webHidden/>
              </w:rPr>
              <w:tab/>
            </w:r>
            <w:r w:rsidR="00AA64FE">
              <w:rPr>
                <w:webHidden/>
              </w:rPr>
              <w:fldChar w:fldCharType="begin"/>
            </w:r>
            <w:r w:rsidR="00AA64FE">
              <w:rPr>
                <w:webHidden/>
              </w:rPr>
              <w:instrText xml:space="preserve"> PAGEREF _Toc114057835 \h </w:instrText>
            </w:r>
            <w:r w:rsidR="00AA64FE">
              <w:rPr>
                <w:webHidden/>
              </w:rPr>
            </w:r>
            <w:r w:rsidR="00AA64FE">
              <w:rPr>
                <w:webHidden/>
              </w:rPr>
              <w:fldChar w:fldCharType="separate"/>
            </w:r>
            <w:r w:rsidR="00AA64FE">
              <w:rPr>
                <w:webHidden/>
              </w:rPr>
              <w:t>7</w:t>
            </w:r>
            <w:r w:rsidR="00AA64FE">
              <w:rPr>
                <w:webHidden/>
              </w:rPr>
              <w:fldChar w:fldCharType="end"/>
            </w:r>
          </w:hyperlink>
        </w:p>
        <w:p w14:paraId="59CFFFA1" w14:textId="0B4726AC" w:rsidR="00AA64FE" w:rsidRDefault="00810DA4">
          <w:pPr>
            <w:pStyle w:val="Sisluet2"/>
            <w:rPr>
              <w:rFonts w:asciiTheme="minorHAnsi" w:hAnsiTheme="minorHAnsi"/>
              <w:sz w:val="22"/>
            </w:rPr>
          </w:pPr>
          <w:hyperlink w:anchor="_Toc114057836" w:history="1">
            <w:r w:rsidR="00AA64FE" w:rsidRPr="00221023">
              <w:rPr>
                <w:rStyle w:val="Hyperlinkki"/>
                <w:snapToGrid w:val="0"/>
              </w:rPr>
              <w:t>3.3 Vuositeemat (Liite 3)</w:t>
            </w:r>
            <w:r w:rsidR="00AA64FE">
              <w:rPr>
                <w:webHidden/>
              </w:rPr>
              <w:tab/>
            </w:r>
            <w:r w:rsidR="00AA64FE">
              <w:rPr>
                <w:webHidden/>
              </w:rPr>
              <w:fldChar w:fldCharType="begin"/>
            </w:r>
            <w:r w:rsidR="00AA64FE">
              <w:rPr>
                <w:webHidden/>
              </w:rPr>
              <w:instrText xml:space="preserve"> PAGEREF _Toc114057836 \h </w:instrText>
            </w:r>
            <w:r w:rsidR="00AA64FE">
              <w:rPr>
                <w:webHidden/>
              </w:rPr>
            </w:r>
            <w:r w:rsidR="00AA64FE">
              <w:rPr>
                <w:webHidden/>
              </w:rPr>
              <w:fldChar w:fldCharType="separate"/>
            </w:r>
            <w:r w:rsidR="00AA64FE">
              <w:rPr>
                <w:webHidden/>
              </w:rPr>
              <w:t>13</w:t>
            </w:r>
            <w:r w:rsidR="00AA64FE">
              <w:rPr>
                <w:webHidden/>
              </w:rPr>
              <w:fldChar w:fldCharType="end"/>
            </w:r>
          </w:hyperlink>
        </w:p>
        <w:p w14:paraId="26F65256" w14:textId="37F10098" w:rsidR="00896CF6" w:rsidRDefault="0003351A" w:rsidP="008D6A95">
          <w:pPr>
            <w:rPr>
              <w:b/>
              <w:bCs/>
            </w:rPr>
          </w:pPr>
          <w:r>
            <w:rPr>
              <w:b/>
              <w:bCs/>
            </w:rPr>
            <w:fldChar w:fldCharType="end"/>
          </w:r>
        </w:p>
      </w:sdtContent>
    </w:sdt>
    <w:bookmarkStart w:id="0" w:name="_Toc286761644" w:displacedByCustomXml="prev"/>
    <w:p w14:paraId="26F65257" w14:textId="77777777" w:rsidR="00CD2C23" w:rsidRDefault="00896CF6" w:rsidP="00F22D86">
      <w:pPr>
        <w:pStyle w:val="Sisluet3"/>
      </w:pPr>
      <w:r>
        <w:br w:type="page"/>
      </w:r>
    </w:p>
    <w:p w14:paraId="26F65258" w14:textId="44A83391" w:rsidR="00CF590C" w:rsidRPr="00CF590C" w:rsidRDefault="00CF590C" w:rsidP="009E6DE1">
      <w:pPr>
        <w:pStyle w:val="Otsikko1"/>
      </w:pPr>
      <w:bookmarkStart w:id="1" w:name="_Toc290881659"/>
      <w:bookmarkStart w:id="2" w:name="_Toc114057828"/>
      <w:bookmarkEnd w:id="0"/>
      <w:r w:rsidRPr="00CF590C">
        <w:lastRenderedPageBreak/>
        <w:t>1</w:t>
      </w:r>
      <w:r w:rsidR="00E7685F">
        <w:t>.</w:t>
      </w:r>
      <w:r w:rsidRPr="00CF590C">
        <w:t xml:space="preserve"> O</w:t>
      </w:r>
      <w:r w:rsidR="008F661C">
        <w:t xml:space="preserve">petussuunnitelman </w:t>
      </w:r>
      <w:r w:rsidRPr="00CF590C">
        <w:t>kirjoitusohje</w:t>
      </w:r>
      <w:bookmarkEnd w:id="1"/>
      <w:bookmarkEnd w:id="2"/>
    </w:p>
    <w:p w14:paraId="5ECF9BBE" w14:textId="4E7C0196" w:rsidR="00316DEE" w:rsidRDefault="00E46941" w:rsidP="00BF7041">
      <w:r>
        <w:t xml:space="preserve">Tässä ohjeessa kuvataan Savonian </w:t>
      </w:r>
      <w:r w:rsidR="00C030A1">
        <w:t xml:space="preserve">amk-tutkintojen </w:t>
      </w:r>
      <w:r>
        <w:t>opetussuunnitelmien yhteinen rakenne ja sisältö</w:t>
      </w:r>
      <w:r w:rsidRPr="00EF6EC5">
        <w:t>.</w:t>
      </w:r>
      <w:r w:rsidR="00316DEE" w:rsidRPr="00EF6EC5">
        <w:t xml:space="preserve"> Opetussuunnitelmassa kuvataan tutkintoon johtava koulutus tai muu looginen opintokokonaisuus. Hyväksyttäviin opetussuunnitelmiin sisältyvät opinnot määritellään tutkintojen viitekehyksen taso</w:t>
      </w:r>
      <w:r w:rsidR="00C030A1">
        <w:t>lle 6 (amk)</w:t>
      </w:r>
      <w:r w:rsidR="00316DEE" w:rsidRPr="00EF6EC5">
        <w:t>.</w:t>
      </w:r>
    </w:p>
    <w:p w14:paraId="74DD5322" w14:textId="34A73D02" w:rsidR="00E46941" w:rsidRDefault="00E46941" w:rsidP="00BF7041">
      <w:r>
        <w:t>Ohje on osa Savonian koulutuksen laatujärjestelmää ja sitä noudatetaan kaikissa amk-tutkintoon johtavissa koulutuksissa. Lisäksi ohjetta noudatetaan sovelt</w:t>
      </w:r>
      <w:r w:rsidR="00775A8A">
        <w:t>uvin osin erikoistumiskoulutuksissa</w:t>
      </w:r>
      <w:r>
        <w:t>, diplomikoulutuk</w:t>
      </w:r>
      <w:r w:rsidR="00775A8A">
        <w:t>s</w:t>
      </w:r>
      <w:r>
        <w:t xml:space="preserve">issa, avoimeen ammattikorkeakoulun tarjontaan </w:t>
      </w:r>
      <w:r w:rsidR="00775A8A">
        <w:t>suunnitelluissa muissa opintokokonaisuuksissa sekä muissa ammattikorkeakouluopinnoiksi rinnastettavissa kokonaisuuksissa. Ylempien ammattikorkeakoulututkintojen opetussuunnitelmien rakenne ja sisältö kuvataan omassa ohjeessaan.</w:t>
      </w:r>
    </w:p>
    <w:p w14:paraId="26F65259" w14:textId="2EA1F079" w:rsidR="00CF590C" w:rsidRDefault="00CF590C" w:rsidP="00BF7041">
      <w:r w:rsidRPr="00595FDF">
        <w:t xml:space="preserve">Opetussuunnitelma kirjoitetaan hakijalle, opiskelijalle ja opettajalle. Kirjoita tiiviisti ja niin, että hakijakin ymmärtää - nettisivuteksteissä lyhyys on hyve. Suluissa ovat ohjetekstit, </w:t>
      </w:r>
      <w:r w:rsidRPr="00B45DB8">
        <w:rPr>
          <w:b/>
          <w:bCs/>
          <w:color w:val="0070C0"/>
        </w:rPr>
        <w:t>sinisellä</w:t>
      </w:r>
      <w:r w:rsidRPr="00595FDF">
        <w:t xml:space="preserve"> ne kohdat, jotka kaikissa Savonian opetussuunnitelmissa ilmaistaan samalla tavalla. Tutkintonimikkeitä on ohjeessa käytetty sattumanvaraisesti vaihdellen. </w:t>
      </w:r>
    </w:p>
    <w:p w14:paraId="159327AE" w14:textId="3D57AB37" w:rsidR="00E7685F" w:rsidRDefault="00AA64FE" w:rsidP="00BF7041">
      <w:r w:rsidRPr="00AA64FE">
        <w:t>Opetussuunnitelmat sisältävät opetussuunnitelman kuvauksen, liitteet sekä opetussuunnitelman rakenteen ja ajoituksen.  Opetussuunnitelmaan pohjautuva toteutussuunnittelu tehdään lukukausikokonaisuuksina ja kullekin opintojakson toteutukselle.</w:t>
      </w:r>
    </w:p>
    <w:p w14:paraId="67503445" w14:textId="1502522E" w:rsidR="00AA64FE" w:rsidRDefault="00AA64FE" w:rsidP="00BF7041">
      <w:r w:rsidRPr="00AA64FE">
        <w:rPr>
          <w:noProof/>
          <w:lang w:val="en-US"/>
        </w:rPr>
        <w:drawing>
          <wp:anchor distT="0" distB="0" distL="114300" distR="114300" simplePos="0" relativeHeight="251662336" behindDoc="0" locked="0" layoutInCell="1" allowOverlap="1" wp14:anchorId="0145F930" wp14:editId="10C8A663">
            <wp:simplePos x="0" y="0"/>
            <wp:positionH relativeFrom="margin">
              <wp:posOffset>-1270</wp:posOffset>
            </wp:positionH>
            <wp:positionV relativeFrom="paragraph">
              <wp:posOffset>51435</wp:posOffset>
            </wp:positionV>
            <wp:extent cx="5513070" cy="2475230"/>
            <wp:effectExtent l="0" t="0" r="0" b="1270"/>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513070" cy="2475230"/>
                    </a:xfrm>
                    <a:prstGeom prst="rect">
                      <a:avLst/>
                    </a:prstGeom>
                  </pic:spPr>
                </pic:pic>
              </a:graphicData>
            </a:graphic>
          </wp:anchor>
        </w:drawing>
      </w:r>
    </w:p>
    <w:p w14:paraId="4C40B4E1" w14:textId="7E6A504F" w:rsidR="00167340" w:rsidRDefault="00167340" w:rsidP="00BF7041"/>
    <w:p w14:paraId="74BE687F" w14:textId="7696AC33" w:rsidR="00167340" w:rsidRDefault="00167340" w:rsidP="00BF7041"/>
    <w:p w14:paraId="1918CAD4" w14:textId="28772AEA" w:rsidR="00167340" w:rsidRDefault="00167340" w:rsidP="00BF7041"/>
    <w:p w14:paraId="7EB61CE2" w14:textId="2F24F728" w:rsidR="00AA64FE" w:rsidRDefault="00AA64FE" w:rsidP="00BF7041"/>
    <w:p w14:paraId="382A7301" w14:textId="6C82CF52" w:rsidR="00AA64FE" w:rsidRDefault="00AA64FE" w:rsidP="00BF7041"/>
    <w:p w14:paraId="71588083" w14:textId="4FD9E991" w:rsidR="00AA64FE" w:rsidRDefault="00AA64FE" w:rsidP="00BF7041"/>
    <w:p w14:paraId="75E231DF" w14:textId="2E563E09" w:rsidR="00AA64FE" w:rsidRDefault="00AA64FE" w:rsidP="00BF7041"/>
    <w:p w14:paraId="3D96A75A" w14:textId="3DE2ED24" w:rsidR="00AA64FE" w:rsidRDefault="00AA64FE" w:rsidP="00BF7041"/>
    <w:p w14:paraId="45B057D8" w14:textId="16F6EBE8" w:rsidR="00AA64FE" w:rsidRDefault="00AA64FE" w:rsidP="00BF7041">
      <w:r>
        <w:t>Kuvio 1. Savonian opetussuunnitelmien ja toteutussuunnitelmien rakenne</w:t>
      </w:r>
    </w:p>
    <w:p w14:paraId="783FF181" w14:textId="245336E7" w:rsidR="00AA64FE" w:rsidRDefault="00AA64FE" w:rsidP="00BF7041"/>
    <w:p w14:paraId="276E007B" w14:textId="397ED7A0" w:rsidR="00AA64FE" w:rsidRDefault="00AA64FE" w:rsidP="00BF7041"/>
    <w:p w14:paraId="5222F09D" w14:textId="77777777" w:rsidR="00AA64FE" w:rsidRDefault="00AA64FE" w:rsidP="00BF7041"/>
    <w:p w14:paraId="26F6525A" w14:textId="62AC6651" w:rsidR="00CF590C" w:rsidRPr="00167340" w:rsidRDefault="00C030A1" w:rsidP="00167340">
      <w:pPr>
        <w:pStyle w:val="Otsikko1"/>
      </w:pPr>
      <w:bookmarkStart w:id="3" w:name="_Toc290881660"/>
      <w:bookmarkStart w:id="4" w:name="_Toc114057829"/>
      <w:r>
        <w:lastRenderedPageBreak/>
        <w:t>2</w:t>
      </w:r>
      <w:r w:rsidR="00E7685F">
        <w:t xml:space="preserve">. Opetussuunnitelman </w:t>
      </w:r>
      <w:bookmarkEnd w:id="3"/>
      <w:r w:rsidR="00167340">
        <w:t>kuvaus</w:t>
      </w:r>
      <w:bookmarkEnd w:id="4"/>
    </w:p>
    <w:p w14:paraId="55BDCB11" w14:textId="685CF4A6" w:rsidR="007708C8" w:rsidRDefault="007708C8" w:rsidP="00D55424">
      <w:r>
        <w:t>Opetussuunnitelman kuvauksessa kerrotaan lyhyesti koulutuksen tavoitteista, asiantuntijuuden kehittymisestä sekä toteutuksesta. Kuvauksessa voidaan käyttää vain tekstiä, kuvia kaavioita tms. ei voida kuvaukseen sisällyttää.</w:t>
      </w:r>
      <w:r w:rsidR="00486F93">
        <w:t xml:space="preserve"> Opetussuunnitelman kuvauksessa käytetään seuraavaa väliotsikointia:</w:t>
      </w:r>
      <w:r w:rsidR="00486F93">
        <w:br/>
      </w:r>
      <w:r w:rsidR="00486F93">
        <w:br/>
        <w:t>- Koulutuksen kuvaus</w:t>
      </w:r>
      <w:r w:rsidR="00486F93">
        <w:br/>
        <w:t>- Asiantuntijuuden kehittyminen</w:t>
      </w:r>
      <w:r w:rsidR="00486F93">
        <w:br/>
        <w:t>- Toteutus</w:t>
      </w:r>
      <w:r w:rsidR="00486F93">
        <w:br/>
      </w:r>
    </w:p>
    <w:p w14:paraId="11DD86F6" w14:textId="2A18EE6D" w:rsidR="00486F93" w:rsidRPr="00486F93" w:rsidRDefault="00167340" w:rsidP="00167340">
      <w:pPr>
        <w:pStyle w:val="Otsikko2"/>
      </w:pPr>
      <w:bookmarkStart w:id="5" w:name="_Toc114057830"/>
      <w:r>
        <w:t xml:space="preserve">2.1 </w:t>
      </w:r>
      <w:r w:rsidR="00486F93" w:rsidRPr="00486F93">
        <w:t>Koulutuksen kuvaus</w:t>
      </w:r>
      <w:bookmarkEnd w:id="5"/>
    </w:p>
    <w:p w14:paraId="6419D33F" w14:textId="6299AEAD" w:rsidR="00486F93" w:rsidRDefault="00486F93" w:rsidP="00D55424"/>
    <w:p w14:paraId="0E6D75E7" w14:textId="20796B70" w:rsidR="00A75A0E" w:rsidRPr="00A75A0E" w:rsidRDefault="00A75A0E" w:rsidP="00A75A0E">
      <w:pPr>
        <w:pStyle w:val="paragraph"/>
        <w:spacing w:before="0" w:beforeAutospacing="0" w:after="0" w:afterAutospacing="0"/>
        <w:textAlignment w:val="baseline"/>
        <w:rPr>
          <w:rStyle w:val="eop"/>
          <w:rFonts w:ascii="Georgia" w:hAnsi="Georgia" w:cs="Segoe UI"/>
          <w:sz w:val="20"/>
          <w:szCs w:val="20"/>
        </w:rPr>
      </w:pPr>
      <w:bookmarkStart w:id="6" w:name="_Toc114057831"/>
      <w:r w:rsidRPr="00A75A0E">
        <w:rPr>
          <w:rStyle w:val="normaltextrun"/>
          <w:rFonts w:ascii="Georgia" w:hAnsi="Georgia" w:cs="Segoe UI"/>
          <w:sz w:val="20"/>
          <w:szCs w:val="20"/>
        </w:rPr>
        <w:t>Rakennustekniikan tutkinto-ohjelma johtaa tekniikan ammattikorkeakoulututkintoon, tutkintonimike on insinööri (AMK). Opintojen laajuus on 240 opintopistettä ja kesto 4 vuotta. Tutkinnon tuottama osaaminen vastaa Euroopan unionin alueella yhteisesti määriteltyä korkeakoulutasoa, mikä mahdollistaa työvoiman ja asiantuntijoiden liikkumisen. </w:t>
      </w:r>
      <w:r w:rsidRPr="00A75A0E">
        <w:rPr>
          <w:rStyle w:val="eop"/>
          <w:rFonts w:ascii="Georgia" w:hAnsi="Georgia" w:cs="Segoe UI"/>
          <w:sz w:val="20"/>
          <w:szCs w:val="20"/>
        </w:rPr>
        <w:t> </w:t>
      </w:r>
    </w:p>
    <w:p w14:paraId="6D1B77DC" w14:textId="77777777" w:rsidR="00A75A0E" w:rsidRDefault="00A75A0E" w:rsidP="00A75A0E">
      <w:pPr>
        <w:pStyle w:val="paragraph"/>
        <w:spacing w:before="0" w:beforeAutospacing="0" w:after="0" w:afterAutospacing="0"/>
        <w:textAlignment w:val="baseline"/>
        <w:rPr>
          <w:rFonts w:ascii="Segoe UI" w:hAnsi="Segoe UI" w:cs="Segoe UI"/>
          <w:sz w:val="18"/>
          <w:szCs w:val="18"/>
        </w:rPr>
      </w:pPr>
    </w:p>
    <w:p w14:paraId="1850DC96" w14:textId="77777777" w:rsidR="00A75A0E" w:rsidRDefault="00A75A0E" w:rsidP="00A75A0E">
      <w:pPr>
        <w:pStyle w:val="paragraph"/>
        <w:spacing w:before="0" w:beforeAutospacing="0" w:after="0" w:afterAutospacing="0"/>
        <w:textAlignment w:val="baseline"/>
        <w:rPr>
          <w:rFonts w:ascii="Segoe UI" w:hAnsi="Segoe UI" w:cs="Segoe UI"/>
          <w:sz w:val="18"/>
          <w:szCs w:val="18"/>
        </w:rPr>
      </w:pPr>
      <w:r>
        <w:rPr>
          <w:rStyle w:val="normaltextrun"/>
          <w:rFonts w:ascii="Georgia" w:hAnsi="Georgia" w:cs="Segoe UI"/>
          <w:sz w:val="20"/>
          <w:szCs w:val="20"/>
        </w:rPr>
        <w:t xml:space="preserve">Rakennustekniikan tutkinto-ohjelman tavoitteena on kouluttaa osaavia insinöörejä kasvavan ja kehittyvän rakennustoimialan tarpeisiin. Rakennusala tarjoaa runsaasti erilaisia mahdollisuuksia ja työpaikkoja opiskelijoille sekä alalla toimiville insinööreille. Työtehtävät alalla ovat vaihtelevia ja tarjoavat tekijöilleen mielenkiintoisia haasteita. Rakennustekniikan tutkinto-ohjelmasta valmistuva insinööri voi työskennellä </w:t>
      </w:r>
      <w:r>
        <w:rPr>
          <w:rStyle w:val="normaltextrun"/>
          <w:rFonts w:ascii="Georgia" w:hAnsi="Georgia" w:cs="Segoe UI"/>
          <w:color w:val="000000"/>
          <w:sz w:val="20"/>
          <w:szCs w:val="20"/>
        </w:rPr>
        <w:t xml:space="preserve">rakennushankkeen suunnittelussa, työmaan johtamisessa ja kiinteistöhallinnossa. Koulutus valmentaa rakennusten, siltojen, teiden, katujen, ympäristö- ja kunnallisteknisten rakenteiden suunnitteluun, rakentamiseen ja ylläpitoon. </w:t>
      </w:r>
      <w:r>
        <w:rPr>
          <w:rStyle w:val="scxw115578474"/>
          <w:rFonts w:ascii="Georgia" w:hAnsi="Georgia" w:cs="Segoe UI"/>
          <w:color w:val="000000"/>
          <w:sz w:val="20"/>
          <w:szCs w:val="20"/>
        </w:rPr>
        <w:t> </w:t>
      </w:r>
      <w:r>
        <w:rPr>
          <w:rFonts w:ascii="Georgia" w:hAnsi="Georgia" w:cs="Segoe UI"/>
          <w:color w:val="000000"/>
          <w:sz w:val="20"/>
          <w:szCs w:val="20"/>
        </w:rPr>
        <w:br/>
      </w:r>
      <w:r>
        <w:rPr>
          <w:rStyle w:val="eop"/>
          <w:rFonts w:ascii="Georgia" w:hAnsi="Georgia" w:cs="Segoe UI"/>
          <w:sz w:val="20"/>
          <w:szCs w:val="20"/>
        </w:rPr>
        <w:t> </w:t>
      </w:r>
    </w:p>
    <w:p w14:paraId="712B2CC6" w14:textId="4D7B4A43" w:rsidR="00A75A0E" w:rsidRDefault="00A75A0E" w:rsidP="00A75A0E">
      <w:pPr>
        <w:pStyle w:val="paragraph"/>
        <w:spacing w:before="0" w:beforeAutospacing="0" w:after="0" w:afterAutospacing="0"/>
        <w:textAlignment w:val="baseline"/>
        <w:rPr>
          <w:rStyle w:val="eop"/>
          <w:rFonts w:ascii="Georgia" w:hAnsi="Georgia" w:cs="Segoe UI"/>
          <w:color w:val="000000"/>
          <w:sz w:val="20"/>
          <w:szCs w:val="20"/>
        </w:rPr>
      </w:pPr>
      <w:r>
        <w:rPr>
          <w:rStyle w:val="normaltextrun"/>
          <w:rFonts w:ascii="Georgia" w:hAnsi="Georgia" w:cs="Segoe UI"/>
          <w:color w:val="000000"/>
          <w:sz w:val="20"/>
          <w:szCs w:val="20"/>
        </w:rPr>
        <w:t xml:space="preserve">Uusina haasteina ovat korjaus- ja ympäristörakentamiseen ja turvallisuuteen liittyvät ratkaisut. Rakennusinsinööri vastaa siitä, että suunnittelun ja rakentamisen lopputuloksena syntyy laadukas, kestävän kehityksen sekä </w:t>
      </w:r>
      <w:proofErr w:type="gramStart"/>
      <w:r>
        <w:rPr>
          <w:rStyle w:val="normaltextrun"/>
          <w:rFonts w:ascii="Georgia" w:hAnsi="Georgia" w:cs="Segoe UI"/>
          <w:color w:val="000000"/>
          <w:sz w:val="20"/>
          <w:szCs w:val="20"/>
        </w:rPr>
        <w:t>teknis-taloudelliset</w:t>
      </w:r>
      <w:proofErr w:type="gramEnd"/>
      <w:r>
        <w:rPr>
          <w:rStyle w:val="normaltextrun"/>
          <w:rFonts w:ascii="Georgia" w:hAnsi="Georgia" w:cs="Segoe UI"/>
          <w:color w:val="000000"/>
          <w:sz w:val="20"/>
          <w:szCs w:val="20"/>
        </w:rPr>
        <w:t xml:space="preserve"> seikat huomioon ottava, aikataulullisesti määräaikaan valmistunut rakennusprojekti. Rakennustekniikan koulutusohjelmassa voi suuntautua kolmeen eri suuntautumisvaihtoehtoon: rakennesuunnitteluun, talonrakennustuotantoon tai infrarakentamiseen.</w:t>
      </w:r>
      <w:r>
        <w:rPr>
          <w:rStyle w:val="eop"/>
          <w:rFonts w:ascii="Georgia" w:hAnsi="Georgia" w:cs="Segoe UI"/>
          <w:color w:val="000000"/>
          <w:sz w:val="20"/>
          <w:szCs w:val="20"/>
        </w:rPr>
        <w:t> </w:t>
      </w:r>
    </w:p>
    <w:p w14:paraId="0DDCD325" w14:textId="77777777" w:rsidR="000129DD" w:rsidRDefault="000129DD" w:rsidP="00A75A0E">
      <w:pPr>
        <w:pStyle w:val="paragraph"/>
        <w:spacing w:before="0" w:beforeAutospacing="0" w:after="0" w:afterAutospacing="0"/>
        <w:textAlignment w:val="baseline"/>
        <w:rPr>
          <w:rFonts w:ascii="Segoe UI" w:hAnsi="Segoe UI" w:cs="Segoe UI"/>
          <w:sz w:val="18"/>
          <w:szCs w:val="18"/>
        </w:rPr>
      </w:pPr>
    </w:p>
    <w:p w14:paraId="2061904F" w14:textId="3EE00249" w:rsidR="00A75A0E" w:rsidRDefault="00A75A0E" w:rsidP="00A75A0E">
      <w:pPr>
        <w:pStyle w:val="paragraph"/>
        <w:spacing w:before="0" w:beforeAutospacing="0" w:after="0" w:afterAutospacing="0"/>
        <w:textAlignment w:val="baseline"/>
        <w:rPr>
          <w:rStyle w:val="eop"/>
          <w:rFonts w:ascii="Georgia" w:hAnsi="Georgia" w:cs="Segoe UI"/>
          <w:sz w:val="20"/>
          <w:szCs w:val="20"/>
        </w:rPr>
      </w:pPr>
      <w:r>
        <w:rPr>
          <w:rStyle w:val="normaltextrun"/>
          <w:rFonts w:ascii="Georgia" w:hAnsi="Georgia" w:cs="Segoe UI"/>
          <w:sz w:val="20"/>
          <w:szCs w:val="20"/>
        </w:rPr>
        <w:t>Rakennesuunnittelun opinnot antavat</w:t>
      </w:r>
      <w:r>
        <w:rPr>
          <w:rStyle w:val="normaltextrun"/>
          <w:rFonts w:ascii="Georgia" w:hAnsi="Georgia" w:cs="Segoe UI"/>
          <w:color w:val="FF0000"/>
          <w:sz w:val="20"/>
          <w:szCs w:val="20"/>
        </w:rPr>
        <w:t xml:space="preserve"> </w:t>
      </w:r>
      <w:r>
        <w:rPr>
          <w:rStyle w:val="normaltextrun"/>
          <w:rFonts w:ascii="Georgia" w:hAnsi="Georgia" w:cs="Segoe UI"/>
          <w:sz w:val="20"/>
          <w:szCs w:val="20"/>
        </w:rPr>
        <w:t xml:space="preserve">Maankäyttö- ja rakennuslain mukaisen vaativan luokan betoni-, puu- ja teräsrakenteiden sekä rakennusfysiikan suunnittelijan pätevyyteen tarvittavat teoreettiset opinnot. Opinnoissa keskitytään pientalojen, teollisuushallien ja kerrostalojen rakenteiden suunnitteluun. </w:t>
      </w:r>
    </w:p>
    <w:p w14:paraId="32AA0073" w14:textId="77777777" w:rsidR="0070594E" w:rsidRDefault="0070594E" w:rsidP="00A75A0E">
      <w:pPr>
        <w:pStyle w:val="paragraph"/>
        <w:spacing w:before="0" w:beforeAutospacing="0" w:after="0" w:afterAutospacing="0"/>
        <w:textAlignment w:val="baseline"/>
        <w:rPr>
          <w:rFonts w:ascii="Segoe UI" w:hAnsi="Segoe UI" w:cs="Segoe UI"/>
          <w:sz w:val="18"/>
          <w:szCs w:val="18"/>
        </w:rPr>
      </w:pPr>
    </w:p>
    <w:p w14:paraId="59E9DB39" w14:textId="32C48170" w:rsidR="00A75A0E" w:rsidRDefault="00A75A0E" w:rsidP="00A75A0E">
      <w:pPr>
        <w:pStyle w:val="paragraph"/>
        <w:spacing w:before="0" w:beforeAutospacing="0" w:after="0" w:afterAutospacing="0"/>
        <w:textAlignment w:val="baseline"/>
        <w:rPr>
          <w:rStyle w:val="eop"/>
          <w:rFonts w:ascii="Georgia" w:hAnsi="Georgia" w:cs="Segoe UI"/>
          <w:sz w:val="20"/>
          <w:szCs w:val="20"/>
        </w:rPr>
      </w:pPr>
      <w:r>
        <w:rPr>
          <w:rStyle w:val="normaltextrun"/>
          <w:rFonts w:ascii="Georgia" w:hAnsi="Georgia" w:cs="Segoe UI"/>
          <w:sz w:val="20"/>
          <w:szCs w:val="20"/>
        </w:rPr>
        <w:t>Talonrakennustuotannon opinnot suorittamalla saat valmiudet toimia Maankäyttö- ja rakennuslain mukaisissa rakennustöissä vastaavana työnjohtajana. Lisäksi tavanomaisen luokan rakennesuunnittelijan pätevyyteen tarvittavat teoreettiset opinnot betoni-, puu- ja teräsrakenteiden ja rakennusfysiikan osalta voidaan sisällyttää tutkintoon.</w:t>
      </w:r>
      <w:r>
        <w:rPr>
          <w:rStyle w:val="eop"/>
          <w:rFonts w:ascii="Georgia" w:hAnsi="Georgia" w:cs="Segoe UI"/>
          <w:sz w:val="20"/>
          <w:szCs w:val="20"/>
        </w:rPr>
        <w:t> </w:t>
      </w:r>
    </w:p>
    <w:p w14:paraId="37A67423" w14:textId="77777777" w:rsidR="0070594E" w:rsidRDefault="0070594E" w:rsidP="00A75A0E">
      <w:pPr>
        <w:pStyle w:val="paragraph"/>
        <w:spacing w:before="0" w:beforeAutospacing="0" w:after="0" w:afterAutospacing="0"/>
        <w:textAlignment w:val="baseline"/>
        <w:rPr>
          <w:rFonts w:ascii="Segoe UI" w:hAnsi="Segoe UI" w:cs="Segoe UI"/>
          <w:sz w:val="18"/>
          <w:szCs w:val="18"/>
        </w:rPr>
      </w:pPr>
    </w:p>
    <w:p w14:paraId="7B8C0035" w14:textId="77777777" w:rsidR="00A75A0E" w:rsidRDefault="00A75A0E" w:rsidP="00A75A0E">
      <w:pPr>
        <w:pStyle w:val="paragraph"/>
        <w:spacing w:before="0" w:beforeAutospacing="0" w:after="0" w:afterAutospacing="0"/>
        <w:ind w:left="45"/>
        <w:textAlignment w:val="baseline"/>
        <w:rPr>
          <w:rFonts w:ascii="Segoe UI" w:hAnsi="Segoe UI" w:cs="Segoe UI"/>
          <w:sz w:val="18"/>
          <w:szCs w:val="18"/>
        </w:rPr>
      </w:pPr>
      <w:r>
        <w:rPr>
          <w:rStyle w:val="normaltextrun"/>
          <w:rFonts w:ascii="Georgia" w:hAnsi="Georgia" w:cs="Segoe UI"/>
          <w:sz w:val="20"/>
          <w:szCs w:val="20"/>
        </w:rPr>
        <w:t>Infrarakentamisen opinnoissa opiskelija saa taidot suunnitella, rakentaa ja rakennuttaa infran ja ympäristöalan rakenteita (sillat ja liikenneväylät), vesihuoltojärjestelmiä sekä ympäristö- ja kunnallisteknisiä rakenteita. Tehtävät liittyvät sekä uudis- että korjausrakentamiseen ja ylläpitoon. Infrainsinööri voi toimia suunnittelutoimistoissa suunnittelijana, rakennusyritysten tuotannonjohto-, hallinto- ja markkinointitehtävissä sekä rakentamis- ja rakennuttamisorganisaatioiden asiantuntijana.</w:t>
      </w:r>
      <w:r>
        <w:rPr>
          <w:rStyle w:val="eop"/>
          <w:rFonts w:ascii="Georgia" w:hAnsi="Georgia" w:cs="Segoe UI"/>
          <w:sz w:val="20"/>
          <w:szCs w:val="20"/>
        </w:rPr>
        <w:t> </w:t>
      </w:r>
    </w:p>
    <w:p w14:paraId="0E57FAA1" w14:textId="764D8CAE" w:rsidR="00486F93" w:rsidRDefault="00167340" w:rsidP="00167340">
      <w:pPr>
        <w:pStyle w:val="Otsikko2"/>
      </w:pPr>
      <w:r>
        <w:lastRenderedPageBreak/>
        <w:t xml:space="preserve">2.2 </w:t>
      </w:r>
      <w:r w:rsidR="00486F93" w:rsidRPr="00486F93">
        <w:t>Asiantuntijuuden kehittyminen</w:t>
      </w:r>
      <w:bookmarkEnd w:id="6"/>
    </w:p>
    <w:p w14:paraId="32F90C1D" w14:textId="63C995DD" w:rsidR="00486F93" w:rsidRPr="00C500D6" w:rsidRDefault="00486F93" w:rsidP="00486F93">
      <w:r w:rsidRPr="00C500D6">
        <w:t>Savonian opetussuunnitelmissa opintojaksot muodostavat laajempia opintokokonaisuuksia.  Näin ne tukevat opiskelijan kokonaiskehitystä ja asiantuntijuuden kehittymistä.  Samalla mahdollistuu opetuksen ja työelämälähtöisen tutkimus- ja kehittämistoiminnan yhdistyminen.</w:t>
      </w:r>
    </w:p>
    <w:p w14:paraId="17527F51" w14:textId="5F90B7C1" w:rsidR="00486F93" w:rsidRPr="00C500D6" w:rsidRDefault="005D676E" w:rsidP="00486F93">
      <w:proofErr w:type="gramStart"/>
      <w:r w:rsidRPr="00C500D6">
        <w:t>R</w:t>
      </w:r>
      <w:r w:rsidR="00EA4E05" w:rsidRPr="00C500D6">
        <w:t xml:space="preserve">akennusinsinöörin </w:t>
      </w:r>
      <w:r w:rsidR="00486F93" w:rsidRPr="00C500D6">
        <w:t xml:space="preserve"> opetussuunnitelma</w:t>
      </w:r>
      <w:proofErr w:type="gramEnd"/>
      <w:r w:rsidR="00486F93" w:rsidRPr="00C500D6">
        <w:t xml:space="preserve"> on laadittu niin, että </w:t>
      </w:r>
    </w:p>
    <w:p w14:paraId="52EB048A" w14:textId="77777777" w:rsidR="00486F93" w:rsidRPr="00C500D6" w:rsidRDefault="00486F93" w:rsidP="00486F93">
      <w:r w:rsidRPr="00C500D6">
        <w:t>•</w:t>
      </w:r>
      <w:r w:rsidRPr="00C500D6">
        <w:tab/>
        <w:t>tutkinto tuottaa työelämässä vaadittavan osaamisen</w:t>
      </w:r>
    </w:p>
    <w:p w14:paraId="1D1A123A" w14:textId="77777777" w:rsidR="00486F93" w:rsidRPr="00C500D6" w:rsidRDefault="00486F93" w:rsidP="00486F93">
      <w:r w:rsidRPr="00C500D6">
        <w:t>•</w:t>
      </w:r>
      <w:r w:rsidRPr="00C500D6">
        <w:tab/>
        <w:t>koulutus varmistaa opiskelijan asiantuntijuuden kehittymisen.</w:t>
      </w:r>
    </w:p>
    <w:p w14:paraId="0C3A0AB9" w14:textId="77777777" w:rsidR="00486F93" w:rsidRPr="00C500D6" w:rsidRDefault="00486F93" w:rsidP="00486F93">
      <w:r w:rsidRPr="00C500D6">
        <w:t>Opiskelija</w:t>
      </w:r>
    </w:p>
    <w:p w14:paraId="29BA11E8" w14:textId="01240485" w:rsidR="00486F93" w:rsidRPr="00C500D6" w:rsidRDefault="00486F93" w:rsidP="00486F93">
      <w:pPr>
        <w:ind w:left="720" w:hanging="720"/>
      </w:pPr>
      <w:r w:rsidRPr="00C500D6">
        <w:t>•</w:t>
      </w:r>
      <w:r w:rsidRPr="00C500D6">
        <w:tab/>
        <w:t>laatii opiskelunsa tueksi henkilökohtaisen opiskelusuunnitelman, jossa aiemmin hankittu</w:t>
      </w:r>
      <w:r w:rsidRPr="00C500D6">
        <w:br/>
        <w:t xml:space="preserve"> osaaminen tunnistetaan</w:t>
      </w:r>
    </w:p>
    <w:p w14:paraId="624DBBAF" w14:textId="6489F817" w:rsidR="00486F93" w:rsidRPr="00C500D6" w:rsidRDefault="00486F93" w:rsidP="00486F93">
      <w:r w:rsidRPr="00C500D6">
        <w:t>•</w:t>
      </w:r>
      <w:r w:rsidRPr="00C500D6">
        <w:tab/>
        <w:t>vastaa opintojensa etenemisestä.</w:t>
      </w:r>
    </w:p>
    <w:p w14:paraId="1BFF84CA" w14:textId="52C94BCE" w:rsidR="009C673A" w:rsidRPr="00C500D6" w:rsidRDefault="009C673A" w:rsidP="00486F93">
      <w:r w:rsidRPr="00C500D6">
        <w:rPr>
          <w:rStyle w:val="normaltextrun"/>
          <w:szCs w:val="20"/>
          <w:shd w:val="clear" w:color="auto" w:fill="FFFFFF"/>
        </w:rPr>
        <w:t>Rakennustekniikan opetussuunnitelma etenee vuositeemojen mukaisesti. Samalla opiskelijan ammatillinen osaaminen vahvistuu noviisista kohti asiantuntijuutta. Ensimmäinen lukuvuosi on yhteinen kaikille rakennustekniikan opiskelijoille. Tämän jälkeen opiskelija voi ryhtyä erikoistumaan rakennesuunnitteluun, talonrakennustuotantoon tai infrarakentamiseen.</w:t>
      </w:r>
      <w:r w:rsidRPr="00C500D6">
        <w:rPr>
          <w:rStyle w:val="eop"/>
          <w:b/>
          <w:bCs/>
          <w:szCs w:val="20"/>
          <w:shd w:val="clear" w:color="auto" w:fill="FFFFFF"/>
        </w:rPr>
        <w:t> </w:t>
      </w:r>
    </w:p>
    <w:p w14:paraId="5B261093" w14:textId="085E9D35" w:rsidR="00486F93" w:rsidRPr="00C500D6" w:rsidRDefault="00486F93" w:rsidP="00486F93">
      <w:r w:rsidRPr="00C500D6">
        <w:t>Savonian opettajat ja muu henkilöstö ohjaavat ja tukevat henkilökohtaisten tavoitteiden määrit-</w:t>
      </w:r>
      <w:proofErr w:type="spellStart"/>
      <w:r w:rsidRPr="00C500D6">
        <w:t>telemisessä</w:t>
      </w:r>
      <w:proofErr w:type="spellEnd"/>
      <w:r w:rsidRPr="00C500D6">
        <w:t xml:space="preserve"> ja saavuttamisessa.</w:t>
      </w:r>
    </w:p>
    <w:p w14:paraId="30C19CF2" w14:textId="0E1D220F" w:rsidR="00745146" w:rsidRPr="00C500D6" w:rsidRDefault="00745146" w:rsidP="00486F93">
      <w:r w:rsidRPr="00C500D6">
        <w:t>Opintojen vuositeemojen mukainen eteneminen kuvataan opetussuunnitelman liitteessä.</w:t>
      </w:r>
    </w:p>
    <w:p w14:paraId="78A6F326" w14:textId="1A15D65A" w:rsidR="00745146" w:rsidRPr="00745146" w:rsidRDefault="00167340" w:rsidP="00167340">
      <w:pPr>
        <w:pStyle w:val="Otsikko2"/>
      </w:pPr>
      <w:bookmarkStart w:id="7" w:name="_Toc114057832"/>
      <w:r>
        <w:t xml:space="preserve">2.3 </w:t>
      </w:r>
      <w:r w:rsidR="00745146" w:rsidRPr="00745146">
        <w:t>Toteutus</w:t>
      </w:r>
      <w:bookmarkEnd w:id="7"/>
    </w:p>
    <w:p w14:paraId="33E8811D" w14:textId="77777777" w:rsidR="002A4E38" w:rsidRPr="002A4E38" w:rsidRDefault="002A4E38" w:rsidP="002A4E38">
      <w:pPr>
        <w:rPr>
          <w:color w:val="00B0F0"/>
        </w:rPr>
      </w:pPr>
      <w:r w:rsidRPr="002A4E38">
        <w:rPr>
          <w:color w:val="00B0F0"/>
        </w:rPr>
        <w:t xml:space="preserve">Savoniassa pedagogisena lähtökohtana on laadukkaan ja työelämäläheisen koulutuksen sekä tutkimus- ja kehittämistoiminnan monimuotoinen yhdistäminen. Yhteiskehittäminen vahvistaa monialaista toimintaa, kumppanuuksien hyödyntämistä ja työelämäläheisyyttä. Työelämäläheisessä koulutuksessa korostuvat opiskelijoiden motivaatio ja opintoihin sitoutuminen. Moninaiset virtuaaliset ja fyysiset ympäristöt Savoniassa ja verkostokumppaneiden tiloissa niin kotimaassa kuin ulkomaillakin kytkevät teorian ja käytännön laajasti ja kiinnostavasti osaksi opiskelijan oppimista ja organisaatioiden kehittämistä. Koulutukselle on tyypillistä monimuotoisuus, monialaisuus sekä aikaan ja paikkaan sitomattomuus. </w:t>
      </w:r>
    </w:p>
    <w:p w14:paraId="79AE149E" w14:textId="77777777" w:rsidR="002A4E38" w:rsidRPr="002A4E38" w:rsidRDefault="002A4E38" w:rsidP="002A4E38">
      <w:pPr>
        <w:rPr>
          <w:color w:val="00B0F0"/>
        </w:rPr>
      </w:pPr>
      <w:r w:rsidRPr="002A4E38">
        <w:rPr>
          <w:color w:val="00B0F0"/>
        </w:rPr>
        <w:t>Kokonaisvaltaisella ohjauksella tuetaan opiskelijan ammatillista kasvua koko opintopolun ajan. Savoniassa jokainen opiskelija on yksilö. Koulutus toteutetaan opiskelijoiden erilaiset tarpeet ja tavoitteet huomioiden. Personoitu koulutus mahdollistaa vaihtoehtoiset suoritustavat sekä opiskelijan omien tavoitteiden mukaiset yksilölliset polut.</w:t>
      </w:r>
    </w:p>
    <w:p w14:paraId="2659DE7F" w14:textId="77777777" w:rsidR="002A4E38" w:rsidRPr="002A4E38" w:rsidRDefault="002A4E38" w:rsidP="002A4E38">
      <w:pPr>
        <w:rPr>
          <w:color w:val="00B0F0"/>
        </w:rPr>
      </w:pPr>
      <w:r w:rsidRPr="002A4E38">
        <w:rPr>
          <w:color w:val="00B0F0"/>
        </w:rPr>
        <w:t xml:space="preserve">Savoniassa hyödynnetään laajasti aikaisemman osaamisen tunnistamista ja tunnustamista sekä työn </w:t>
      </w:r>
      <w:proofErr w:type="spellStart"/>
      <w:r w:rsidRPr="002A4E38">
        <w:rPr>
          <w:color w:val="00B0F0"/>
        </w:rPr>
        <w:t>opinnollistamista</w:t>
      </w:r>
      <w:proofErr w:type="spellEnd"/>
      <w:r w:rsidRPr="002A4E38">
        <w:rPr>
          <w:color w:val="00B0F0"/>
        </w:rPr>
        <w:t xml:space="preserve"> osana opiskelijan henkilökohtaista opiskelusuunnitelmaa. Opiskelija voi syventää tai laajentaa osaamistaan hyödyntämällä Savonian kansallisten ja kansainvälisten korkeakoulukumppaneiden tarjontaa. </w:t>
      </w:r>
    </w:p>
    <w:p w14:paraId="60B97398" w14:textId="77777777" w:rsidR="002A4E38" w:rsidRPr="002A4E38" w:rsidRDefault="002A4E38" w:rsidP="002A4E38">
      <w:pPr>
        <w:rPr>
          <w:color w:val="00B0F0"/>
        </w:rPr>
      </w:pPr>
      <w:r w:rsidRPr="002A4E38">
        <w:rPr>
          <w:color w:val="00B0F0"/>
        </w:rPr>
        <w:lastRenderedPageBreak/>
        <w:t xml:space="preserve">Vuositeemojen ja opintojaksojen sisällöissä sekä toteutustavoissa huomioidaan vastuullisuus, kestävä kehitys ja globaalit inhimillisen turvallisuuden haasteet. </w:t>
      </w:r>
    </w:p>
    <w:p w14:paraId="00DD2623" w14:textId="6C72E11C" w:rsidR="001F3CAC" w:rsidRDefault="001F3CAC" w:rsidP="001F3CAC">
      <w:pPr>
        <w:pStyle w:val="paragraph"/>
        <w:spacing w:before="0" w:beforeAutospacing="0" w:after="0" w:afterAutospacing="0"/>
        <w:textAlignment w:val="baseline"/>
        <w:rPr>
          <w:rStyle w:val="eop"/>
          <w:rFonts w:ascii="Georgia" w:hAnsi="Georgia" w:cs="Segoe UI"/>
          <w:sz w:val="20"/>
          <w:szCs w:val="20"/>
        </w:rPr>
      </w:pPr>
      <w:r>
        <w:rPr>
          <w:rStyle w:val="normaltextrun"/>
          <w:rFonts w:ascii="Georgia" w:hAnsi="Georgia" w:cs="Segoe UI"/>
          <w:sz w:val="20"/>
          <w:szCs w:val="20"/>
        </w:rPr>
        <w:t>Rakennustekniikan koulutusohjelman projektiopetusmallissa (CDIO) pyritä</w:t>
      </w:r>
      <w:r>
        <w:rPr>
          <w:rStyle w:val="normaltextrun"/>
          <w:rFonts w:ascii="Segoe UI" w:hAnsi="Segoe UI" w:cs="Segoe UI"/>
          <w:sz w:val="20"/>
          <w:szCs w:val="20"/>
        </w:rPr>
        <w:t>än kehittämään opiskelijan koko</w:t>
      </w:r>
      <w:r>
        <w:rPr>
          <w:rStyle w:val="normaltextrun"/>
          <w:rFonts w:ascii="Georgia" w:hAnsi="Georgia" w:cs="Segoe UI"/>
          <w:sz w:val="20"/>
          <w:szCs w:val="20"/>
        </w:rPr>
        <w:t>naisvaltaista ajattelua, jossa työvaiheina ovat tehtävänanto ja vaatimusmäärittelyt, suunnittelu, toteutus ja käyttö. Osa rakennusinsinöörin ammattiopinnoista kytketään tähän rakennusalan projektioppimisympäristöön.  Projektiopetus aloitetaan pientalon suunnitteluprojektilla ensimmäisenä opiskeluvuotena. Toisena vuotena toteutetaan kerrostalon suunnitteluprojekti ja kolmantena halliprojekti. Projektiopetus päätetään neljännen opiskeluvuoden yrityslähtöiseen projektiin. Projektiopintojen avulla opiskelijalle muodostuu havainnollinen käsitys omasta rakennusinsinöörin roolista, rakennushankkeen eri vaiheista, rakennuttamisesta ja suunnittelusta tuotantoon saakka.  </w:t>
      </w:r>
      <w:r>
        <w:rPr>
          <w:rStyle w:val="eop"/>
          <w:rFonts w:ascii="Georgia" w:hAnsi="Georgia" w:cs="Segoe UI"/>
          <w:sz w:val="20"/>
          <w:szCs w:val="20"/>
        </w:rPr>
        <w:t> </w:t>
      </w:r>
    </w:p>
    <w:p w14:paraId="0E32EC61" w14:textId="77777777" w:rsidR="001F3CAC" w:rsidRDefault="001F3CAC" w:rsidP="001F3CAC">
      <w:pPr>
        <w:pStyle w:val="paragraph"/>
        <w:spacing w:before="0" w:beforeAutospacing="0" w:after="0" w:afterAutospacing="0"/>
        <w:textAlignment w:val="baseline"/>
        <w:rPr>
          <w:rFonts w:ascii="Segoe UI" w:hAnsi="Segoe UI" w:cs="Segoe UI"/>
          <w:sz w:val="18"/>
          <w:szCs w:val="18"/>
        </w:rPr>
      </w:pPr>
    </w:p>
    <w:p w14:paraId="3F0CAAE9" w14:textId="17AD4AA9" w:rsidR="001F3CAC" w:rsidRDefault="001F3CAC" w:rsidP="001F3CAC">
      <w:pPr>
        <w:pStyle w:val="paragraph"/>
        <w:spacing w:before="0" w:beforeAutospacing="0" w:after="0" w:afterAutospacing="0"/>
        <w:textAlignment w:val="baseline"/>
        <w:rPr>
          <w:rStyle w:val="eop"/>
          <w:rFonts w:ascii="Georgia" w:hAnsi="Georgia" w:cs="Segoe UI"/>
          <w:sz w:val="20"/>
          <w:szCs w:val="20"/>
        </w:rPr>
      </w:pPr>
      <w:r>
        <w:rPr>
          <w:rStyle w:val="normaltextrun"/>
          <w:rFonts w:ascii="Georgia" w:hAnsi="Georgia" w:cs="Segoe UI"/>
          <w:sz w:val="20"/>
          <w:szCs w:val="20"/>
        </w:rPr>
        <w:t>Opiskelun tavoitteena on opiskelijan ammatillisen asiantuntemuksen kasvu. Opiskelun myötä noviisista kasvaa oma-aloitteinen ja itsenäinen asiantuntija. Opiskelijoiden itseohjautuvuutta korostetaan opetuksessa ja ohjauksessa opintojen alusta lähtien. Vastuu oppimisesta on opiskelijalla itsellään, ja oppimisen tavoitteena on opitun syvällinen ymmärtäminen. </w:t>
      </w:r>
      <w:r>
        <w:rPr>
          <w:rStyle w:val="eop"/>
          <w:rFonts w:ascii="Georgia" w:hAnsi="Georgia" w:cs="Segoe UI"/>
          <w:sz w:val="20"/>
          <w:szCs w:val="20"/>
        </w:rPr>
        <w:t> </w:t>
      </w:r>
    </w:p>
    <w:p w14:paraId="6E15F4EE" w14:textId="77777777" w:rsidR="009847DC" w:rsidRDefault="009847DC" w:rsidP="001F3CAC">
      <w:pPr>
        <w:pStyle w:val="paragraph"/>
        <w:spacing w:before="0" w:beforeAutospacing="0" w:after="0" w:afterAutospacing="0"/>
        <w:textAlignment w:val="baseline"/>
        <w:rPr>
          <w:rFonts w:ascii="Segoe UI" w:hAnsi="Segoe UI" w:cs="Segoe UI"/>
          <w:sz w:val="18"/>
          <w:szCs w:val="18"/>
        </w:rPr>
      </w:pPr>
    </w:p>
    <w:p w14:paraId="64058E33" w14:textId="77777777" w:rsidR="001F3CAC" w:rsidRDefault="001F3CAC" w:rsidP="001F3CAC">
      <w:pPr>
        <w:pStyle w:val="paragraph"/>
        <w:spacing w:before="0" w:beforeAutospacing="0" w:after="0" w:afterAutospacing="0"/>
        <w:textAlignment w:val="baseline"/>
        <w:rPr>
          <w:rFonts w:ascii="Segoe UI" w:hAnsi="Segoe UI" w:cs="Segoe UI"/>
          <w:sz w:val="18"/>
          <w:szCs w:val="18"/>
        </w:rPr>
      </w:pPr>
      <w:r>
        <w:rPr>
          <w:rStyle w:val="normaltextrun"/>
          <w:rFonts w:ascii="Georgia" w:hAnsi="Georgia" w:cs="Segoe UI"/>
          <w:sz w:val="20"/>
          <w:szCs w:val="20"/>
        </w:rPr>
        <w:t>Ohjauksen tavoitteena on tukea opintoja niiden eri vaiheissa. Opintojen alussa ohjauksessa painottuu henkilökohtainen opiskelusuunnitelma (HOPS), jossa myös aiemmin hankittu osaaminen tunnistetaan. Opintojen edetessä painottuu uraohjaus, jolla tuetaan asiantuntijuuden suuntaamista, työelämävalmiuksien kehittymistä sekä työllistymistä. Savonian opettajat ja muu henkilöstö ohjaavat ja tukevat opiskelijan henkilökohtaisten ammatillisten tavoitteiden määrittelemisessä ja saavuttamisessa. Kaiken ohjauksen tavoitteena on tehostaa opiskelijan oman ajankäytön hallintaa sekä oman toiminnan arviointia ja parantaa siten valmiuksia jatku-vaan oppimiseen. </w:t>
      </w:r>
      <w:r>
        <w:rPr>
          <w:rStyle w:val="eop"/>
          <w:rFonts w:ascii="Georgia" w:hAnsi="Georgia" w:cs="Segoe UI"/>
          <w:sz w:val="20"/>
          <w:szCs w:val="20"/>
        </w:rPr>
        <w:t> </w:t>
      </w:r>
    </w:p>
    <w:p w14:paraId="442D32DD" w14:textId="5B624FDC" w:rsidR="001F3CAC" w:rsidRDefault="001F3CAC" w:rsidP="001F3CAC">
      <w:pPr>
        <w:pStyle w:val="paragraph"/>
        <w:spacing w:before="0" w:beforeAutospacing="0" w:after="0" w:afterAutospacing="0"/>
        <w:textAlignment w:val="baseline"/>
        <w:rPr>
          <w:rStyle w:val="eop"/>
          <w:rFonts w:ascii="Georgia" w:hAnsi="Georgia" w:cs="Segoe UI"/>
          <w:sz w:val="20"/>
          <w:szCs w:val="20"/>
        </w:rPr>
      </w:pPr>
      <w:r>
        <w:rPr>
          <w:rStyle w:val="normaltextrun"/>
          <w:rFonts w:ascii="Georgia" w:hAnsi="Georgia" w:cs="Segoe UI"/>
          <w:sz w:val="20"/>
          <w:szCs w:val="20"/>
        </w:rPr>
        <w:t xml:space="preserve">Kansainvälisyystaidot ovat tärkeä osa insinöörin osaamista. Jokaisen opiskelijan tulee sisällyttää henkilökohtaiseen opiskelusuunnitelmaansa vähintään 5 op vieraalla kielellä suoritettuja opintoja. Opiskelija voi painot-taa kansainvälistymistä </w:t>
      </w:r>
      <w:proofErr w:type="spellStart"/>
      <w:proofErr w:type="gramStart"/>
      <w:r>
        <w:rPr>
          <w:rStyle w:val="normaltextrun"/>
          <w:rFonts w:ascii="Georgia" w:hAnsi="Georgia" w:cs="Segoe UI"/>
          <w:sz w:val="20"/>
          <w:szCs w:val="20"/>
        </w:rPr>
        <w:t>HOPS:issaan</w:t>
      </w:r>
      <w:proofErr w:type="spellEnd"/>
      <w:proofErr w:type="gramEnd"/>
      <w:r>
        <w:rPr>
          <w:rStyle w:val="normaltextrun"/>
          <w:rFonts w:ascii="Georgia" w:hAnsi="Georgia" w:cs="Segoe UI"/>
          <w:sz w:val="20"/>
          <w:szCs w:val="20"/>
        </w:rPr>
        <w:t xml:space="preserve"> valitsemalla opintoja englannin kielellä toteutetusta tarjonnasta. Kansainvälisyyttä voi vahvistaa myös lukukauden tai – vuoden mittaisella opiskelijavaihdolla tai suorittamalla harjoittelun ulkomailla. </w:t>
      </w:r>
      <w:r>
        <w:rPr>
          <w:rStyle w:val="eop"/>
          <w:rFonts w:ascii="Georgia" w:hAnsi="Georgia" w:cs="Segoe UI"/>
          <w:sz w:val="20"/>
          <w:szCs w:val="20"/>
        </w:rPr>
        <w:t> </w:t>
      </w:r>
    </w:p>
    <w:p w14:paraId="659E9F6F" w14:textId="77777777" w:rsidR="009847DC" w:rsidRDefault="009847DC" w:rsidP="001F3CAC">
      <w:pPr>
        <w:pStyle w:val="paragraph"/>
        <w:spacing w:before="0" w:beforeAutospacing="0" w:after="0" w:afterAutospacing="0"/>
        <w:textAlignment w:val="baseline"/>
        <w:rPr>
          <w:rFonts w:ascii="Segoe UI" w:hAnsi="Segoe UI" w:cs="Segoe UI"/>
          <w:sz w:val="18"/>
          <w:szCs w:val="18"/>
        </w:rPr>
      </w:pPr>
    </w:p>
    <w:p w14:paraId="15051730" w14:textId="77777777" w:rsidR="001F3CAC" w:rsidRDefault="001F3CAC" w:rsidP="001F3CAC">
      <w:pPr>
        <w:pStyle w:val="paragraph"/>
        <w:spacing w:before="0" w:beforeAutospacing="0" w:after="0" w:afterAutospacing="0"/>
        <w:textAlignment w:val="baseline"/>
        <w:rPr>
          <w:rFonts w:ascii="Segoe UI" w:hAnsi="Segoe UI" w:cs="Segoe UI"/>
          <w:sz w:val="18"/>
          <w:szCs w:val="18"/>
        </w:rPr>
      </w:pPr>
      <w:r>
        <w:rPr>
          <w:rStyle w:val="normaltextrun"/>
          <w:rFonts w:ascii="Georgia" w:hAnsi="Georgia" w:cs="Segoe UI"/>
          <w:sz w:val="20"/>
          <w:szCs w:val="20"/>
        </w:rPr>
        <w:t>Arvioinnilla ohjataan ja tarkistetaan opiskelijan opintojen osaamistavoitteiden saavuttamista. Arvioinnin kohteena on koko oppimistapahtuma eli opetuksen tavoitteiden mukaisten tietojen ja taitojen saavuttaminen sekä opiskelun että työelämän edellyttämä asennoituminen ja vastuunottokyky. Opintojaksojen arviointi perustuu opintojaksokohtaisesti laadittuihin arviointikriteereihin.</w:t>
      </w:r>
      <w:r>
        <w:rPr>
          <w:rStyle w:val="eop"/>
          <w:rFonts w:ascii="Georgia" w:hAnsi="Georgia" w:cs="Segoe UI"/>
          <w:sz w:val="20"/>
          <w:szCs w:val="20"/>
        </w:rPr>
        <w:t> </w:t>
      </w:r>
    </w:p>
    <w:p w14:paraId="7B26475B" w14:textId="7AA24922" w:rsidR="002A4E38" w:rsidRPr="009847DC" w:rsidRDefault="001F3CAC" w:rsidP="009847DC">
      <w:pPr>
        <w:pStyle w:val="paragraph"/>
        <w:spacing w:before="0" w:beforeAutospacing="0" w:after="0" w:afterAutospacing="0"/>
        <w:textAlignment w:val="baseline"/>
        <w:rPr>
          <w:rFonts w:ascii="Segoe UI" w:hAnsi="Segoe UI" w:cs="Segoe UI"/>
          <w:sz w:val="18"/>
          <w:szCs w:val="18"/>
        </w:rPr>
      </w:pPr>
      <w:r>
        <w:rPr>
          <w:rStyle w:val="normaltextrun"/>
          <w:rFonts w:ascii="Georgia" w:hAnsi="Georgia" w:cs="Segoe UI"/>
          <w:sz w:val="20"/>
          <w:szCs w:val="20"/>
        </w:rPr>
        <w:t>Savonian koulutusten työelämälähtöisyys toteutuu opettajien monimuotoisen verkostoitumisen kautta. Verkostot varmistavat myös opiskelijan substanssiasiantuntijuuden jatkuvan kehittymisen. Henkilöstö luo oppimistilanteita ja tukee opiskelijan oppimista. Opiskelijapalvelut, kirjasto- ja tietopalvelut, kansainvälisyyspalvelut ja muut korkeakoulupalvelut auttavat opiskelussa. Koulutuksessa noudatetaan esteettömyyden sekä kestävän kehityksen periaatteita.</w:t>
      </w:r>
      <w:r>
        <w:rPr>
          <w:rStyle w:val="eop"/>
          <w:rFonts w:ascii="Georgia" w:hAnsi="Georgia" w:cs="Segoe UI"/>
          <w:sz w:val="20"/>
          <w:szCs w:val="20"/>
        </w:rPr>
        <w:t> </w:t>
      </w:r>
    </w:p>
    <w:p w14:paraId="26F65261" w14:textId="3A161464" w:rsidR="00CF590C" w:rsidRPr="00E0604F" w:rsidRDefault="00E7685F" w:rsidP="00C030A1">
      <w:pPr>
        <w:pStyle w:val="Otsikko1"/>
      </w:pPr>
      <w:bookmarkStart w:id="8" w:name="_Toc290881661"/>
      <w:bookmarkStart w:id="9" w:name="_Toc114057833"/>
      <w:r>
        <w:t>3</w:t>
      </w:r>
      <w:r w:rsidR="00C030A1">
        <w:t>.</w:t>
      </w:r>
      <w:r w:rsidR="00CF590C">
        <w:t xml:space="preserve"> </w:t>
      </w:r>
      <w:bookmarkEnd w:id="8"/>
      <w:r w:rsidR="007708C8">
        <w:t>Opetussuunnitelman liitteet</w:t>
      </w:r>
      <w:bookmarkEnd w:id="9"/>
    </w:p>
    <w:p w14:paraId="208CF3EF" w14:textId="705A444C" w:rsidR="002A4E38" w:rsidRDefault="002A4E38" w:rsidP="00D55424">
      <w:pPr>
        <w:rPr>
          <w:snapToGrid w:val="0"/>
        </w:rPr>
      </w:pPr>
      <w:r>
        <w:rPr>
          <w:snapToGrid w:val="0"/>
        </w:rPr>
        <w:t>Amk-tutkintoihin johtaviin opetussuunnitelmiin liitetään seuraavat PDF-muotoiset liitteet:</w:t>
      </w:r>
    </w:p>
    <w:p w14:paraId="51FB1198" w14:textId="04749860" w:rsidR="002A4E38" w:rsidRDefault="002A4E38" w:rsidP="008657F3">
      <w:pPr>
        <w:pStyle w:val="Luettelokappale"/>
        <w:numPr>
          <w:ilvl w:val="0"/>
          <w:numId w:val="6"/>
        </w:numPr>
        <w:rPr>
          <w:snapToGrid w:val="0"/>
        </w:rPr>
      </w:pPr>
      <w:r>
        <w:rPr>
          <w:snapToGrid w:val="0"/>
        </w:rPr>
        <w:t>Opintojen rakenne</w:t>
      </w:r>
    </w:p>
    <w:p w14:paraId="08064942" w14:textId="7D6A11A7" w:rsidR="002A4E38" w:rsidRDefault="002A4E38" w:rsidP="008657F3">
      <w:pPr>
        <w:pStyle w:val="Luettelokappale"/>
        <w:numPr>
          <w:ilvl w:val="0"/>
          <w:numId w:val="6"/>
        </w:numPr>
        <w:rPr>
          <w:snapToGrid w:val="0"/>
        </w:rPr>
      </w:pPr>
      <w:r>
        <w:rPr>
          <w:snapToGrid w:val="0"/>
        </w:rPr>
        <w:t>Osaamistavoitteet</w:t>
      </w:r>
    </w:p>
    <w:p w14:paraId="693426D5" w14:textId="1F8CE63C" w:rsidR="002A4E38" w:rsidRDefault="002A4E38" w:rsidP="008657F3">
      <w:pPr>
        <w:pStyle w:val="Luettelokappale"/>
        <w:numPr>
          <w:ilvl w:val="0"/>
          <w:numId w:val="6"/>
        </w:numPr>
        <w:rPr>
          <w:snapToGrid w:val="0"/>
        </w:rPr>
      </w:pPr>
      <w:r>
        <w:rPr>
          <w:snapToGrid w:val="0"/>
        </w:rPr>
        <w:t>Vuositeemat</w:t>
      </w:r>
    </w:p>
    <w:p w14:paraId="7B694749" w14:textId="1FF1AE42" w:rsidR="002A4E38" w:rsidRDefault="002A4E38" w:rsidP="002A4E38">
      <w:pPr>
        <w:rPr>
          <w:snapToGrid w:val="0"/>
        </w:rPr>
      </w:pPr>
      <w:r>
        <w:rPr>
          <w:snapToGrid w:val="0"/>
        </w:rPr>
        <w:t>Liitteet toimitetaan sähköisinä koulutusasian</w:t>
      </w:r>
      <w:r w:rsidR="00152E0E">
        <w:rPr>
          <w:snapToGrid w:val="0"/>
        </w:rPr>
        <w:t>tuntijalle.</w:t>
      </w:r>
    </w:p>
    <w:p w14:paraId="29C111DC" w14:textId="2D053E0D" w:rsidR="00152E0E" w:rsidRPr="005D626E" w:rsidRDefault="00167340" w:rsidP="002A4E38">
      <w:pPr>
        <w:rPr>
          <w:b/>
          <w:snapToGrid w:val="0"/>
          <w:sz w:val="28"/>
          <w:szCs w:val="28"/>
        </w:rPr>
      </w:pPr>
      <w:bookmarkStart w:id="10" w:name="_Toc114057834"/>
      <w:r w:rsidRPr="00167340">
        <w:rPr>
          <w:rStyle w:val="Otsikko2Char"/>
        </w:rPr>
        <w:t xml:space="preserve">3.1 </w:t>
      </w:r>
      <w:r w:rsidR="00152E0E" w:rsidRPr="00167340">
        <w:rPr>
          <w:rStyle w:val="Otsikko2Char"/>
        </w:rPr>
        <w:t>Opintojen rakenne</w:t>
      </w:r>
      <w:r w:rsidR="00BB3517" w:rsidRPr="00167340">
        <w:rPr>
          <w:rStyle w:val="Otsikko2Char"/>
        </w:rPr>
        <w:t xml:space="preserve"> (Liite 1</w:t>
      </w:r>
      <w:bookmarkEnd w:id="10"/>
      <w:r w:rsidR="00BB3517" w:rsidRPr="005D626E">
        <w:rPr>
          <w:b/>
          <w:snapToGrid w:val="0"/>
          <w:sz w:val="28"/>
          <w:szCs w:val="28"/>
        </w:rPr>
        <w:t>)</w:t>
      </w:r>
    </w:p>
    <w:p w14:paraId="685CD6D8" w14:textId="2FEBD81F" w:rsidR="00C030A1" w:rsidRDefault="00167340" w:rsidP="00152E0E">
      <w:r>
        <w:rPr>
          <w:snapToGrid w:val="0"/>
        </w:rPr>
        <w:lastRenderedPageBreak/>
        <w:t>Opintojen rakenne julkais</w:t>
      </w:r>
      <w:r w:rsidR="00C030A1" w:rsidRPr="00C030A1">
        <w:rPr>
          <w:snapToGrid w:val="0"/>
        </w:rPr>
        <w:t>taan</w:t>
      </w:r>
      <w:r>
        <w:rPr>
          <w:snapToGrid w:val="0"/>
        </w:rPr>
        <w:t xml:space="preserve"> taulukkona</w:t>
      </w:r>
      <w:r w:rsidR="00C030A1" w:rsidRPr="00C030A1">
        <w:rPr>
          <w:snapToGrid w:val="0"/>
        </w:rPr>
        <w:t xml:space="preserve"> opetussuunnitelman liitteenä PDF-muodossa. L</w:t>
      </w:r>
      <w:r>
        <w:rPr>
          <w:snapToGrid w:val="0"/>
        </w:rPr>
        <w:t>iite nimetään ”Opintojen rakenne</w:t>
      </w:r>
      <w:r w:rsidR="00C030A1" w:rsidRPr="00C030A1">
        <w:rPr>
          <w:snapToGrid w:val="0"/>
        </w:rPr>
        <w:t>.pdf”</w:t>
      </w:r>
    </w:p>
    <w:p w14:paraId="5DD0ACB9" w14:textId="07808437" w:rsidR="00152E0E" w:rsidRPr="00152E0E" w:rsidRDefault="00152E0E" w:rsidP="00152E0E">
      <w:pPr>
        <w:rPr>
          <w:snapToGrid w:val="0"/>
        </w:rPr>
      </w:pPr>
      <w:r w:rsidRPr="00152E0E">
        <w:rPr>
          <w:snapToGrid w:val="0"/>
        </w:rPr>
        <w:t xml:space="preserve">Tradenomin </w:t>
      </w:r>
      <w:r w:rsidRPr="00152E0E">
        <w:rPr>
          <w:snapToGrid w:val="0"/>
          <w:color w:val="00B0F0"/>
        </w:rPr>
        <w:t>opinnot ovat 210 opintopistettä. Opetussuunnitelman mukaan yksi opiskeluvuosi vastaa 60 opintopistettä, mikä tarkoittaa 1600 tuntia opiskelijan työtä. Opiskelijan työ koostuu mm. lähitunneista, et</w:t>
      </w:r>
      <w:r w:rsidR="00C030A1">
        <w:rPr>
          <w:snapToGrid w:val="0"/>
          <w:color w:val="00B0F0"/>
        </w:rPr>
        <w:t>t</w:t>
      </w:r>
      <w:r w:rsidRPr="00152E0E">
        <w:rPr>
          <w:snapToGrid w:val="0"/>
          <w:color w:val="00B0F0"/>
        </w:rPr>
        <w:t>ä- ja itsenäisestä opiskelusta, verkko-opiskelusta ja harjoittelusta. Opiskelu sisältää työelämälähtöistä tutkimus- ja kehittämistoimintaa</w:t>
      </w:r>
      <w:r w:rsidRPr="00152E0E">
        <w:rPr>
          <w:snapToGrid w:val="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1134"/>
        <w:gridCol w:w="6551"/>
      </w:tblGrid>
      <w:tr w:rsidR="00152E0E" w:rsidRPr="00152E0E" w14:paraId="00734D9A" w14:textId="77777777" w:rsidTr="005917FE">
        <w:tc>
          <w:tcPr>
            <w:tcW w:w="2093" w:type="dxa"/>
            <w:shd w:val="clear" w:color="auto" w:fill="0070C0"/>
          </w:tcPr>
          <w:p w14:paraId="704ADED6" w14:textId="77777777" w:rsidR="00152E0E" w:rsidRPr="00152E0E" w:rsidRDefault="00152E0E" w:rsidP="00152E0E">
            <w:pPr>
              <w:rPr>
                <w:b/>
                <w:snapToGrid w:val="0"/>
              </w:rPr>
            </w:pPr>
          </w:p>
        </w:tc>
        <w:tc>
          <w:tcPr>
            <w:tcW w:w="1134" w:type="dxa"/>
            <w:shd w:val="clear" w:color="auto" w:fill="0070C0"/>
          </w:tcPr>
          <w:p w14:paraId="03539F4C" w14:textId="77777777" w:rsidR="00152E0E" w:rsidRPr="00152E0E" w:rsidRDefault="00152E0E" w:rsidP="00152E0E">
            <w:pPr>
              <w:rPr>
                <w:b/>
                <w:snapToGrid w:val="0"/>
              </w:rPr>
            </w:pPr>
            <w:r w:rsidRPr="00152E0E">
              <w:rPr>
                <w:b/>
                <w:snapToGrid w:val="0"/>
              </w:rPr>
              <w:t xml:space="preserve">Laajuus </w:t>
            </w:r>
          </w:p>
        </w:tc>
        <w:tc>
          <w:tcPr>
            <w:tcW w:w="6551" w:type="dxa"/>
            <w:shd w:val="clear" w:color="auto" w:fill="0070C0"/>
          </w:tcPr>
          <w:p w14:paraId="3A12DB49" w14:textId="77777777" w:rsidR="00152E0E" w:rsidRPr="00152E0E" w:rsidRDefault="00152E0E" w:rsidP="00152E0E">
            <w:pPr>
              <w:rPr>
                <w:b/>
                <w:snapToGrid w:val="0"/>
              </w:rPr>
            </w:pPr>
            <w:r w:rsidRPr="00152E0E">
              <w:rPr>
                <w:b/>
                <w:snapToGrid w:val="0"/>
              </w:rPr>
              <w:t>Luonnehdinta opinnoista lyhyesti</w:t>
            </w:r>
          </w:p>
        </w:tc>
      </w:tr>
      <w:tr w:rsidR="00152E0E" w:rsidRPr="00152E0E" w14:paraId="468C2C56" w14:textId="77777777" w:rsidTr="005917FE">
        <w:tc>
          <w:tcPr>
            <w:tcW w:w="2093" w:type="dxa"/>
          </w:tcPr>
          <w:p w14:paraId="6274BB66" w14:textId="77777777" w:rsidR="00152E0E" w:rsidRPr="00152E0E" w:rsidRDefault="00152E0E" w:rsidP="00152E0E">
            <w:pPr>
              <w:rPr>
                <w:b/>
                <w:snapToGrid w:val="0"/>
              </w:rPr>
            </w:pPr>
            <w:r w:rsidRPr="00152E0E">
              <w:rPr>
                <w:b/>
                <w:snapToGrid w:val="0"/>
              </w:rPr>
              <w:t xml:space="preserve">Perusopinnot  </w:t>
            </w:r>
            <w:r w:rsidRPr="00152E0E">
              <w:rPr>
                <w:b/>
                <w:snapToGrid w:val="0"/>
              </w:rPr>
              <w:tab/>
            </w:r>
          </w:p>
        </w:tc>
        <w:tc>
          <w:tcPr>
            <w:tcW w:w="1134" w:type="dxa"/>
          </w:tcPr>
          <w:p w14:paraId="33462993" w14:textId="77777777" w:rsidR="00152E0E" w:rsidRPr="00152E0E" w:rsidRDefault="00152E0E" w:rsidP="00152E0E">
            <w:pPr>
              <w:rPr>
                <w:snapToGrid w:val="0"/>
              </w:rPr>
            </w:pPr>
          </w:p>
        </w:tc>
        <w:tc>
          <w:tcPr>
            <w:tcW w:w="6551" w:type="dxa"/>
          </w:tcPr>
          <w:p w14:paraId="25B5B276" w14:textId="77777777" w:rsidR="00152E0E" w:rsidRPr="00152E0E" w:rsidRDefault="00152E0E" w:rsidP="00152E0E">
            <w:pPr>
              <w:rPr>
                <w:snapToGrid w:val="0"/>
              </w:rPr>
            </w:pPr>
            <w:r w:rsidRPr="00152E0E">
              <w:rPr>
                <w:snapToGrid w:val="0"/>
              </w:rPr>
              <w:t xml:space="preserve">(Luonnehdi perus- ja ammattiopintoja myös siitä näkökulmasta, että tulee esille Savonian tavoite: perus- ja ammattiopinnot muodostavat erikseen ja keskenään laajempia asiantuntijuuden kehittymistä tukevia opintokokonaisuuksia.) </w:t>
            </w:r>
          </w:p>
        </w:tc>
      </w:tr>
      <w:tr w:rsidR="00152E0E" w:rsidRPr="00152E0E" w14:paraId="04787B79" w14:textId="77777777" w:rsidTr="005917FE">
        <w:tc>
          <w:tcPr>
            <w:tcW w:w="2093" w:type="dxa"/>
          </w:tcPr>
          <w:p w14:paraId="0A8DC66C" w14:textId="77777777" w:rsidR="00152E0E" w:rsidRPr="00152E0E" w:rsidRDefault="00152E0E" w:rsidP="00152E0E">
            <w:pPr>
              <w:rPr>
                <w:b/>
                <w:snapToGrid w:val="0"/>
              </w:rPr>
            </w:pPr>
            <w:r w:rsidRPr="00152E0E">
              <w:rPr>
                <w:b/>
                <w:snapToGrid w:val="0"/>
              </w:rPr>
              <w:t>Ammattiopinnot</w:t>
            </w:r>
          </w:p>
        </w:tc>
        <w:tc>
          <w:tcPr>
            <w:tcW w:w="1134" w:type="dxa"/>
          </w:tcPr>
          <w:p w14:paraId="7C01D547" w14:textId="77777777" w:rsidR="00152E0E" w:rsidRPr="00152E0E" w:rsidRDefault="00152E0E" w:rsidP="00152E0E">
            <w:pPr>
              <w:rPr>
                <w:snapToGrid w:val="0"/>
              </w:rPr>
            </w:pPr>
          </w:p>
        </w:tc>
        <w:tc>
          <w:tcPr>
            <w:tcW w:w="6551" w:type="dxa"/>
          </w:tcPr>
          <w:p w14:paraId="6D5FFFE6" w14:textId="77777777" w:rsidR="00152E0E" w:rsidRPr="00152E0E" w:rsidRDefault="00152E0E" w:rsidP="00152E0E">
            <w:pPr>
              <w:rPr>
                <w:snapToGrid w:val="0"/>
              </w:rPr>
            </w:pPr>
          </w:p>
          <w:p w14:paraId="16E9052E" w14:textId="77777777" w:rsidR="00152E0E" w:rsidRPr="00152E0E" w:rsidRDefault="00152E0E" w:rsidP="00152E0E">
            <w:pPr>
              <w:rPr>
                <w:snapToGrid w:val="0"/>
              </w:rPr>
            </w:pPr>
          </w:p>
        </w:tc>
      </w:tr>
      <w:tr w:rsidR="00152E0E" w:rsidRPr="00152E0E" w14:paraId="4841C4EC" w14:textId="77777777" w:rsidTr="005917FE">
        <w:tc>
          <w:tcPr>
            <w:tcW w:w="2093" w:type="dxa"/>
          </w:tcPr>
          <w:p w14:paraId="1D25888E" w14:textId="77777777" w:rsidR="00152E0E" w:rsidRPr="00152E0E" w:rsidRDefault="00152E0E" w:rsidP="00152E0E">
            <w:pPr>
              <w:rPr>
                <w:b/>
                <w:snapToGrid w:val="0"/>
              </w:rPr>
            </w:pPr>
            <w:r w:rsidRPr="00152E0E">
              <w:rPr>
                <w:b/>
                <w:snapToGrid w:val="0"/>
              </w:rPr>
              <w:t>Harjoittelu</w:t>
            </w:r>
            <w:r w:rsidRPr="00152E0E">
              <w:rPr>
                <w:b/>
                <w:snapToGrid w:val="0"/>
              </w:rPr>
              <w:br/>
              <w:t>(sisältyy terveys-alalla ammatti-opintoihin)</w:t>
            </w:r>
          </w:p>
        </w:tc>
        <w:tc>
          <w:tcPr>
            <w:tcW w:w="1134" w:type="dxa"/>
          </w:tcPr>
          <w:p w14:paraId="43F480E2" w14:textId="77777777" w:rsidR="00152E0E" w:rsidRPr="00152E0E" w:rsidRDefault="00152E0E" w:rsidP="00152E0E">
            <w:pPr>
              <w:rPr>
                <w:snapToGrid w:val="0"/>
              </w:rPr>
            </w:pPr>
          </w:p>
        </w:tc>
        <w:tc>
          <w:tcPr>
            <w:tcW w:w="6551" w:type="dxa"/>
          </w:tcPr>
          <w:p w14:paraId="16013B04" w14:textId="77777777" w:rsidR="00152E0E" w:rsidRPr="00152E0E" w:rsidRDefault="00152E0E" w:rsidP="00152E0E">
            <w:pPr>
              <w:rPr>
                <w:iCs/>
                <w:snapToGrid w:val="0"/>
                <w:color w:val="00B0F0"/>
              </w:rPr>
            </w:pPr>
            <w:r w:rsidRPr="00152E0E">
              <w:rPr>
                <w:iCs/>
                <w:snapToGrid w:val="0"/>
                <w:color w:val="00B0F0"/>
              </w:rPr>
              <w:t xml:space="preserve">Harjoittelussa opiskelija perehtyy käytännön työtoimintaan ja hankkii valmiuksia erilaisten toimintatapojen ja työmenetelmien valintaan, käyttöön ja soveltamiseen.  Harjoittelussa opitaan myös kehittämään asiakas- ja työelämälähtöisesti uusia ratkaisuja ja toiminnan laatua.  Harjoittelu valmentaa työelämän vaatimuksiin ammatillista osaamista syventämällä sekä auttaa työllistymään koulutusalaa ja suuntautumista vastaaviin tehtäviin. </w:t>
            </w:r>
          </w:p>
        </w:tc>
      </w:tr>
      <w:tr w:rsidR="00152E0E" w:rsidRPr="00152E0E" w14:paraId="099FB0EF" w14:textId="77777777" w:rsidTr="005917FE">
        <w:tc>
          <w:tcPr>
            <w:tcW w:w="2093" w:type="dxa"/>
          </w:tcPr>
          <w:p w14:paraId="1E2C5B9E" w14:textId="77777777" w:rsidR="00152E0E" w:rsidRPr="00152E0E" w:rsidRDefault="00152E0E" w:rsidP="00152E0E">
            <w:pPr>
              <w:rPr>
                <w:b/>
                <w:snapToGrid w:val="0"/>
              </w:rPr>
            </w:pPr>
            <w:r w:rsidRPr="00152E0E">
              <w:rPr>
                <w:b/>
                <w:snapToGrid w:val="0"/>
              </w:rPr>
              <w:t>Opinnäytetyö</w:t>
            </w:r>
          </w:p>
          <w:p w14:paraId="26C3739F" w14:textId="77777777" w:rsidR="00152E0E" w:rsidRPr="00152E0E" w:rsidRDefault="00152E0E" w:rsidP="00152E0E">
            <w:pPr>
              <w:rPr>
                <w:snapToGrid w:val="0"/>
              </w:rPr>
            </w:pPr>
          </w:p>
        </w:tc>
        <w:tc>
          <w:tcPr>
            <w:tcW w:w="1134" w:type="dxa"/>
          </w:tcPr>
          <w:p w14:paraId="33376F95" w14:textId="77777777" w:rsidR="00152E0E" w:rsidRPr="00152E0E" w:rsidRDefault="00152E0E" w:rsidP="00152E0E">
            <w:pPr>
              <w:rPr>
                <w:snapToGrid w:val="0"/>
              </w:rPr>
            </w:pPr>
            <w:r w:rsidRPr="00152E0E">
              <w:rPr>
                <w:snapToGrid w:val="0"/>
              </w:rPr>
              <w:t>15 op</w:t>
            </w:r>
          </w:p>
        </w:tc>
        <w:tc>
          <w:tcPr>
            <w:tcW w:w="6551" w:type="dxa"/>
          </w:tcPr>
          <w:p w14:paraId="70C07248" w14:textId="77777777" w:rsidR="00152E0E" w:rsidRPr="00152E0E" w:rsidRDefault="00152E0E" w:rsidP="00152E0E">
            <w:pPr>
              <w:rPr>
                <w:snapToGrid w:val="0"/>
                <w:color w:val="00B0F0"/>
              </w:rPr>
            </w:pPr>
            <w:r w:rsidRPr="00152E0E">
              <w:rPr>
                <w:snapToGrid w:val="0"/>
                <w:color w:val="00B0F0"/>
              </w:rPr>
              <w:t>Opinnäytetyö on opiskelijan työelämäläheinen oppimisprosessi, jota asiantuntijat tukevat, ohjaavat ja arvioivat. Tavoitteena on, että opiskelija kehittää työelämää opinnäytetyöllään samalla kun prosessi syventää hänen asiantuntijuuttaan valitussa aiheessa.  Opinnäytetyöt voivat olla tutkimuksellisia, toiminnallisia tai subjektiivista luovaa ilmaisua. Opinnäytetyön tekemisessä opiskelija vastaa</w:t>
            </w:r>
          </w:p>
          <w:p w14:paraId="21ED151E" w14:textId="77777777" w:rsidR="00152E0E" w:rsidRPr="00152E0E" w:rsidRDefault="00152E0E" w:rsidP="008657F3">
            <w:pPr>
              <w:numPr>
                <w:ilvl w:val="0"/>
                <w:numId w:val="2"/>
              </w:numPr>
              <w:rPr>
                <w:snapToGrid w:val="0"/>
                <w:color w:val="00B0F0"/>
              </w:rPr>
            </w:pPr>
            <w:r w:rsidRPr="00152E0E">
              <w:rPr>
                <w:snapToGrid w:val="0"/>
                <w:color w:val="00B0F0"/>
              </w:rPr>
              <w:t>opinnäytetyöidean ja työelämäyhteyden hakemisesta</w:t>
            </w:r>
          </w:p>
          <w:p w14:paraId="1F4FD52D" w14:textId="77777777" w:rsidR="00152E0E" w:rsidRPr="00152E0E" w:rsidRDefault="00152E0E" w:rsidP="008657F3">
            <w:pPr>
              <w:numPr>
                <w:ilvl w:val="0"/>
                <w:numId w:val="2"/>
              </w:numPr>
              <w:rPr>
                <w:snapToGrid w:val="0"/>
                <w:color w:val="00B0F0"/>
              </w:rPr>
            </w:pPr>
            <w:r w:rsidRPr="00152E0E">
              <w:rPr>
                <w:snapToGrid w:val="0"/>
                <w:color w:val="00B0F0"/>
              </w:rPr>
              <w:t>opinnäytetyön tehtäväalueeseen perehtymisestä ja tehtävän asettamisesta</w:t>
            </w:r>
          </w:p>
          <w:p w14:paraId="54B1D871" w14:textId="77777777" w:rsidR="00152E0E" w:rsidRPr="00152E0E" w:rsidRDefault="00152E0E" w:rsidP="008657F3">
            <w:pPr>
              <w:numPr>
                <w:ilvl w:val="0"/>
                <w:numId w:val="2"/>
              </w:numPr>
              <w:rPr>
                <w:snapToGrid w:val="0"/>
                <w:color w:val="00B0F0"/>
              </w:rPr>
            </w:pPr>
            <w:r w:rsidRPr="00152E0E">
              <w:rPr>
                <w:snapToGrid w:val="0"/>
                <w:color w:val="00B0F0"/>
              </w:rPr>
              <w:t>asetetun tehtävän suorittamisesta ja raportoinnista</w:t>
            </w:r>
          </w:p>
          <w:p w14:paraId="45C950A0" w14:textId="77777777" w:rsidR="00152E0E" w:rsidRPr="00152E0E" w:rsidRDefault="00152E0E" w:rsidP="008657F3">
            <w:pPr>
              <w:numPr>
                <w:ilvl w:val="0"/>
                <w:numId w:val="2"/>
              </w:numPr>
              <w:rPr>
                <w:snapToGrid w:val="0"/>
                <w:color w:val="00B0F0"/>
              </w:rPr>
            </w:pPr>
            <w:r w:rsidRPr="00152E0E">
              <w:rPr>
                <w:snapToGrid w:val="0"/>
                <w:color w:val="00B0F0"/>
              </w:rPr>
              <w:t>opinnäytetyön viimeistelystä ja tiedotusmateriaalin laatimisesta.</w:t>
            </w:r>
          </w:p>
          <w:p w14:paraId="5726E157" w14:textId="77777777" w:rsidR="00152E0E" w:rsidRPr="00152E0E" w:rsidRDefault="00152E0E" w:rsidP="00152E0E">
            <w:pPr>
              <w:rPr>
                <w:snapToGrid w:val="0"/>
              </w:rPr>
            </w:pPr>
            <w:r w:rsidRPr="00152E0E">
              <w:rPr>
                <w:snapToGrid w:val="0"/>
                <w:color w:val="00B0F0"/>
              </w:rPr>
              <w:t>Opinnäytetyö tarjoaa joustavan portin siirtyä työelämään ja hyvän mahdollisuuden verkottua omalla alalla.</w:t>
            </w:r>
          </w:p>
        </w:tc>
      </w:tr>
      <w:tr w:rsidR="00152E0E" w:rsidRPr="00152E0E" w14:paraId="3754B5F6" w14:textId="77777777" w:rsidTr="005917FE">
        <w:tc>
          <w:tcPr>
            <w:tcW w:w="2093" w:type="dxa"/>
          </w:tcPr>
          <w:p w14:paraId="4E536AA2" w14:textId="77777777" w:rsidR="00152E0E" w:rsidRPr="00152E0E" w:rsidRDefault="00152E0E" w:rsidP="00152E0E">
            <w:pPr>
              <w:rPr>
                <w:b/>
                <w:snapToGrid w:val="0"/>
              </w:rPr>
            </w:pPr>
            <w:r w:rsidRPr="00152E0E">
              <w:rPr>
                <w:b/>
                <w:snapToGrid w:val="0"/>
              </w:rPr>
              <w:lastRenderedPageBreak/>
              <w:t>Valinnaiset opinnot</w:t>
            </w:r>
          </w:p>
          <w:p w14:paraId="712EB053" w14:textId="77777777" w:rsidR="00152E0E" w:rsidRPr="00152E0E" w:rsidRDefault="00152E0E" w:rsidP="00152E0E">
            <w:pPr>
              <w:rPr>
                <w:snapToGrid w:val="0"/>
              </w:rPr>
            </w:pPr>
          </w:p>
        </w:tc>
        <w:tc>
          <w:tcPr>
            <w:tcW w:w="1134" w:type="dxa"/>
          </w:tcPr>
          <w:p w14:paraId="272F5A70" w14:textId="77777777" w:rsidR="00152E0E" w:rsidRPr="00152E0E" w:rsidRDefault="00152E0E" w:rsidP="00152E0E">
            <w:pPr>
              <w:rPr>
                <w:snapToGrid w:val="0"/>
              </w:rPr>
            </w:pPr>
          </w:p>
        </w:tc>
        <w:tc>
          <w:tcPr>
            <w:tcW w:w="6551" w:type="dxa"/>
          </w:tcPr>
          <w:p w14:paraId="5EAD3EF2" w14:textId="77777777" w:rsidR="00152E0E" w:rsidRPr="00152E0E" w:rsidRDefault="00152E0E" w:rsidP="00152E0E">
            <w:pPr>
              <w:rPr>
                <w:snapToGrid w:val="0"/>
                <w:color w:val="00B0F0"/>
              </w:rPr>
            </w:pPr>
            <w:r w:rsidRPr="00152E0E">
              <w:rPr>
                <w:snapToGrid w:val="0"/>
                <w:color w:val="00B0F0"/>
              </w:rPr>
              <w:t>Valinnaiset opinnot suuntaavat ja tukevat asiantuntijuuden kehittymistä opiskelijan kiinnostuksen mukaan. Opiskelija voi valita opintoja myös Savonian yhteisistä opintokokonaisuuksista ja muista tutkinto-ohjelmista tai sisällyttää tutkintoonsa muualla suoritettuja saman tasoisia opintoja.</w:t>
            </w:r>
          </w:p>
        </w:tc>
      </w:tr>
      <w:tr w:rsidR="00152E0E" w:rsidRPr="00152E0E" w14:paraId="159D14EF" w14:textId="77777777" w:rsidTr="005917FE">
        <w:tc>
          <w:tcPr>
            <w:tcW w:w="2093" w:type="dxa"/>
          </w:tcPr>
          <w:p w14:paraId="47D5755C" w14:textId="77777777" w:rsidR="00152E0E" w:rsidRPr="00152E0E" w:rsidRDefault="00152E0E" w:rsidP="00152E0E">
            <w:pPr>
              <w:rPr>
                <w:b/>
                <w:snapToGrid w:val="0"/>
              </w:rPr>
            </w:pPr>
            <w:r w:rsidRPr="00152E0E">
              <w:rPr>
                <w:b/>
                <w:snapToGrid w:val="0"/>
              </w:rPr>
              <w:t>Yhteensä</w:t>
            </w:r>
          </w:p>
        </w:tc>
        <w:tc>
          <w:tcPr>
            <w:tcW w:w="1134" w:type="dxa"/>
          </w:tcPr>
          <w:p w14:paraId="63041FD7" w14:textId="77777777" w:rsidR="00152E0E" w:rsidRPr="00152E0E" w:rsidRDefault="00152E0E" w:rsidP="00152E0E">
            <w:pPr>
              <w:rPr>
                <w:snapToGrid w:val="0"/>
              </w:rPr>
            </w:pPr>
            <w:r w:rsidRPr="00152E0E">
              <w:rPr>
                <w:snapToGrid w:val="0"/>
              </w:rPr>
              <w:t>210/240 op</w:t>
            </w:r>
          </w:p>
        </w:tc>
        <w:tc>
          <w:tcPr>
            <w:tcW w:w="6551" w:type="dxa"/>
          </w:tcPr>
          <w:p w14:paraId="304657A5" w14:textId="77777777" w:rsidR="00152E0E" w:rsidRPr="00152E0E" w:rsidRDefault="00152E0E" w:rsidP="00152E0E">
            <w:pPr>
              <w:rPr>
                <w:snapToGrid w:val="0"/>
              </w:rPr>
            </w:pPr>
          </w:p>
        </w:tc>
      </w:tr>
    </w:tbl>
    <w:p w14:paraId="533181DA" w14:textId="3C7A9A9C" w:rsidR="00152E0E" w:rsidRDefault="00152E0E" w:rsidP="00167340">
      <w:pPr>
        <w:pStyle w:val="Otsikko2"/>
        <w:rPr>
          <w:rFonts w:ascii="Georgia" w:hAnsi="Georgia"/>
          <w:b w:val="0"/>
          <w:snapToGrid w:val="0"/>
          <w:sz w:val="20"/>
          <w:szCs w:val="24"/>
        </w:rPr>
      </w:pPr>
    </w:p>
    <w:p w14:paraId="468A1AFA" w14:textId="6575C8CA" w:rsidR="00AA64FE" w:rsidRDefault="00AA64FE" w:rsidP="00AA64FE"/>
    <w:p w14:paraId="72A4E617" w14:textId="015DF715" w:rsidR="00AA64FE" w:rsidRDefault="00AA64FE" w:rsidP="00AA64FE"/>
    <w:p w14:paraId="0CDC8A84" w14:textId="1F740184" w:rsidR="00AA64FE" w:rsidRDefault="00AA64FE" w:rsidP="00AA64FE"/>
    <w:p w14:paraId="406AEF95" w14:textId="6496C544" w:rsidR="00AA64FE" w:rsidRDefault="00AA64FE" w:rsidP="00AA64FE"/>
    <w:p w14:paraId="071A9D1F" w14:textId="210C2337" w:rsidR="00AA64FE" w:rsidRDefault="00AA64FE" w:rsidP="00AA64FE"/>
    <w:p w14:paraId="69AFB5F1" w14:textId="39FCE389" w:rsidR="00AA64FE" w:rsidRDefault="00AA64FE" w:rsidP="00AA64FE"/>
    <w:p w14:paraId="35B1E0A0" w14:textId="2C7B21C4" w:rsidR="00AA64FE" w:rsidRDefault="00AA64FE" w:rsidP="00AA64FE"/>
    <w:p w14:paraId="0ACB1AFF" w14:textId="22742DBE" w:rsidR="00AA64FE" w:rsidRDefault="00AA64FE" w:rsidP="00AA64FE"/>
    <w:p w14:paraId="5E0B9981" w14:textId="787F8874" w:rsidR="00AA64FE" w:rsidRDefault="00AA64FE" w:rsidP="00AA64FE"/>
    <w:p w14:paraId="4FA2B24A" w14:textId="61C3EA52" w:rsidR="00AA64FE" w:rsidRDefault="00AA64FE" w:rsidP="00AA64FE"/>
    <w:p w14:paraId="340131C4" w14:textId="7FBC0D16" w:rsidR="00AA64FE" w:rsidRDefault="00AA64FE" w:rsidP="00AA64FE"/>
    <w:p w14:paraId="6C4EFF46" w14:textId="6001FDBE" w:rsidR="00AA64FE" w:rsidRDefault="00AA64FE" w:rsidP="00AA64FE"/>
    <w:p w14:paraId="47704A79" w14:textId="140E60B3" w:rsidR="00AA64FE" w:rsidRDefault="00AA64FE" w:rsidP="00AA64FE"/>
    <w:p w14:paraId="06A06981" w14:textId="77777777" w:rsidR="00AA64FE" w:rsidRPr="00AA64FE" w:rsidRDefault="00AA64FE" w:rsidP="00AA64FE"/>
    <w:p w14:paraId="0C9DFC35" w14:textId="569FFE77" w:rsidR="00152E0E" w:rsidRPr="005D626E" w:rsidRDefault="00167340" w:rsidP="00167340">
      <w:pPr>
        <w:pStyle w:val="Otsikko2"/>
        <w:rPr>
          <w:snapToGrid w:val="0"/>
        </w:rPr>
      </w:pPr>
      <w:bookmarkStart w:id="11" w:name="_Toc114057835"/>
      <w:r>
        <w:rPr>
          <w:snapToGrid w:val="0"/>
        </w:rPr>
        <w:t xml:space="preserve">3.2 </w:t>
      </w:r>
      <w:r w:rsidR="00152E0E" w:rsidRPr="005D626E">
        <w:rPr>
          <w:snapToGrid w:val="0"/>
        </w:rPr>
        <w:t>Osaamistavoitteet</w:t>
      </w:r>
      <w:r w:rsidR="00BB3517" w:rsidRPr="005D626E">
        <w:rPr>
          <w:snapToGrid w:val="0"/>
        </w:rPr>
        <w:t xml:space="preserve"> (Liite 2)</w:t>
      </w:r>
      <w:bookmarkEnd w:id="11"/>
    </w:p>
    <w:p w14:paraId="2860C7E0" w14:textId="598F9754" w:rsidR="00BB3517" w:rsidRPr="00BB3517" w:rsidRDefault="00BB3517" w:rsidP="00BB3517">
      <w:pPr>
        <w:rPr>
          <w:snapToGrid w:val="0"/>
        </w:rPr>
      </w:pPr>
      <w:r w:rsidRPr="00BB3517">
        <w:rPr>
          <w:snapToGrid w:val="0"/>
        </w:rPr>
        <w:t>Osaamistavoitteet, yleiset kompetenssit sekä tutkinto-ohjelmakohtaiset kompetenssit julkaistaan opetussuunnitelman liitteenä PDF-muodossa. Liite nimetään ”Osaamistavoitteet.pdf”</w:t>
      </w:r>
      <w:r w:rsidR="00605B63">
        <w:rPr>
          <w:snapToGrid w:val="0"/>
        </w:rPr>
        <w:t xml:space="preserve"> Osaamistavoitteet ja yleiset kompetenssit ovat kaikille tutkinto-ohjelmille yhteiset.</w:t>
      </w:r>
    </w:p>
    <w:p w14:paraId="23E0A356" w14:textId="77777777" w:rsidR="00BB3517" w:rsidRPr="00BB3517" w:rsidRDefault="00BB3517" w:rsidP="00BB3517">
      <w:r w:rsidRPr="00BB3517">
        <w:rPr>
          <w:snapToGrid w:val="0"/>
        </w:rPr>
        <w:t xml:space="preserve">Osaamistavoitteet esitetään taulukkomuodossa.  Taulukkoa tehdessä käytetään apuna alla olevaa esimerkkiä, jossa värit ja fontit ovat Savonian visuaalisen ilmeen mukaiset. </w:t>
      </w:r>
      <w:r w:rsidRPr="512FBC22">
        <w:rPr>
          <w:b/>
          <w:bCs/>
          <w:snapToGrid w:val="0"/>
        </w:rPr>
        <w:t xml:space="preserve">Värejä ja fontteja ei </w:t>
      </w:r>
      <w:r w:rsidRPr="512FBC22">
        <w:rPr>
          <w:b/>
          <w:bCs/>
          <w:snapToGrid w:val="0"/>
        </w:rPr>
        <w:lastRenderedPageBreak/>
        <w:t>saa muuttaa itse. Taulukot ja kuvat toimitetaan lähdemuodossa (</w:t>
      </w:r>
      <w:proofErr w:type="spellStart"/>
      <w:r w:rsidRPr="512FBC22">
        <w:rPr>
          <w:b/>
          <w:bCs/>
          <w:snapToGrid w:val="0"/>
        </w:rPr>
        <w:t>word</w:t>
      </w:r>
      <w:proofErr w:type="spellEnd"/>
      <w:r w:rsidRPr="512FBC22">
        <w:rPr>
          <w:b/>
          <w:bCs/>
          <w:snapToGrid w:val="0"/>
        </w:rPr>
        <w:t xml:space="preserve">, </w:t>
      </w:r>
      <w:proofErr w:type="spellStart"/>
      <w:r w:rsidRPr="512FBC22">
        <w:rPr>
          <w:b/>
          <w:bCs/>
          <w:snapToGrid w:val="0"/>
        </w:rPr>
        <w:t>excel</w:t>
      </w:r>
      <w:proofErr w:type="spellEnd"/>
      <w:r w:rsidRPr="512FBC22">
        <w:rPr>
          <w:b/>
          <w:bCs/>
          <w:snapToGrid w:val="0"/>
        </w:rPr>
        <w:t xml:space="preserve">, </w:t>
      </w:r>
      <w:proofErr w:type="spellStart"/>
      <w:r w:rsidRPr="512FBC22">
        <w:rPr>
          <w:b/>
          <w:bCs/>
          <w:snapToGrid w:val="0"/>
        </w:rPr>
        <w:t>pp</w:t>
      </w:r>
      <w:proofErr w:type="spellEnd"/>
      <w:r w:rsidRPr="512FBC22">
        <w:rPr>
          <w:b/>
          <w:bCs/>
          <w:snapToGrid w:val="0"/>
        </w:rPr>
        <w:t>) oman koulutusalan koulutusasiantuntijalle.</w:t>
      </w:r>
    </w:p>
    <w:p w14:paraId="59ADA0D7" w14:textId="6801F978" w:rsidR="00BB3517" w:rsidRDefault="00BB3517" w:rsidP="00D55424">
      <w:pPr>
        <w:rPr>
          <w:snapToGrid w:val="0"/>
        </w:rPr>
      </w:pPr>
      <w:r w:rsidRPr="00BB3517">
        <w:rPr>
          <w:snapToGrid w:val="0"/>
        </w:rPr>
        <w:t xml:space="preserve">Taulukon tekstin fontti on </w:t>
      </w:r>
      <w:proofErr w:type="spellStart"/>
      <w:r w:rsidRPr="00BB3517">
        <w:rPr>
          <w:snapToGrid w:val="0"/>
        </w:rPr>
        <w:t>Tahoma</w:t>
      </w:r>
      <w:proofErr w:type="spellEnd"/>
      <w:r w:rsidRPr="00BB3517">
        <w:rPr>
          <w:snapToGrid w:val="0"/>
        </w:rPr>
        <w:t xml:space="preserve">, pistekoko 10. Otsikkorivin tausta on turkoosi, teksti valkoinen. Otsikko ja apuotsikot lihavoidaan. Leipätekstin väri on musta. </w:t>
      </w:r>
    </w:p>
    <w:p w14:paraId="3395C868" w14:textId="77777777" w:rsidR="005917FE" w:rsidRDefault="005917FE" w:rsidP="00D55424">
      <w:pPr>
        <w:rPr>
          <w:snapToGrid w:val="0"/>
        </w:rPr>
      </w:pPr>
      <w:r>
        <w:rPr>
          <w:snapToGrid w:val="0"/>
        </w:rPr>
        <w:t xml:space="preserve">Insinöörin </w:t>
      </w:r>
      <w:r w:rsidR="00152E0E">
        <w:rPr>
          <w:snapToGrid w:val="0"/>
        </w:rPr>
        <w:t xml:space="preserve"> </w:t>
      </w:r>
      <w:r w:rsidR="00152E0E" w:rsidRPr="00152E0E">
        <w:rPr>
          <w:snapToGrid w:val="0"/>
          <w:color w:val="00B0F0"/>
        </w:rPr>
        <w:t xml:space="preserve">koulutus on eurooppalaista ja suomalaista tasoa </w:t>
      </w:r>
      <w:r w:rsidR="00152E0E">
        <w:rPr>
          <w:snapToGrid w:val="0"/>
        </w:rPr>
        <w:t xml:space="preserve">6 ( </w:t>
      </w:r>
      <w:hyperlink r:id="rId13" w:history="1">
        <w:r w:rsidR="00152E0E" w:rsidRPr="00152E0E">
          <w:rPr>
            <w:rStyle w:val="Hyperlinkki"/>
            <w:snapToGrid w:val="0"/>
          </w:rPr>
          <w:t>Kansallinen viitekehys</w:t>
        </w:r>
      </w:hyperlink>
      <w:r w:rsidR="00152E0E">
        <w:rPr>
          <w:snapToGrid w:val="0"/>
        </w:rPr>
        <w:t>)</w:t>
      </w:r>
      <w:r w:rsidR="00152E0E">
        <w:rPr>
          <w:snapToGrid w:val="0"/>
        </w:rPr>
        <w:br/>
      </w:r>
      <w:r w:rsidR="00152E0E">
        <w:rPr>
          <w:snapToGrid w:val="0"/>
        </w:rPr>
        <w:br/>
      </w:r>
    </w:p>
    <w:tbl>
      <w:tblPr>
        <w:tblW w:w="0" w:type="auto"/>
        <w:tblLayout w:type="fixed"/>
        <w:tblLook w:val="04A0" w:firstRow="1" w:lastRow="0" w:firstColumn="1" w:lastColumn="0" w:noHBand="0" w:noVBand="1"/>
      </w:tblPr>
      <w:tblGrid>
        <w:gridCol w:w="2565"/>
        <w:gridCol w:w="6795"/>
      </w:tblGrid>
      <w:tr w:rsidR="005917FE" w:rsidRPr="005917FE" w14:paraId="17D57A9A" w14:textId="77777777" w:rsidTr="005917FE">
        <w:trPr>
          <w:trHeight w:val="765"/>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A3B5"/>
          </w:tcPr>
          <w:p w14:paraId="14360950" w14:textId="77777777" w:rsidR="005917FE" w:rsidRPr="005917FE" w:rsidRDefault="005917FE" w:rsidP="005917FE">
            <w:pPr>
              <w:rPr>
                <w:snapToGrid w:val="0"/>
              </w:rPr>
            </w:pPr>
            <w:r w:rsidRPr="005917FE">
              <w:rPr>
                <w:b/>
                <w:bCs/>
                <w:snapToGrid w:val="0"/>
              </w:rPr>
              <w:t>Osaamisen osa-alue</w:t>
            </w:r>
          </w:p>
        </w:tc>
        <w:tc>
          <w:tcPr>
            <w:tcW w:w="67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A3B5"/>
          </w:tcPr>
          <w:p w14:paraId="780FF922" w14:textId="77777777" w:rsidR="005917FE" w:rsidRPr="005917FE" w:rsidRDefault="005917FE" w:rsidP="005917FE">
            <w:pPr>
              <w:rPr>
                <w:snapToGrid w:val="0"/>
              </w:rPr>
            </w:pPr>
            <w:r w:rsidRPr="005917FE">
              <w:rPr>
                <w:b/>
                <w:bCs/>
                <w:snapToGrid w:val="0"/>
              </w:rPr>
              <w:t>Osaaminen tasolla 6</w:t>
            </w:r>
          </w:p>
        </w:tc>
      </w:tr>
      <w:tr w:rsidR="005917FE" w:rsidRPr="005917FE" w14:paraId="121B8002" w14:textId="77777777" w:rsidTr="005917FE">
        <w:trPr>
          <w:trHeight w:val="1365"/>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3CD1320" w14:textId="77777777" w:rsidR="005917FE" w:rsidRPr="005917FE" w:rsidRDefault="005917FE" w:rsidP="005917FE">
            <w:pPr>
              <w:rPr>
                <w:snapToGrid w:val="0"/>
              </w:rPr>
            </w:pPr>
            <w:r w:rsidRPr="005917FE">
              <w:rPr>
                <w:b/>
                <w:bCs/>
                <w:snapToGrid w:val="0"/>
              </w:rPr>
              <w:t>Tieto</w:t>
            </w:r>
          </w:p>
        </w:tc>
        <w:tc>
          <w:tcPr>
            <w:tcW w:w="67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63A0C6" w14:textId="77777777" w:rsidR="005917FE" w:rsidRPr="005917FE" w:rsidRDefault="005917FE" w:rsidP="005917FE">
            <w:pPr>
              <w:rPr>
                <w:snapToGrid w:val="0"/>
              </w:rPr>
            </w:pPr>
            <w:r w:rsidRPr="005917FE">
              <w:rPr>
                <w:snapToGrid w:val="0"/>
              </w:rPr>
              <w:t>Hallitsee laaja-alaiset ja edistyneet oman alansa tiedot, joihin liittyy teorioiden, keskeisten käsitteiden, menetelmien ja periaatteiden kriittinen ymmärtäminen ja arvioiminen. Ymmärtää ammatillisten tehtäväalueiden ja/tai tieteenalojen kattavuuden ja rajat.</w:t>
            </w:r>
          </w:p>
        </w:tc>
      </w:tr>
      <w:tr w:rsidR="005917FE" w:rsidRPr="005917FE" w14:paraId="295A7A41" w14:textId="77777777" w:rsidTr="005917FE">
        <w:trPr>
          <w:trHeight w:val="1320"/>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0A896B" w14:textId="77777777" w:rsidR="005917FE" w:rsidRPr="005917FE" w:rsidRDefault="005917FE" w:rsidP="005917FE">
            <w:pPr>
              <w:rPr>
                <w:snapToGrid w:val="0"/>
              </w:rPr>
            </w:pPr>
            <w:r w:rsidRPr="005917FE">
              <w:rPr>
                <w:b/>
                <w:bCs/>
                <w:snapToGrid w:val="0"/>
              </w:rPr>
              <w:t xml:space="preserve">Työskentelytapa ja </w:t>
            </w:r>
            <w:r w:rsidRPr="005917FE">
              <w:rPr>
                <w:snapToGrid w:val="0"/>
              </w:rPr>
              <w:br/>
            </w:r>
            <w:r w:rsidRPr="005917FE">
              <w:rPr>
                <w:b/>
                <w:bCs/>
                <w:snapToGrid w:val="0"/>
              </w:rPr>
              <w:t>soveltaminen (taito)</w:t>
            </w:r>
          </w:p>
        </w:tc>
        <w:tc>
          <w:tcPr>
            <w:tcW w:w="67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46ACA7" w14:textId="77777777" w:rsidR="005917FE" w:rsidRPr="005917FE" w:rsidRDefault="005917FE" w:rsidP="005917FE">
            <w:pPr>
              <w:rPr>
                <w:snapToGrid w:val="0"/>
              </w:rPr>
            </w:pPr>
            <w:r w:rsidRPr="005917FE">
              <w:rPr>
                <w:snapToGrid w:val="0"/>
              </w:rPr>
              <w:t>Hallitsee edistyneet kognitiiviset ja käytännön taidot, jotka osoittavat asioiden hallintaa, kykyä soveltaa ja kykyä luoviin ratkaisuihin ja toteutuksiin, joita vaaditaan erikoistuneella ammatti-, tieteen- tai taiteenalalla monimutkaisten tai ennakoimattomien ongelmien ratkaisemiseksi.</w:t>
            </w:r>
          </w:p>
        </w:tc>
      </w:tr>
      <w:tr w:rsidR="005917FE" w:rsidRPr="005917FE" w14:paraId="31B4FAA3" w14:textId="77777777" w:rsidTr="005917FE">
        <w:trPr>
          <w:trHeight w:val="1605"/>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10E58F" w14:textId="77777777" w:rsidR="005917FE" w:rsidRPr="005917FE" w:rsidRDefault="005917FE" w:rsidP="005917FE">
            <w:pPr>
              <w:rPr>
                <w:snapToGrid w:val="0"/>
              </w:rPr>
            </w:pPr>
            <w:r w:rsidRPr="005917FE">
              <w:rPr>
                <w:b/>
                <w:bCs/>
                <w:snapToGrid w:val="0"/>
              </w:rPr>
              <w:t xml:space="preserve">Vastuu, johtaminen, </w:t>
            </w:r>
            <w:r w:rsidRPr="005917FE">
              <w:rPr>
                <w:snapToGrid w:val="0"/>
              </w:rPr>
              <w:br/>
            </w:r>
            <w:r w:rsidRPr="005917FE">
              <w:rPr>
                <w:b/>
                <w:bCs/>
                <w:snapToGrid w:val="0"/>
              </w:rPr>
              <w:t>yrittäjyys</w:t>
            </w:r>
          </w:p>
        </w:tc>
        <w:tc>
          <w:tcPr>
            <w:tcW w:w="67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435F8A" w14:textId="77777777" w:rsidR="005917FE" w:rsidRPr="005917FE" w:rsidRDefault="005917FE" w:rsidP="005917FE">
            <w:pPr>
              <w:rPr>
                <w:snapToGrid w:val="0"/>
              </w:rPr>
            </w:pPr>
            <w:r w:rsidRPr="005917FE">
              <w:rPr>
                <w:snapToGrid w:val="0"/>
              </w:rPr>
              <w:t>Työskentelee itsenäisesti alan asiantuntijatehtävissä ja kansainvälisessä yhteistyössä tai toimii yrittäjänä. Johtaa monimutkaisia ammatillisia toimia tai hankkeita. Kykenee päätöksentekoon ennakoimattomissa toimintaympäristöissä.</w:t>
            </w:r>
          </w:p>
        </w:tc>
      </w:tr>
      <w:tr w:rsidR="005917FE" w:rsidRPr="005917FE" w14:paraId="2787AE43" w14:textId="77777777" w:rsidTr="005917FE">
        <w:trPr>
          <w:trHeight w:val="1020"/>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7002053" w14:textId="77777777" w:rsidR="005917FE" w:rsidRPr="005917FE" w:rsidRDefault="005917FE" w:rsidP="005917FE">
            <w:pPr>
              <w:rPr>
                <w:snapToGrid w:val="0"/>
              </w:rPr>
            </w:pPr>
            <w:r w:rsidRPr="005917FE">
              <w:rPr>
                <w:b/>
                <w:bCs/>
                <w:snapToGrid w:val="0"/>
              </w:rPr>
              <w:t>Arviointi</w:t>
            </w:r>
          </w:p>
        </w:tc>
        <w:tc>
          <w:tcPr>
            <w:tcW w:w="67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AE4D337" w14:textId="77777777" w:rsidR="005917FE" w:rsidRPr="005917FE" w:rsidRDefault="005917FE" w:rsidP="005917FE">
            <w:pPr>
              <w:rPr>
                <w:snapToGrid w:val="0"/>
              </w:rPr>
            </w:pPr>
            <w:r w:rsidRPr="005917FE">
              <w:rPr>
                <w:snapToGrid w:val="0"/>
              </w:rPr>
              <w:t>Vastaa oman osaamisensa arvioinnin ja kehittämisen lisäksi yksittäisten henkilöiden ja ryhmien kehityksestä.</w:t>
            </w:r>
          </w:p>
        </w:tc>
      </w:tr>
      <w:tr w:rsidR="005917FE" w:rsidRPr="005917FE" w14:paraId="6F1CC8E3" w14:textId="77777777" w:rsidTr="005917FE">
        <w:trPr>
          <w:trHeight w:val="1605"/>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350C8B" w14:textId="77777777" w:rsidR="005917FE" w:rsidRPr="005917FE" w:rsidRDefault="005917FE" w:rsidP="005917FE">
            <w:pPr>
              <w:rPr>
                <w:snapToGrid w:val="0"/>
              </w:rPr>
            </w:pPr>
            <w:r w:rsidRPr="005917FE">
              <w:rPr>
                <w:b/>
                <w:bCs/>
                <w:snapToGrid w:val="0"/>
              </w:rPr>
              <w:t xml:space="preserve">Elinikäisen oppimisen </w:t>
            </w:r>
            <w:r w:rsidRPr="005917FE">
              <w:rPr>
                <w:snapToGrid w:val="0"/>
              </w:rPr>
              <w:br/>
            </w:r>
            <w:r w:rsidRPr="005917FE">
              <w:rPr>
                <w:b/>
                <w:bCs/>
                <w:snapToGrid w:val="0"/>
              </w:rPr>
              <w:t>avaintaidot</w:t>
            </w:r>
          </w:p>
        </w:tc>
        <w:tc>
          <w:tcPr>
            <w:tcW w:w="67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2EFFEB" w14:textId="77777777" w:rsidR="005917FE" w:rsidRPr="005917FE" w:rsidRDefault="005917FE" w:rsidP="005917FE">
            <w:pPr>
              <w:rPr>
                <w:snapToGrid w:val="0"/>
              </w:rPr>
            </w:pPr>
            <w:r w:rsidRPr="005917FE">
              <w:rPr>
                <w:snapToGrid w:val="0"/>
              </w:rPr>
              <w:t>Valmius elinikäiseen oppimiseen. Toimii erilaisten ihmisten kanssa opiskelu- ja työyhteisössä sekä muissa ryhmissä ja verkostoissa huomioiden yhteisölliset ja eettiset näkökulmat. Viestii hyvin suullisesti ja kirjallisesti sekä alan että alan ulkopuoliselle yleisölle äidinkielellään. Viestii ja on vuorovaikutuksessa toisella kotimaisella kielellä sekä kykenee kansainväliseen viestintään ja vuorovaikutukseen omalla alallaan ainakin yhdellä vieraalla kielellä.</w:t>
            </w:r>
          </w:p>
        </w:tc>
      </w:tr>
    </w:tbl>
    <w:p w14:paraId="0ACBD2B8" w14:textId="1E015139" w:rsidR="00152E0E" w:rsidRDefault="00152E0E" w:rsidP="00D55424">
      <w:pPr>
        <w:rPr>
          <w:snapToGrid w:val="0"/>
        </w:rPr>
      </w:pPr>
    </w:p>
    <w:p w14:paraId="64135023" w14:textId="230A9937" w:rsidR="00152E0E" w:rsidRDefault="00152E0E" w:rsidP="00D55424">
      <w:pPr>
        <w:rPr>
          <w:snapToGrid w:val="0"/>
        </w:rPr>
      </w:pPr>
    </w:p>
    <w:p w14:paraId="3F36005B" w14:textId="27C7CBD3" w:rsidR="00152E0E" w:rsidRPr="00BB3517" w:rsidRDefault="00BB3517" w:rsidP="00D55424">
      <w:pPr>
        <w:rPr>
          <w:b/>
          <w:snapToGrid w:val="0"/>
        </w:rPr>
      </w:pPr>
      <w:r w:rsidRPr="00BB3517">
        <w:rPr>
          <w:b/>
          <w:snapToGrid w:val="0"/>
        </w:rPr>
        <w:t>Kompetenssit</w:t>
      </w:r>
    </w:p>
    <w:p w14:paraId="0813DA32" w14:textId="381982DD" w:rsidR="00BB3517" w:rsidRPr="00BB3517" w:rsidRDefault="00BB3517" w:rsidP="00D55424">
      <w:pPr>
        <w:rPr>
          <w:snapToGrid w:val="0"/>
          <w:color w:val="00B0F0"/>
        </w:rPr>
      </w:pPr>
      <w:r w:rsidRPr="00BB3517">
        <w:rPr>
          <w:snapToGrid w:val="0"/>
        </w:rPr>
        <w:lastRenderedPageBreak/>
        <w:t xml:space="preserve">Sairaanhoitajan </w:t>
      </w:r>
      <w:r w:rsidRPr="00BB3517">
        <w:rPr>
          <w:snapToGrid w:val="0"/>
          <w:color w:val="00B0F0"/>
        </w:rPr>
        <w:t>osaamisprofiili muodostuu yleisistä ja tutkinto-ohjelmakohtaisista kompetensseista. Yleisten</w:t>
      </w:r>
      <w:r>
        <w:rPr>
          <w:snapToGrid w:val="0"/>
          <w:color w:val="00B0F0"/>
        </w:rPr>
        <w:t xml:space="preserve"> </w:t>
      </w:r>
      <w:r w:rsidRPr="00BB3517">
        <w:rPr>
          <w:snapToGrid w:val="0"/>
          <w:color w:val="00B0F0"/>
        </w:rPr>
        <w:t xml:space="preserve">kompetenssien osalta Savonia-ammattikorkeakoulu noudattaa </w:t>
      </w:r>
      <w:proofErr w:type="spellStart"/>
      <w:r w:rsidRPr="00BB3517">
        <w:rPr>
          <w:snapToGrid w:val="0"/>
          <w:color w:val="00B0F0"/>
        </w:rPr>
        <w:t>Arenen</w:t>
      </w:r>
      <w:proofErr w:type="spellEnd"/>
      <w:r w:rsidRPr="00BB3517">
        <w:rPr>
          <w:snapToGrid w:val="0"/>
          <w:color w:val="00B0F0"/>
        </w:rPr>
        <w:t xml:space="preserve"> (Ammattikorkeakoulujen</w:t>
      </w:r>
      <w:r>
        <w:rPr>
          <w:snapToGrid w:val="0"/>
          <w:color w:val="00B0F0"/>
        </w:rPr>
        <w:t xml:space="preserve"> </w:t>
      </w:r>
      <w:r w:rsidRPr="00BB3517">
        <w:rPr>
          <w:snapToGrid w:val="0"/>
          <w:color w:val="00B0F0"/>
        </w:rPr>
        <w:t>rehtorineuvosto) suositusta.</w:t>
      </w:r>
    </w:p>
    <w:tbl>
      <w:tblPr>
        <w:tblW w:w="0" w:type="auto"/>
        <w:tblInd w:w="105" w:type="dxa"/>
        <w:tblLayout w:type="fixed"/>
        <w:tblLook w:val="01E0" w:firstRow="1" w:lastRow="1" w:firstColumn="1" w:lastColumn="1" w:noHBand="0" w:noVBand="0"/>
      </w:tblPr>
      <w:tblGrid>
        <w:gridCol w:w="2940"/>
        <w:gridCol w:w="6420"/>
      </w:tblGrid>
      <w:tr w:rsidR="005917FE" w:rsidRPr="005917FE" w14:paraId="71E2F2D3" w14:textId="77777777" w:rsidTr="005917FE">
        <w:trPr>
          <w:trHeight w:val="975"/>
        </w:trPr>
        <w:tc>
          <w:tcPr>
            <w:tcW w:w="2940" w:type="dxa"/>
            <w:tcBorders>
              <w:top w:val="single" w:sz="8" w:space="0" w:color="auto"/>
              <w:left w:val="single" w:sz="8" w:space="0" w:color="auto"/>
              <w:bottom w:val="single" w:sz="8" w:space="0" w:color="auto"/>
              <w:right w:val="single" w:sz="8" w:space="0" w:color="auto"/>
            </w:tcBorders>
            <w:shd w:val="clear" w:color="auto" w:fill="31A3BF"/>
          </w:tcPr>
          <w:p w14:paraId="20939B82" w14:textId="77777777" w:rsidR="005917FE" w:rsidRPr="005917FE" w:rsidRDefault="005917FE" w:rsidP="005917FE">
            <w:pPr>
              <w:rPr>
                <w:snapToGrid w:val="0"/>
              </w:rPr>
            </w:pPr>
            <w:r w:rsidRPr="005917FE">
              <w:rPr>
                <w:snapToGrid w:val="0"/>
              </w:rPr>
              <w:br/>
            </w:r>
            <w:r w:rsidRPr="005917FE">
              <w:rPr>
                <w:b/>
                <w:bCs/>
                <w:snapToGrid w:val="0"/>
                <w:lang w:val="fi"/>
              </w:rPr>
              <w:t>Yleiset kompetenssit</w:t>
            </w:r>
          </w:p>
        </w:tc>
        <w:tc>
          <w:tcPr>
            <w:tcW w:w="6420" w:type="dxa"/>
            <w:tcBorders>
              <w:top w:val="single" w:sz="8" w:space="0" w:color="auto"/>
              <w:left w:val="single" w:sz="8" w:space="0" w:color="auto"/>
              <w:bottom w:val="single" w:sz="8" w:space="0" w:color="auto"/>
              <w:right w:val="single" w:sz="8" w:space="0" w:color="auto"/>
            </w:tcBorders>
            <w:shd w:val="clear" w:color="auto" w:fill="31A3B5"/>
          </w:tcPr>
          <w:p w14:paraId="59C190F5" w14:textId="77777777" w:rsidR="005917FE" w:rsidRPr="005917FE" w:rsidRDefault="005917FE" w:rsidP="005917FE">
            <w:pPr>
              <w:rPr>
                <w:snapToGrid w:val="0"/>
              </w:rPr>
            </w:pPr>
            <w:r w:rsidRPr="005917FE">
              <w:rPr>
                <w:snapToGrid w:val="0"/>
              </w:rPr>
              <w:br/>
            </w:r>
            <w:r w:rsidRPr="005917FE">
              <w:rPr>
                <w:b/>
                <w:bCs/>
                <w:snapToGrid w:val="0"/>
              </w:rPr>
              <w:t xml:space="preserve">Osaamisen kuvaus </w:t>
            </w:r>
          </w:p>
        </w:tc>
      </w:tr>
      <w:tr w:rsidR="005917FE" w:rsidRPr="005917FE" w14:paraId="0523EAFD" w14:textId="77777777" w:rsidTr="005917FE">
        <w:tc>
          <w:tcPr>
            <w:tcW w:w="2940" w:type="dxa"/>
            <w:tcBorders>
              <w:top w:val="single" w:sz="8" w:space="0" w:color="auto"/>
              <w:left w:val="single" w:sz="8" w:space="0" w:color="auto"/>
              <w:bottom w:val="single" w:sz="8" w:space="0" w:color="auto"/>
              <w:right w:val="single" w:sz="8" w:space="0" w:color="auto"/>
            </w:tcBorders>
          </w:tcPr>
          <w:tbl>
            <w:tblPr>
              <w:tblStyle w:val="TaulukkoRuudukko"/>
              <w:tblW w:w="2867" w:type="dxa"/>
              <w:tblLayout w:type="fixed"/>
              <w:tblLook w:val="06A0" w:firstRow="1" w:lastRow="0" w:firstColumn="1" w:lastColumn="0" w:noHBand="1" w:noVBand="1"/>
            </w:tblPr>
            <w:tblGrid>
              <w:gridCol w:w="2867"/>
            </w:tblGrid>
            <w:tr w:rsidR="005917FE" w:rsidRPr="005917FE" w14:paraId="1C21D461" w14:textId="77777777" w:rsidTr="005917FE">
              <w:trPr>
                <w:trHeight w:val="1361"/>
              </w:trPr>
              <w:tc>
                <w:tcPr>
                  <w:tcW w:w="2867" w:type="dxa"/>
                  <w:tcBorders>
                    <w:top w:val="nil"/>
                    <w:left w:val="nil"/>
                    <w:bottom w:val="nil"/>
                    <w:right w:val="nil"/>
                  </w:tcBorders>
                </w:tcPr>
                <w:p w14:paraId="2A8A711B" w14:textId="77777777" w:rsidR="005917FE" w:rsidRPr="005917FE" w:rsidRDefault="005917FE" w:rsidP="005917FE">
                  <w:pPr>
                    <w:rPr>
                      <w:snapToGrid w:val="0"/>
                    </w:rPr>
                  </w:pPr>
                  <w:r w:rsidRPr="005917FE">
                    <w:rPr>
                      <w:b/>
                      <w:bCs/>
                      <w:snapToGrid w:val="0"/>
                    </w:rPr>
                    <w:t>Oppimaan oppiminen</w:t>
                  </w:r>
                </w:p>
              </w:tc>
            </w:tr>
          </w:tbl>
          <w:p w14:paraId="58DD5039" w14:textId="77777777" w:rsidR="005917FE" w:rsidRPr="005917FE" w:rsidRDefault="005917FE" w:rsidP="005917FE">
            <w:pPr>
              <w:rPr>
                <w:snapToGrid w:val="0"/>
                <w:lang w:val="fi"/>
              </w:rPr>
            </w:pPr>
          </w:p>
          <w:p w14:paraId="3D5B8362" w14:textId="77777777" w:rsidR="005917FE" w:rsidRPr="005917FE" w:rsidRDefault="005917FE" w:rsidP="005917FE">
            <w:pPr>
              <w:rPr>
                <w:snapToGrid w:val="0"/>
              </w:rPr>
            </w:pPr>
            <w:r w:rsidRPr="005917FE">
              <w:rPr>
                <w:b/>
                <w:bCs/>
                <w:snapToGrid w:val="0"/>
                <w:lang w:val="fi"/>
              </w:rPr>
              <w:t xml:space="preserve"> </w:t>
            </w:r>
          </w:p>
        </w:tc>
        <w:tc>
          <w:tcPr>
            <w:tcW w:w="6420" w:type="dxa"/>
            <w:tcBorders>
              <w:top w:val="single" w:sz="8" w:space="0" w:color="auto"/>
              <w:left w:val="single" w:sz="8" w:space="0" w:color="auto"/>
              <w:bottom w:val="single" w:sz="8" w:space="0" w:color="auto"/>
              <w:right w:val="single" w:sz="8" w:space="0" w:color="auto"/>
            </w:tcBorders>
          </w:tcPr>
          <w:p w14:paraId="7ACC16EC" w14:textId="77777777" w:rsidR="005917FE" w:rsidRPr="005917FE" w:rsidRDefault="005917FE" w:rsidP="005917FE">
            <w:pPr>
              <w:rPr>
                <w:snapToGrid w:val="0"/>
                <w:lang w:val="fi"/>
              </w:rPr>
            </w:pPr>
            <w:r w:rsidRPr="005917FE">
              <w:rPr>
                <w:snapToGrid w:val="0"/>
                <w:lang w:val="fi"/>
              </w:rPr>
              <w:t>Valmistuva opiskelija tunnistaa osaamisensa ja oppimistapojensa vahvuuksia ja kehityskohteita sekä hyödyntää oppimisessaan yhteisöllisyyden ja digitalisaation mahdollisuuksia.</w:t>
            </w:r>
          </w:p>
          <w:p w14:paraId="02985127" w14:textId="77777777" w:rsidR="005917FE" w:rsidRPr="005917FE" w:rsidRDefault="005917FE" w:rsidP="008657F3">
            <w:pPr>
              <w:numPr>
                <w:ilvl w:val="0"/>
                <w:numId w:val="9"/>
              </w:numPr>
              <w:rPr>
                <w:snapToGrid w:val="0"/>
                <w:lang w:val="fi"/>
              </w:rPr>
            </w:pPr>
            <w:r w:rsidRPr="005917FE">
              <w:rPr>
                <w:snapToGrid w:val="0"/>
                <w:lang w:val="fi"/>
              </w:rPr>
              <w:t>arvioi ja kehittää osaamistaan ja oppimistapojaan erilaisissa oppimisympäristöissä.</w:t>
            </w:r>
          </w:p>
          <w:p w14:paraId="286DEA8F" w14:textId="77777777" w:rsidR="005917FE" w:rsidRPr="005917FE" w:rsidRDefault="005917FE" w:rsidP="008657F3">
            <w:pPr>
              <w:numPr>
                <w:ilvl w:val="0"/>
                <w:numId w:val="9"/>
              </w:numPr>
              <w:rPr>
                <w:snapToGrid w:val="0"/>
                <w:lang w:val="fi"/>
              </w:rPr>
            </w:pPr>
            <w:r w:rsidRPr="005917FE">
              <w:rPr>
                <w:snapToGrid w:val="0"/>
                <w:lang w:val="fi"/>
              </w:rPr>
              <w:t xml:space="preserve">osaa hankkia, kriittisesti arvioida sekä tarkoituksenmukaisesti soveltaa oman alansa kansallista ja kansainvälistä tietoperustaa ja käytäntöjä. </w:t>
            </w:r>
          </w:p>
          <w:p w14:paraId="1BCC3BEE" w14:textId="77777777" w:rsidR="005917FE" w:rsidRPr="005917FE" w:rsidRDefault="005917FE" w:rsidP="008657F3">
            <w:pPr>
              <w:numPr>
                <w:ilvl w:val="0"/>
                <w:numId w:val="9"/>
              </w:numPr>
              <w:rPr>
                <w:snapToGrid w:val="0"/>
                <w:lang w:val="fi"/>
              </w:rPr>
            </w:pPr>
            <w:r w:rsidRPr="005917FE">
              <w:rPr>
                <w:snapToGrid w:val="0"/>
                <w:lang w:val="fi"/>
              </w:rPr>
              <w:t xml:space="preserve">ottaa vastuuta myös ryhmän oppimisesta ja opitun jakamisesta. </w:t>
            </w:r>
          </w:p>
        </w:tc>
      </w:tr>
      <w:tr w:rsidR="005917FE" w:rsidRPr="005917FE" w14:paraId="576D1C4A" w14:textId="77777777" w:rsidTr="005917FE">
        <w:tc>
          <w:tcPr>
            <w:tcW w:w="2940" w:type="dxa"/>
            <w:tcBorders>
              <w:top w:val="single" w:sz="8" w:space="0" w:color="auto"/>
              <w:left w:val="single" w:sz="8" w:space="0" w:color="auto"/>
              <w:bottom w:val="single" w:sz="8" w:space="0" w:color="auto"/>
              <w:right w:val="single" w:sz="8" w:space="0" w:color="auto"/>
            </w:tcBorders>
          </w:tcPr>
          <w:p w14:paraId="4DFA9100" w14:textId="77777777" w:rsidR="005917FE" w:rsidRPr="005917FE" w:rsidRDefault="005917FE" w:rsidP="005917FE">
            <w:pPr>
              <w:rPr>
                <w:snapToGrid w:val="0"/>
              </w:rPr>
            </w:pPr>
            <w:r w:rsidRPr="005917FE">
              <w:rPr>
                <w:b/>
                <w:bCs/>
                <w:snapToGrid w:val="0"/>
                <w:lang w:val="fi"/>
              </w:rPr>
              <w:t xml:space="preserve">Työelämässä toimiminen </w:t>
            </w:r>
          </w:p>
        </w:tc>
        <w:tc>
          <w:tcPr>
            <w:tcW w:w="6420" w:type="dxa"/>
            <w:tcBorders>
              <w:top w:val="single" w:sz="8" w:space="0" w:color="auto"/>
              <w:left w:val="single" w:sz="8" w:space="0" w:color="auto"/>
              <w:bottom w:val="single" w:sz="8" w:space="0" w:color="auto"/>
              <w:right w:val="single" w:sz="8" w:space="0" w:color="auto"/>
            </w:tcBorders>
          </w:tcPr>
          <w:p w14:paraId="20998378" w14:textId="77777777" w:rsidR="005917FE" w:rsidRPr="005917FE" w:rsidRDefault="005917FE" w:rsidP="005917FE">
            <w:pPr>
              <w:rPr>
                <w:snapToGrid w:val="0"/>
                <w:lang w:val="fi"/>
              </w:rPr>
            </w:pPr>
            <w:r w:rsidRPr="005917FE">
              <w:rPr>
                <w:snapToGrid w:val="0"/>
                <w:lang w:val="fi"/>
              </w:rPr>
              <w:t>Valmistuva opiskelija omaa monipuoliset työelämävalmiudet ja osaa toimia alansa työyhteisöissä</w:t>
            </w:r>
          </w:p>
          <w:p w14:paraId="3C555D99" w14:textId="77777777" w:rsidR="005917FE" w:rsidRPr="005917FE" w:rsidRDefault="005917FE" w:rsidP="008657F3">
            <w:pPr>
              <w:numPr>
                <w:ilvl w:val="0"/>
                <w:numId w:val="13"/>
              </w:numPr>
              <w:rPr>
                <w:snapToGrid w:val="0"/>
                <w:lang w:val="fi"/>
              </w:rPr>
            </w:pPr>
            <w:r w:rsidRPr="005917FE">
              <w:rPr>
                <w:snapToGrid w:val="0"/>
                <w:lang w:val="fi"/>
              </w:rPr>
              <w:t>osaa toimia rakentavasti työyhteisössä ja edistää omaa ja työyhteisön hyvinvointia.</w:t>
            </w:r>
          </w:p>
          <w:p w14:paraId="31F4899B" w14:textId="77777777" w:rsidR="005917FE" w:rsidRPr="005917FE" w:rsidRDefault="005917FE" w:rsidP="008657F3">
            <w:pPr>
              <w:numPr>
                <w:ilvl w:val="0"/>
                <w:numId w:val="13"/>
              </w:numPr>
              <w:rPr>
                <w:snapToGrid w:val="0"/>
                <w:lang w:val="fi"/>
              </w:rPr>
            </w:pPr>
            <w:r w:rsidRPr="005917FE">
              <w:rPr>
                <w:snapToGrid w:val="0"/>
                <w:lang w:val="fi"/>
              </w:rPr>
              <w:t>osaa toimia ammatillisesti työelämän viestintä- ja vuorovaikutustilanteissa.</w:t>
            </w:r>
          </w:p>
          <w:p w14:paraId="0D4FBCAE" w14:textId="77777777" w:rsidR="005917FE" w:rsidRPr="005917FE" w:rsidRDefault="005917FE" w:rsidP="008657F3">
            <w:pPr>
              <w:numPr>
                <w:ilvl w:val="0"/>
                <w:numId w:val="13"/>
              </w:numPr>
              <w:rPr>
                <w:snapToGrid w:val="0"/>
                <w:lang w:val="fi"/>
              </w:rPr>
            </w:pPr>
            <w:r w:rsidRPr="005917FE">
              <w:rPr>
                <w:snapToGrid w:val="0"/>
                <w:lang w:val="fi"/>
              </w:rPr>
              <w:t>hyödyntää teknologian ja digitalisaation tuomia mahdollisuuksia omassa työssään.</w:t>
            </w:r>
          </w:p>
          <w:p w14:paraId="4706099F" w14:textId="77777777" w:rsidR="005917FE" w:rsidRPr="005917FE" w:rsidRDefault="005917FE" w:rsidP="008657F3">
            <w:pPr>
              <w:numPr>
                <w:ilvl w:val="0"/>
                <w:numId w:val="13"/>
              </w:numPr>
              <w:rPr>
                <w:snapToGrid w:val="0"/>
                <w:lang w:val="fi"/>
              </w:rPr>
            </w:pPr>
            <w:r w:rsidRPr="005917FE">
              <w:rPr>
                <w:snapToGrid w:val="0"/>
                <w:lang w:val="fi"/>
              </w:rPr>
              <w:t xml:space="preserve">ymmärtää muuttuvan työelämän kompleksisuuden ja omaa </w:t>
            </w:r>
            <w:proofErr w:type="spellStart"/>
            <w:r w:rsidRPr="005917FE">
              <w:rPr>
                <w:snapToGrid w:val="0"/>
                <w:lang w:val="fi"/>
              </w:rPr>
              <w:t>resilienssiä</w:t>
            </w:r>
            <w:proofErr w:type="spellEnd"/>
            <w:r w:rsidRPr="005917FE">
              <w:rPr>
                <w:snapToGrid w:val="0"/>
                <w:lang w:val="fi"/>
              </w:rPr>
              <w:t xml:space="preserve"> muuttuvissa työelämän tilanteissa.</w:t>
            </w:r>
          </w:p>
          <w:p w14:paraId="4DABEB42" w14:textId="77777777" w:rsidR="005917FE" w:rsidRPr="005917FE" w:rsidRDefault="005917FE" w:rsidP="008657F3">
            <w:pPr>
              <w:numPr>
                <w:ilvl w:val="0"/>
                <w:numId w:val="13"/>
              </w:numPr>
              <w:rPr>
                <w:snapToGrid w:val="0"/>
                <w:lang w:val="fi"/>
              </w:rPr>
            </w:pPr>
            <w:r w:rsidRPr="005917FE">
              <w:rPr>
                <w:snapToGrid w:val="0"/>
                <w:lang w:val="fi"/>
              </w:rPr>
              <w:t>omaa valmiudet yrittäjämäiseen toimintatapaan.</w:t>
            </w:r>
          </w:p>
        </w:tc>
      </w:tr>
      <w:tr w:rsidR="005917FE" w:rsidRPr="005917FE" w14:paraId="2318F348" w14:textId="77777777" w:rsidTr="005917FE">
        <w:trPr>
          <w:trHeight w:val="1785"/>
        </w:trPr>
        <w:tc>
          <w:tcPr>
            <w:tcW w:w="2940" w:type="dxa"/>
            <w:tcBorders>
              <w:top w:val="single" w:sz="8" w:space="0" w:color="auto"/>
              <w:left w:val="single" w:sz="8" w:space="0" w:color="auto"/>
              <w:bottom w:val="single" w:sz="8" w:space="0" w:color="auto"/>
              <w:right w:val="single" w:sz="8" w:space="0" w:color="auto"/>
            </w:tcBorders>
          </w:tcPr>
          <w:p w14:paraId="0FE33082" w14:textId="77777777" w:rsidR="005917FE" w:rsidRPr="005917FE" w:rsidRDefault="005917FE" w:rsidP="005917FE">
            <w:pPr>
              <w:rPr>
                <w:b/>
                <w:bCs/>
                <w:snapToGrid w:val="0"/>
                <w:lang w:val="fi"/>
              </w:rPr>
            </w:pPr>
            <w:r w:rsidRPr="005917FE">
              <w:rPr>
                <w:b/>
                <w:bCs/>
                <w:snapToGrid w:val="0"/>
                <w:lang w:val="fi"/>
              </w:rPr>
              <w:t>Eettisyys</w:t>
            </w:r>
          </w:p>
        </w:tc>
        <w:tc>
          <w:tcPr>
            <w:tcW w:w="6420" w:type="dxa"/>
            <w:tcBorders>
              <w:top w:val="single" w:sz="8" w:space="0" w:color="auto"/>
              <w:left w:val="single" w:sz="8" w:space="0" w:color="auto"/>
              <w:bottom w:val="single" w:sz="8" w:space="0" w:color="auto"/>
              <w:right w:val="single" w:sz="8" w:space="0" w:color="auto"/>
            </w:tcBorders>
          </w:tcPr>
          <w:p w14:paraId="19C894BD" w14:textId="77777777" w:rsidR="005917FE" w:rsidRPr="005917FE" w:rsidRDefault="005917FE" w:rsidP="005917FE">
            <w:pPr>
              <w:rPr>
                <w:snapToGrid w:val="0"/>
                <w:lang w:val="fi"/>
              </w:rPr>
            </w:pPr>
            <w:r w:rsidRPr="005917FE">
              <w:rPr>
                <w:snapToGrid w:val="0"/>
                <w:lang w:val="fi"/>
              </w:rPr>
              <w:t>Valmistuva opiskelija toimii ammattialan eettisten periaatteiden ja arvojen mukaisesti huomioiden tasa-arvon ja yhdenvertaisuuden periaatteet.</w:t>
            </w:r>
          </w:p>
          <w:p w14:paraId="3EFEE243" w14:textId="77777777" w:rsidR="005917FE" w:rsidRPr="005917FE" w:rsidRDefault="005917FE" w:rsidP="008657F3">
            <w:pPr>
              <w:numPr>
                <w:ilvl w:val="0"/>
                <w:numId w:val="12"/>
              </w:numPr>
              <w:rPr>
                <w:snapToGrid w:val="0"/>
                <w:lang w:val="fi"/>
              </w:rPr>
            </w:pPr>
            <w:r w:rsidRPr="005917FE">
              <w:rPr>
                <w:snapToGrid w:val="0"/>
                <w:lang w:val="fi"/>
              </w:rPr>
              <w:t>kykenee vastaamaan omasta toiminnastaan ja sen seurauksista ja reflektoimaan niitä alansa ammattieettisten periaatteiden ja arvojen mukaisesti.</w:t>
            </w:r>
          </w:p>
          <w:p w14:paraId="533B08BE" w14:textId="77777777" w:rsidR="005917FE" w:rsidRPr="005917FE" w:rsidRDefault="005917FE" w:rsidP="008657F3">
            <w:pPr>
              <w:numPr>
                <w:ilvl w:val="0"/>
                <w:numId w:val="12"/>
              </w:numPr>
              <w:rPr>
                <w:snapToGrid w:val="0"/>
                <w:lang w:val="fi"/>
              </w:rPr>
            </w:pPr>
            <w:r w:rsidRPr="005917FE">
              <w:rPr>
                <w:snapToGrid w:val="0"/>
                <w:lang w:val="fi"/>
              </w:rPr>
              <w:lastRenderedPageBreak/>
              <w:t>ottaa toiset huomioon ja edistää tasa</w:t>
            </w:r>
            <w:r w:rsidRPr="005917FE">
              <w:rPr>
                <w:rFonts w:ascii="Times New Roman" w:hAnsi="Times New Roman"/>
                <w:snapToGrid w:val="0"/>
                <w:lang w:val="fi"/>
              </w:rPr>
              <w:t>‐</w:t>
            </w:r>
            <w:r w:rsidRPr="005917FE">
              <w:rPr>
                <w:snapToGrid w:val="0"/>
                <w:lang w:val="fi"/>
              </w:rPr>
              <w:t>arvoisuutta ja yhdenvertaisuutta.</w:t>
            </w:r>
          </w:p>
          <w:p w14:paraId="1ACB4A27" w14:textId="77777777" w:rsidR="005917FE" w:rsidRPr="005917FE" w:rsidRDefault="005917FE" w:rsidP="008657F3">
            <w:pPr>
              <w:numPr>
                <w:ilvl w:val="0"/>
                <w:numId w:val="12"/>
              </w:numPr>
              <w:rPr>
                <w:snapToGrid w:val="0"/>
                <w:lang w:val="fi"/>
              </w:rPr>
            </w:pPr>
            <w:r w:rsidRPr="005917FE">
              <w:rPr>
                <w:snapToGrid w:val="0"/>
                <w:lang w:val="fi"/>
              </w:rPr>
              <w:t>huomioi toiminnassaan moninaisuuden ja saavutettavuuden toteutumista.</w:t>
            </w:r>
          </w:p>
          <w:p w14:paraId="03E86794" w14:textId="77777777" w:rsidR="005917FE" w:rsidRPr="005917FE" w:rsidRDefault="005917FE" w:rsidP="008657F3">
            <w:pPr>
              <w:numPr>
                <w:ilvl w:val="0"/>
                <w:numId w:val="12"/>
              </w:numPr>
              <w:rPr>
                <w:snapToGrid w:val="0"/>
                <w:lang w:val="fi"/>
              </w:rPr>
            </w:pPr>
            <w:r w:rsidRPr="005917FE">
              <w:rPr>
                <w:snapToGrid w:val="0"/>
                <w:lang w:val="fi"/>
              </w:rPr>
              <w:t>ymmärtää hyvän tieteellisen käytännön periaatteet ja toimii niiden mukaisesti.</w:t>
            </w:r>
          </w:p>
          <w:p w14:paraId="05DA4F18" w14:textId="77777777" w:rsidR="005917FE" w:rsidRPr="005917FE" w:rsidRDefault="005917FE" w:rsidP="008657F3">
            <w:pPr>
              <w:numPr>
                <w:ilvl w:val="0"/>
                <w:numId w:val="12"/>
              </w:numPr>
              <w:rPr>
                <w:snapToGrid w:val="0"/>
                <w:lang w:val="fi"/>
              </w:rPr>
            </w:pPr>
            <w:r w:rsidRPr="005917FE">
              <w:rPr>
                <w:snapToGrid w:val="0"/>
                <w:lang w:val="fi"/>
              </w:rPr>
              <w:t>kykenee eettisiin arvoihin perustuvaan yhteiskunnalliseen vaikuttamiseen.</w:t>
            </w:r>
          </w:p>
        </w:tc>
      </w:tr>
      <w:tr w:rsidR="005917FE" w:rsidRPr="005917FE" w14:paraId="6561602B" w14:textId="77777777" w:rsidTr="005917FE">
        <w:trPr>
          <w:trHeight w:val="345"/>
        </w:trPr>
        <w:tc>
          <w:tcPr>
            <w:tcW w:w="2940" w:type="dxa"/>
            <w:tcBorders>
              <w:top w:val="single" w:sz="8" w:space="0" w:color="auto"/>
              <w:left w:val="single" w:sz="8" w:space="0" w:color="auto"/>
              <w:bottom w:val="single" w:sz="8" w:space="0" w:color="auto"/>
              <w:right w:val="single" w:sz="8" w:space="0" w:color="auto"/>
            </w:tcBorders>
          </w:tcPr>
          <w:p w14:paraId="0F39E767" w14:textId="77777777" w:rsidR="005917FE" w:rsidRPr="005917FE" w:rsidRDefault="005917FE" w:rsidP="005917FE">
            <w:pPr>
              <w:rPr>
                <w:b/>
                <w:bCs/>
                <w:snapToGrid w:val="0"/>
                <w:lang w:val="fi"/>
              </w:rPr>
            </w:pPr>
            <w:r w:rsidRPr="005917FE">
              <w:rPr>
                <w:b/>
                <w:bCs/>
                <w:snapToGrid w:val="0"/>
                <w:lang w:val="fi"/>
              </w:rPr>
              <w:lastRenderedPageBreak/>
              <w:t>Kestävä kehitys</w:t>
            </w:r>
          </w:p>
        </w:tc>
        <w:tc>
          <w:tcPr>
            <w:tcW w:w="6420" w:type="dxa"/>
            <w:tcBorders>
              <w:top w:val="single" w:sz="8" w:space="0" w:color="auto"/>
              <w:left w:val="single" w:sz="8" w:space="0" w:color="auto"/>
              <w:bottom w:val="single" w:sz="8" w:space="0" w:color="auto"/>
              <w:right w:val="single" w:sz="8" w:space="0" w:color="auto"/>
            </w:tcBorders>
          </w:tcPr>
          <w:p w14:paraId="3B6F1084" w14:textId="77777777" w:rsidR="005917FE" w:rsidRPr="005917FE" w:rsidRDefault="005917FE" w:rsidP="005917FE">
            <w:pPr>
              <w:rPr>
                <w:snapToGrid w:val="0"/>
                <w:lang w:val="fi"/>
              </w:rPr>
            </w:pPr>
            <w:r w:rsidRPr="005917FE">
              <w:rPr>
                <w:snapToGrid w:val="0"/>
                <w:lang w:val="fi"/>
              </w:rPr>
              <w:t>Valmistuva opiskelija tuntee kestävän kehityksen periaatteet, edistää niiden toteutumista sekä toimii vastuullisesti ammattilaisena ja yhteiskunnan jäsenenä.</w:t>
            </w:r>
          </w:p>
          <w:p w14:paraId="2ED97757" w14:textId="77777777" w:rsidR="005917FE" w:rsidRPr="005917FE" w:rsidRDefault="005917FE" w:rsidP="008657F3">
            <w:pPr>
              <w:numPr>
                <w:ilvl w:val="0"/>
                <w:numId w:val="11"/>
              </w:numPr>
              <w:rPr>
                <w:snapToGrid w:val="0"/>
                <w:lang w:val="fi"/>
              </w:rPr>
            </w:pPr>
            <w:r w:rsidRPr="005917FE">
              <w:rPr>
                <w:snapToGrid w:val="0"/>
                <w:lang w:val="fi"/>
              </w:rPr>
              <w:t>osaa käyttää omaan alaansa liittyvää tietoa kestävien ratkaisujen ja toimintamallien etsimiseen, käyttöönottamiseen ja vakiinnuttamiseen.</w:t>
            </w:r>
          </w:p>
          <w:p w14:paraId="67C400D9" w14:textId="77777777" w:rsidR="005917FE" w:rsidRPr="005917FE" w:rsidRDefault="005917FE" w:rsidP="008657F3">
            <w:pPr>
              <w:numPr>
                <w:ilvl w:val="0"/>
                <w:numId w:val="11"/>
              </w:numPr>
              <w:rPr>
                <w:snapToGrid w:val="0"/>
                <w:lang w:val="fi"/>
              </w:rPr>
            </w:pPr>
            <w:r w:rsidRPr="005917FE">
              <w:rPr>
                <w:snapToGrid w:val="0"/>
                <w:lang w:val="fi"/>
              </w:rPr>
              <w:t xml:space="preserve">ymmärtää kestävyyshaasteita, niiden keskinäisiä riippuvuuksia sekä asioiden ja ongelmien monia näkökulmia. </w:t>
            </w:r>
          </w:p>
        </w:tc>
      </w:tr>
      <w:tr w:rsidR="005917FE" w:rsidRPr="005917FE" w14:paraId="765D87F9" w14:textId="77777777" w:rsidTr="005917FE">
        <w:tc>
          <w:tcPr>
            <w:tcW w:w="2940" w:type="dxa"/>
            <w:tcBorders>
              <w:top w:val="single" w:sz="8" w:space="0" w:color="auto"/>
              <w:left w:val="single" w:sz="8" w:space="0" w:color="auto"/>
              <w:bottom w:val="single" w:sz="8" w:space="0" w:color="auto"/>
              <w:right w:val="single" w:sz="8" w:space="0" w:color="auto"/>
            </w:tcBorders>
          </w:tcPr>
          <w:p w14:paraId="63B33B91" w14:textId="77777777" w:rsidR="005917FE" w:rsidRPr="005917FE" w:rsidRDefault="005917FE" w:rsidP="005917FE">
            <w:pPr>
              <w:rPr>
                <w:snapToGrid w:val="0"/>
              </w:rPr>
            </w:pPr>
            <w:proofErr w:type="spellStart"/>
            <w:r w:rsidRPr="005917FE">
              <w:rPr>
                <w:b/>
                <w:bCs/>
                <w:snapToGrid w:val="0"/>
                <w:lang w:val="en-GB"/>
              </w:rPr>
              <w:t>Kansainvälisyys</w:t>
            </w:r>
            <w:proofErr w:type="spellEnd"/>
            <w:r w:rsidRPr="005917FE">
              <w:rPr>
                <w:b/>
                <w:bCs/>
                <w:snapToGrid w:val="0"/>
                <w:lang w:val="en-GB"/>
              </w:rPr>
              <w:t xml:space="preserve"> </w:t>
            </w:r>
            <w:proofErr w:type="spellStart"/>
            <w:r w:rsidRPr="005917FE">
              <w:rPr>
                <w:b/>
                <w:bCs/>
                <w:snapToGrid w:val="0"/>
                <w:lang w:val="en-GB"/>
              </w:rPr>
              <w:t>ja</w:t>
            </w:r>
            <w:proofErr w:type="spellEnd"/>
            <w:r w:rsidRPr="005917FE">
              <w:rPr>
                <w:b/>
                <w:bCs/>
                <w:snapToGrid w:val="0"/>
                <w:lang w:val="en-GB"/>
              </w:rPr>
              <w:t xml:space="preserve"> </w:t>
            </w:r>
            <w:proofErr w:type="spellStart"/>
            <w:r w:rsidRPr="005917FE">
              <w:rPr>
                <w:b/>
                <w:bCs/>
                <w:snapToGrid w:val="0"/>
                <w:lang w:val="en-GB"/>
              </w:rPr>
              <w:t>monikulttuurisuus</w:t>
            </w:r>
            <w:proofErr w:type="spellEnd"/>
          </w:p>
          <w:p w14:paraId="6E0123BB" w14:textId="77777777" w:rsidR="005917FE" w:rsidRPr="005917FE" w:rsidRDefault="005917FE" w:rsidP="005917FE">
            <w:pPr>
              <w:rPr>
                <w:snapToGrid w:val="0"/>
                <w:lang w:val="en-GB"/>
              </w:rPr>
            </w:pPr>
          </w:p>
        </w:tc>
        <w:tc>
          <w:tcPr>
            <w:tcW w:w="6420" w:type="dxa"/>
            <w:tcBorders>
              <w:top w:val="single" w:sz="8" w:space="0" w:color="auto"/>
              <w:left w:val="single" w:sz="8" w:space="0" w:color="auto"/>
              <w:bottom w:val="single" w:sz="8" w:space="0" w:color="auto"/>
              <w:right w:val="single" w:sz="8" w:space="0" w:color="auto"/>
            </w:tcBorders>
          </w:tcPr>
          <w:p w14:paraId="3CC4B904" w14:textId="77777777" w:rsidR="005917FE" w:rsidRPr="005917FE" w:rsidRDefault="005917FE" w:rsidP="005917FE">
            <w:pPr>
              <w:rPr>
                <w:snapToGrid w:val="0"/>
                <w:lang w:val="fi"/>
              </w:rPr>
            </w:pPr>
            <w:r w:rsidRPr="005917FE">
              <w:rPr>
                <w:snapToGrid w:val="0"/>
                <w:lang w:val="fi"/>
              </w:rPr>
              <w:t>Valmistuva opiskelija osaa toimia monikulttuurisissa ja kansainvälisissä toimintaympäristöissä ja verkostoissa.</w:t>
            </w:r>
          </w:p>
          <w:p w14:paraId="61FAA07F" w14:textId="77777777" w:rsidR="005917FE" w:rsidRPr="005917FE" w:rsidRDefault="005917FE" w:rsidP="008657F3">
            <w:pPr>
              <w:numPr>
                <w:ilvl w:val="0"/>
                <w:numId w:val="10"/>
              </w:numPr>
              <w:rPr>
                <w:snapToGrid w:val="0"/>
                <w:lang w:val="fi"/>
              </w:rPr>
            </w:pPr>
            <w:r w:rsidRPr="005917FE">
              <w:rPr>
                <w:snapToGrid w:val="0"/>
                <w:lang w:val="fi"/>
              </w:rPr>
              <w:t>tuntee oman kulttuuritaustansa vaikutuksia toimintaansa ja osaa kehittää monikulttuurisuutta huomioivia toimintatapoja työyhteisössään.</w:t>
            </w:r>
          </w:p>
          <w:p w14:paraId="66EC245E" w14:textId="77777777" w:rsidR="005917FE" w:rsidRPr="005917FE" w:rsidRDefault="005917FE" w:rsidP="008657F3">
            <w:pPr>
              <w:numPr>
                <w:ilvl w:val="0"/>
                <w:numId w:val="10"/>
              </w:numPr>
              <w:rPr>
                <w:snapToGrid w:val="0"/>
                <w:lang w:val="fi"/>
              </w:rPr>
            </w:pPr>
            <w:r w:rsidRPr="005917FE">
              <w:rPr>
                <w:snapToGrid w:val="0"/>
                <w:lang w:val="fi"/>
              </w:rPr>
              <w:t>osaa seurata ja hyödyntää oman alansa kansainvälistä kehitystä työssään.</w:t>
            </w:r>
          </w:p>
          <w:p w14:paraId="0C3C0A23" w14:textId="77777777" w:rsidR="005917FE" w:rsidRPr="005917FE" w:rsidRDefault="005917FE" w:rsidP="008657F3">
            <w:pPr>
              <w:numPr>
                <w:ilvl w:val="0"/>
                <w:numId w:val="10"/>
              </w:numPr>
              <w:rPr>
                <w:snapToGrid w:val="0"/>
                <w:lang w:val="fi"/>
              </w:rPr>
            </w:pPr>
            <w:r w:rsidRPr="005917FE">
              <w:rPr>
                <w:snapToGrid w:val="0"/>
                <w:lang w:val="fi"/>
              </w:rPr>
              <w:t xml:space="preserve">kykenee kansainväliseen viestintään työtehtävissään. </w:t>
            </w:r>
          </w:p>
        </w:tc>
      </w:tr>
      <w:tr w:rsidR="005917FE" w:rsidRPr="005917FE" w14:paraId="65E4743C" w14:textId="77777777" w:rsidTr="005917FE">
        <w:tc>
          <w:tcPr>
            <w:tcW w:w="2940" w:type="dxa"/>
            <w:tcBorders>
              <w:top w:val="single" w:sz="8" w:space="0" w:color="auto"/>
              <w:left w:val="single" w:sz="8" w:space="0" w:color="auto"/>
              <w:bottom w:val="single" w:sz="8" w:space="0" w:color="auto"/>
              <w:right w:val="single" w:sz="8" w:space="0" w:color="auto"/>
            </w:tcBorders>
          </w:tcPr>
          <w:p w14:paraId="7D36628D" w14:textId="77777777" w:rsidR="005917FE" w:rsidRPr="005917FE" w:rsidRDefault="005917FE" w:rsidP="005917FE">
            <w:pPr>
              <w:rPr>
                <w:b/>
                <w:bCs/>
                <w:snapToGrid w:val="0"/>
                <w:lang w:val="en-GB"/>
              </w:rPr>
            </w:pPr>
            <w:proofErr w:type="spellStart"/>
            <w:r w:rsidRPr="005917FE">
              <w:rPr>
                <w:b/>
                <w:bCs/>
                <w:snapToGrid w:val="0"/>
                <w:lang w:val="en-GB"/>
              </w:rPr>
              <w:t>Ennakoiva</w:t>
            </w:r>
            <w:proofErr w:type="spellEnd"/>
            <w:r w:rsidRPr="005917FE">
              <w:rPr>
                <w:b/>
                <w:bCs/>
                <w:snapToGrid w:val="0"/>
                <w:lang w:val="en-GB"/>
              </w:rPr>
              <w:t xml:space="preserve"> </w:t>
            </w:r>
            <w:proofErr w:type="spellStart"/>
            <w:r w:rsidRPr="005917FE">
              <w:rPr>
                <w:b/>
                <w:bCs/>
                <w:snapToGrid w:val="0"/>
                <w:lang w:val="en-GB"/>
              </w:rPr>
              <w:t>kehittäminen</w:t>
            </w:r>
            <w:proofErr w:type="spellEnd"/>
          </w:p>
        </w:tc>
        <w:tc>
          <w:tcPr>
            <w:tcW w:w="6420" w:type="dxa"/>
            <w:tcBorders>
              <w:top w:val="single" w:sz="8" w:space="0" w:color="auto"/>
              <w:left w:val="single" w:sz="8" w:space="0" w:color="auto"/>
              <w:bottom w:val="single" w:sz="8" w:space="0" w:color="auto"/>
              <w:right w:val="single" w:sz="8" w:space="0" w:color="auto"/>
            </w:tcBorders>
          </w:tcPr>
          <w:p w14:paraId="2A6FA83F" w14:textId="77777777" w:rsidR="005917FE" w:rsidRPr="005917FE" w:rsidRDefault="005917FE" w:rsidP="005917FE">
            <w:pPr>
              <w:rPr>
                <w:snapToGrid w:val="0"/>
                <w:lang w:val="fi"/>
              </w:rPr>
            </w:pPr>
            <w:r w:rsidRPr="005917FE">
              <w:rPr>
                <w:snapToGrid w:val="0"/>
                <w:lang w:val="fi"/>
              </w:rPr>
              <w:t>Valmistuva opiskelija osaa kehittää oman alan tulevaisuutta ennakoivia ratkaisuja soveltaen olemassa olevaa tietoa sekä tutkimus- ja kehittämismenetelmiä.</w:t>
            </w:r>
          </w:p>
          <w:p w14:paraId="18963774" w14:textId="77777777" w:rsidR="005917FE" w:rsidRPr="005917FE" w:rsidRDefault="005917FE" w:rsidP="008657F3">
            <w:pPr>
              <w:numPr>
                <w:ilvl w:val="0"/>
                <w:numId w:val="8"/>
              </w:numPr>
              <w:rPr>
                <w:snapToGrid w:val="0"/>
                <w:lang w:val="fi"/>
              </w:rPr>
            </w:pPr>
            <w:r w:rsidRPr="005917FE">
              <w:rPr>
                <w:snapToGrid w:val="0"/>
                <w:lang w:val="fi"/>
              </w:rPr>
              <w:t>ratkaisee ongelmatilanteita luovasti ja uudistaa toimintatapoja yhdessä muiden kanssa.</w:t>
            </w:r>
          </w:p>
          <w:p w14:paraId="55DA2A51" w14:textId="77777777" w:rsidR="005917FE" w:rsidRPr="005917FE" w:rsidRDefault="005917FE" w:rsidP="008657F3">
            <w:pPr>
              <w:numPr>
                <w:ilvl w:val="0"/>
                <w:numId w:val="8"/>
              </w:numPr>
              <w:rPr>
                <w:snapToGrid w:val="0"/>
                <w:lang w:val="fi"/>
              </w:rPr>
            </w:pPr>
            <w:r w:rsidRPr="005917FE">
              <w:rPr>
                <w:snapToGrid w:val="0"/>
                <w:lang w:val="fi"/>
              </w:rPr>
              <w:t>osaa työskennellä projekteissa yhteistyössä eri alojen toimijoiden kanssa.</w:t>
            </w:r>
          </w:p>
          <w:p w14:paraId="2D9642B7" w14:textId="77777777" w:rsidR="005917FE" w:rsidRPr="005917FE" w:rsidRDefault="005917FE" w:rsidP="008657F3">
            <w:pPr>
              <w:numPr>
                <w:ilvl w:val="0"/>
                <w:numId w:val="8"/>
              </w:numPr>
              <w:rPr>
                <w:snapToGrid w:val="0"/>
                <w:lang w:val="fi"/>
              </w:rPr>
            </w:pPr>
            <w:r w:rsidRPr="005917FE">
              <w:rPr>
                <w:snapToGrid w:val="0"/>
                <w:lang w:val="fi"/>
              </w:rPr>
              <w:t>osaa soveltaa kehittämisessä alan olemassa olevaa tietoa ja hyödyntää tutkimus- ja kehittämismenetelmiä.</w:t>
            </w:r>
          </w:p>
          <w:p w14:paraId="788A1F6C" w14:textId="77777777" w:rsidR="005917FE" w:rsidRPr="005917FE" w:rsidRDefault="005917FE" w:rsidP="008657F3">
            <w:pPr>
              <w:numPr>
                <w:ilvl w:val="0"/>
                <w:numId w:val="8"/>
              </w:numPr>
              <w:rPr>
                <w:snapToGrid w:val="0"/>
                <w:lang w:val="fi"/>
              </w:rPr>
            </w:pPr>
            <w:r w:rsidRPr="005917FE">
              <w:rPr>
                <w:snapToGrid w:val="0"/>
                <w:lang w:val="fi"/>
              </w:rPr>
              <w:lastRenderedPageBreak/>
              <w:t>osaa etsiä asiakaslähtöisiä, kestäviä ja taloudellisesti kannattavia ratkaisuja oman alansa tulevaisuutta ennakoiden.</w:t>
            </w:r>
          </w:p>
        </w:tc>
      </w:tr>
    </w:tbl>
    <w:p w14:paraId="02DD4E68" w14:textId="57A5F32C" w:rsidR="00BB3517" w:rsidRDefault="00BB3517" w:rsidP="00D55424">
      <w:pPr>
        <w:rPr>
          <w:snapToGrid w:val="0"/>
        </w:rPr>
      </w:pPr>
    </w:p>
    <w:tbl>
      <w:tblPr>
        <w:tblW w:w="0" w:type="auto"/>
        <w:tblInd w:w="105" w:type="dxa"/>
        <w:tblLayout w:type="fixed"/>
        <w:tblLook w:val="01E0" w:firstRow="1" w:lastRow="1" w:firstColumn="1" w:lastColumn="1" w:noHBand="0" w:noVBand="0"/>
      </w:tblPr>
      <w:tblGrid>
        <w:gridCol w:w="2929"/>
        <w:gridCol w:w="6431"/>
      </w:tblGrid>
      <w:tr w:rsidR="005917FE" w:rsidRPr="005917FE" w14:paraId="57D6E913" w14:textId="77777777" w:rsidTr="005917FE">
        <w:tc>
          <w:tcPr>
            <w:tcW w:w="2929" w:type="dxa"/>
            <w:tcBorders>
              <w:top w:val="single" w:sz="8" w:space="0" w:color="auto"/>
              <w:left w:val="single" w:sz="8" w:space="0" w:color="auto"/>
              <w:bottom w:val="single" w:sz="8" w:space="0" w:color="auto"/>
              <w:right w:val="single" w:sz="8" w:space="0" w:color="auto"/>
            </w:tcBorders>
            <w:shd w:val="clear" w:color="auto" w:fill="31A3BF"/>
          </w:tcPr>
          <w:p w14:paraId="30111C7A" w14:textId="77777777" w:rsidR="005917FE" w:rsidRPr="005917FE" w:rsidRDefault="005917FE" w:rsidP="005917FE">
            <w:pPr>
              <w:rPr>
                <w:b/>
                <w:bCs/>
                <w:snapToGrid w:val="0"/>
                <w:lang w:val="fi"/>
              </w:rPr>
            </w:pPr>
            <w:r w:rsidRPr="005917FE">
              <w:rPr>
                <w:snapToGrid w:val="0"/>
              </w:rPr>
              <w:br/>
            </w:r>
            <w:r w:rsidRPr="005917FE">
              <w:rPr>
                <w:b/>
                <w:bCs/>
                <w:snapToGrid w:val="0"/>
                <w:lang w:val="fi"/>
              </w:rPr>
              <w:t>Koulutusohjelmakohtaiset kompetenssit / Tietotekniikan tutkinto-ohjelma</w:t>
            </w:r>
          </w:p>
        </w:tc>
        <w:tc>
          <w:tcPr>
            <w:tcW w:w="6431" w:type="dxa"/>
            <w:tcBorders>
              <w:top w:val="single" w:sz="8" w:space="0" w:color="auto"/>
              <w:left w:val="single" w:sz="8" w:space="0" w:color="auto"/>
              <w:bottom w:val="single" w:sz="8" w:space="0" w:color="auto"/>
              <w:right w:val="single" w:sz="8" w:space="0" w:color="auto"/>
            </w:tcBorders>
            <w:shd w:val="clear" w:color="auto" w:fill="31A3B5"/>
          </w:tcPr>
          <w:p w14:paraId="1B7E502F" w14:textId="77777777" w:rsidR="005917FE" w:rsidRPr="005917FE" w:rsidRDefault="005917FE" w:rsidP="005917FE">
            <w:pPr>
              <w:rPr>
                <w:b/>
                <w:bCs/>
                <w:snapToGrid w:val="0"/>
                <w:lang w:val="fi"/>
              </w:rPr>
            </w:pPr>
            <w:r w:rsidRPr="005917FE">
              <w:rPr>
                <w:snapToGrid w:val="0"/>
              </w:rPr>
              <w:br/>
            </w:r>
            <w:r w:rsidRPr="005917FE">
              <w:rPr>
                <w:b/>
                <w:bCs/>
                <w:snapToGrid w:val="0"/>
                <w:lang w:val="fi"/>
              </w:rPr>
              <w:t>Osaamisalueen kuvaus</w:t>
            </w:r>
          </w:p>
        </w:tc>
      </w:tr>
      <w:tr w:rsidR="005917FE" w:rsidRPr="005917FE" w14:paraId="3D273E6C" w14:textId="77777777" w:rsidTr="005917FE">
        <w:tc>
          <w:tcPr>
            <w:tcW w:w="2929" w:type="dxa"/>
            <w:tcBorders>
              <w:top w:val="single" w:sz="8" w:space="0" w:color="auto"/>
              <w:left w:val="single" w:sz="8" w:space="0" w:color="auto"/>
              <w:bottom w:val="single" w:sz="8" w:space="0" w:color="auto"/>
              <w:right w:val="single" w:sz="8" w:space="0" w:color="auto"/>
            </w:tcBorders>
          </w:tcPr>
          <w:p w14:paraId="6AB85B1C" w14:textId="77777777" w:rsidR="005917FE" w:rsidRPr="005917FE" w:rsidRDefault="005917FE" w:rsidP="005917FE">
            <w:pPr>
              <w:rPr>
                <w:snapToGrid w:val="0"/>
              </w:rPr>
            </w:pPr>
            <w:r w:rsidRPr="005917FE">
              <w:rPr>
                <w:b/>
                <w:bCs/>
                <w:snapToGrid w:val="0"/>
                <w:lang w:val="fi"/>
              </w:rPr>
              <w:t xml:space="preserve">Matemaattis-luonnontieteellinen </w:t>
            </w:r>
            <w:r w:rsidRPr="005917FE">
              <w:rPr>
                <w:snapToGrid w:val="0"/>
              </w:rPr>
              <w:br/>
            </w:r>
            <w:r w:rsidRPr="005917FE">
              <w:rPr>
                <w:b/>
                <w:bCs/>
                <w:snapToGrid w:val="0"/>
                <w:lang w:val="fi"/>
              </w:rPr>
              <w:t>osaaminen</w:t>
            </w:r>
          </w:p>
        </w:tc>
        <w:tc>
          <w:tcPr>
            <w:tcW w:w="6431" w:type="dxa"/>
            <w:tcBorders>
              <w:top w:val="single" w:sz="8" w:space="0" w:color="auto"/>
              <w:left w:val="single" w:sz="8" w:space="0" w:color="auto"/>
              <w:bottom w:val="single" w:sz="8" w:space="0" w:color="auto"/>
              <w:right w:val="single" w:sz="8" w:space="0" w:color="auto"/>
            </w:tcBorders>
          </w:tcPr>
          <w:p w14:paraId="3D8C3FE0" w14:textId="77777777" w:rsidR="005917FE" w:rsidRPr="005917FE" w:rsidRDefault="005917FE" w:rsidP="008657F3">
            <w:pPr>
              <w:numPr>
                <w:ilvl w:val="0"/>
                <w:numId w:val="20"/>
              </w:numPr>
              <w:rPr>
                <w:snapToGrid w:val="0"/>
                <w:lang w:val="fi"/>
              </w:rPr>
            </w:pPr>
            <w:r w:rsidRPr="005917FE">
              <w:rPr>
                <w:snapToGrid w:val="0"/>
                <w:lang w:val="fi"/>
              </w:rPr>
              <w:t>kykenee loogis-matemaattiseen ajatteluun ja lähestymistapaan teknisessä ongelmanratkaisussa</w:t>
            </w:r>
          </w:p>
          <w:p w14:paraId="487B5422" w14:textId="77777777" w:rsidR="005917FE" w:rsidRPr="005917FE" w:rsidRDefault="005917FE" w:rsidP="008657F3">
            <w:pPr>
              <w:numPr>
                <w:ilvl w:val="0"/>
                <w:numId w:val="20"/>
              </w:numPr>
              <w:rPr>
                <w:snapToGrid w:val="0"/>
                <w:lang w:val="fi"/>
              </w:rPr>
            </w:pPr>
            <w:r w:rsidRPr="005917FE">
              <w:rPr>
                <w:snapToGrid w:val="0"/>
                <w:lang w:val="fi"/>
              </w:rPr>
              <w:t>osaa hyödyntää matemaattisia periaatteita, menetelmiä ja työkaluja</w:t>
            </w:r>
          </w:p>
          <w:p w14:paraId="3E577B70" w14:textId="77777777" w:rsidR="005917FE" w:rsidRPr="005917FE" w:rsidRDefault="005917FE" w:rsidP="008657F3">
            <w:pPr>
              <w:numPr>
                <w:ilvl w:val="0"/>
                <w:numId w:val="20"/>
              </w:numPr>
              <w:rPr>
                <w:snapToGrid w:val="0"/>
                <w:lang w:val="fi"/>
              </w:rPr>
            </w:pPr>
            <w:r w:rsidRPr="005917FE">
              <w:rPr>
                <w:snapToGrid w:val="0"/>
                <w:lang w:val="fi"/>
              </w:rPr>
              <w:t xml:space="preserve">osaa soveltaa alansa fysiikan lainalaisuuksia ja kestävän kehityksen periaatteita </w:t>
            </w:r>
          </w:p>
        </w:tc>
      </w:tr>
      <w:tr w:rsidR="005917FE" w:rsidRPr="005917FE" w14:paraId="6D89CDC9" w14:textId="77777777" w:rsidTr="005917FE">
        <w:tc>
          <w:tcPr>
            <w:tcW w:w="2929" w:type="dxa"/>
            <w:tcBorders>
              <w:top w:val="single" w:sz="8" w:space="0" w:color="auto"/>
              <w:left w:val="single" w:sz="8" w:space="0" w:color="auto"/>
              <w:bottom w:val="single" w:sz="8" w:space="0" w:color="auto"/>
              <w:right w:val="single" w:sz="8" w:space="0" w:color="auto"/>
            </w:tcBorders>
          </w:tcPr>
          <w:p w14:paraId="25927AB2" w14:textId="77777777" w:rsidR="005917FE" w:rsidRPr="005917FE" w:rsidRDefault="005917FE" w:rsidP="005917FE">
            <w:pPr>
              <w:rPr>
                <w:snapToGrid w:val="0"/>
              </w:rPr>
            </w:pPr>
            <w:r w:rsidRPr="005917FE">
              <w:rPr>
                <w:b/>
                <w:bCs/>
                <w:snapToGrid w:val="0"/>
                <w:lang w:val="fi"/>
              </w:rPr>
              <w:t>Laitetekninen osaaminen</w:t>
            </w:r>
          </w:p>
        </w:tc>
        <w:tc>
          <w:tcPr>
            <w:tcW w:w="6431" w:type="dxa"/>
            <w:tcBorders>
              <w:top w:val="single" w:sz="8" w:space="0" w:color="auto"/>
              <w:left w:val="single" w:sz="8" w:space="0" w:color="auto"/>
              <w:bottom w:val="single" w:sz="8" w:space="0" w:color="auto"/>
              <w:right w:val="single" w:sz="8" w:space="0" w:color="auto"/>
            </w:tcBorders>
          </w:tcPr>
          <w:p w14:paraId="7F79C0BF" w14:textId="77777777" w:rsidR="005917FE" w:rsidRPr="005917FE" w:rsidRDefault="005917FE" w:rsidP="008657F3">
            <w:pPr>
              <w:numPr>
                <w:ilvl w:val="0"/>
                <w:numId w:val="19"/>
              </w:numPr>
              <w:rPr>
                <w:snapToGrid w:val="0"/>
                <w:lang w:val="fi"/>
              </w:rPr>
            </w:pPr>
            <w:r w:rsidRPr="005917FE">
              <w:rPr>
                <w:snapToGrid w:val="0"/>
                <w:lang w:val="fi"/>
              </w:rPr>
              <w:t>osaa yleisimpien päätelaitteiden laitearkkitehtuurin ja komponenttien toimintaperiaatteet</w:t>
            </w:r>
          </w:p>
          <w:p w14:paraId="7CE46787" w14:textId="77777777" w:rsidR="005917FE" w:rsidRPr="005917FE" w:rsidRDefault="005917FE" w:rsidP="008657F3">
            <w:pPr>
              <w:numPr>
                <w:ilvl w:val="0"/>
                <w:numId w:val="19"/>
              </w:numPr>
              <w:rPr>
                <w:snapToGrid w:val="0"/>
                <w:lang w:val="fi"/>
              </w:rPr>
            </w:pPr>
            <w:r w:rsidRPr="005917FE">
              <w:rPr>
                <w:snapToGrid w:val="0"/>
                <w:lang w:val="fi"/>
              </w:rPr>
              <w:t>osaa IP-pohjaisten tietoverkkojen ja niiden aktiivilaitteiden toiminnan</w:t>
            </w:r>
          </w:p>
          <w:p w14:paraId="6164A7E4" w14:textId="77777777" w:rsidR="005917FE" w:rsidRPr="005917FE" w:rsidRDefault="005917FE" w:rsidP="008657F3">
            <w:pPr>
              <w:numPr>
                <w:ilvl w:val="0"/>
                <w:numId w:val="19"/>
              </w:numPr>
              <w:rPr>
                <w:snapToGrid w:val="0"/>
                <w:lang w:val="fi"/>
              </w:rPr>
            </w:pPr>
            <w:r w:rsidRPr="005917FE">
              <w:rPr>
                <w:snapToGrid w:val="0"/>
                <w:lang w:val="fi"/>
              </w:rPr>
              <w:t xml:space="preserve">osaa suunnitella, toteuttaa ja ylläpitää tietoverkkoja </w:t>
            </w:r>
          </w:p>
        </w:tc>
      </w:tr>
      <w:tr w:rsidR="005917FE" w:rsidRPr="005917FE" w14:paraId="072E61B3" w14:textId="77777777" w:rsidTr="005917FE">
        <w:tc>
          <w:tcPr>
            <w:tcW w:w="2929" w:type="dxa"/>
            <w:tcBorders>
              <w:top w:val="single" w:sz="8" w:space="0" w:color="auto"/>
              <w:left w:val="single" w:sz="8" w:space="0" w:color="auto"/>
              <w:bottom w:val="single" w:sz="8" w:space="0" w:color="auto"/>
              <w:right w:val="single" w:sz="8" w:space="0" w:color="auto"/>
            </w:tcBorders>
          </w:tcPr>
          <w:p w14:paraId="5AA890CD" w14:textId="77777777" w:rsidR="005917FE" w:rsidRPr="005917FE" w:rsidRDefault="005917FE" w:rsidP="005917FE">
            <w:pPr>
              <w:rPr>
                <w:snapToGrid w:val="0"/>
              </w:rPr>
            </w:pPr>
            <w:r w:rsidRPr="005917FE">
              <w:rPr>
                <w:b/>
                <w:bCs/>
                <w:snapToGrid w:val="0"/>
                <w:lang w:val="fi"/>
              </w:rPr>
              <w:t>Ohjelmistotekninen osaaminen</w:t>
            </w:r>
          </w:p>
        </w:tc>
        <w:tc>
          <w:tcPr>
            <w:tcW w:w="6431" w:type="dxa"/>
            <w:tcBorders>
              <w:top w:val="single" w:sz="8" w:space="0" w:color="auto"/>
              <w:left w:val="single" w:sz="8" w:space="0" w:color="auto"/>
              <w:bottom w:val="single" w:sz="8" w:space="0" w:color="auto"/>
              <w:right w:val="single" w:sz="8" w:space="0" w:color="auto"/>
            </w:tcBorders>
          </w:tcPr>
          <w:p w14:paraId="0FC8012F" w14:textId="77777777" w:rsidR="005917FE" w:rsidRPr="005917FE" w:rsidRDefault="005917FE" w:rsidP="008657F3">
            <w:pPr>
              <w:numPr>
                <w:ilvl w:val="0"/>
                <w:numId w:val="18"/>
              </w:numPr>
              <w:rPr>
                <w:snapToGrid w:val="0"/>
                <w:lang w:val="fi"/>
              </w:rPr>
            </w:pPr>
            <w:r w:rsidRPr="005917FE">
              <w:rPr>
                <w:snapToGrid w:val="0"/>
                <w:lang w:val="fi"/>
              </w:rPr>
              <w:t>osaa ohjelmoinnin logiikan</w:t>
            </w:r>
          </w:p>
          <w:p w14:paraId="06E23375" w14:textId="77777777" w:rsidR="005917FE" w:rsidRPr="005917FE" w:rsidRDefault="005917FE" w:rsidP="008657F3">
            <w:pPr>
              <w:numPr>
                <w:ilvl w:val="0"/>
                <w:numId w:val="18"/>
              </w:numPr>
              <w:rPr>
                <w:snapToGrid w:val="0"/>
                <w:lang w:val="fi"/>
              </w:rPr>
            </w:pPr>
            <w:r w:rsidRPr="005917FE">
              <w:rPr>
                <w:snapToGrid w:val="0"/>
                <w:lang w:val="fi"/>
              </w:rPr>
              <w:t>osaa hyödyntää algoritmeja ja tietorakenteita</w:t>
            </w:r>
          </w:p>
          <w:p w14:paraId="2EDCB8A4" w14:textId="77777777" w:rsidR="005917FE" w:rsidRPr="005917FE" w:rsidRDefault="005917FE" w:rsidP="008657F3">
            <w:pPr>
              <w:numPr>
                <w:ilvl w:val="0"/>
                <w:numId w:val="18"/>
              </w:numPr>
              <w:rPr>
                <w:snapToGrid w:val="0"/>
                <w:lang w:val="fi"/>
              </w:rPr>
            </w:pPr>
            <w:r w:rsidRPr="005917FE">
              <w:rPr>
                <w:snapToGrid w:val="0"/>
                <w:lang w:val="fi"/>
              </w:rPr>
              <w:t>osaa tulkita ohjelmakoodia ja hyödyntää ohjelmointia ongelmanratkaisussa</w:t>
            </w:r>
          </w:p>
          <w:p w14:paraId="64A43AB3" w14:textId="77777777" w:rsidR="005917FE" w:rsidRPr="005917FE" w:rsidRDefault="005917FE" w:rsidP="008657F3">
            <w:pPr>
              <w:numPr>
                <w:ilvl w:val="0"/>
                <w:numId w:val="18"/>
              </w:numPr>
              <w:rPr>
                <w:snapToGrid w:val="0"/>
                <w:lang w:val="fi"/>
              </w:rPr>
            </w:pPr>
            <w:r w:rsidRPr="005917FE">
              <w:rPr>
                <w:snapToGrid w:val="0"/>
                <w:lang w:val="fi"/>
              </w:rPr>
              <w:t>osaa ohjelmoinnin perusteet</w:t>
            </w:r>
          </w:p>
          <w:p w14:paraId="0B6CDE0A" w14:textId="77777777" w:rsidR="005917FE" w:rsidRPr="005917FE" w:rsidRDefault="005917FE" w:rsidP="008657F3">
            <w:pPr>
              <w:numPr>
                <w:ilvl w:val="0"/>
                <w:numId w:val="18"/>
              </w:numPr>
              <w:rPr>
                <w:snapToGrid w:val="0"/>
                <w:lang w:val="fi"/>
              </w:rPr>
            </w:pPr>
            <w:r w:rsidRPr="005917FE">
              <w:rPr>
                <w:snapToGrid w:val="0"/>
                <w:lang w:val="fi"/>
              </w:rPr>
              <w:t xml:space="preserve">osaa tietokantojen suunnittelun ja toteutuksen perusteet    </w:t>
            </w:r>
          </w:p>
          <w:p w14:paraId="6A8EE685" w14:textId="77777777" w:rsidR="005917FE" w:rsidRPr="005917FE" w:rsidRDefault="005917FE" w:rsidP="008657F3">
            <w:pPr>
              <w:numPr>
                <w:ilvl w:val="0"/>
                <w:numId w:val="18"/>
              </w:numPr>
              <w:rPr>
                <w:snapToGrid w:val="0"/>
                <w:lang w:val="fi"/>
              </w:rPr>
            </w:pPr>
            <w:r w:rsidRPr="005917FE">
              <w:rPr>
                <w:snapToGrid w:val="0"/>
                <w:lang w:val="fi"/>
              </w:rPr>
              <w:t xml:space="preserve">osaa toimia ohjelmistoprojektissa huomioiden yrityksen ja asiakkaan tarpeet </w:t>
            </w:r>
          </w:p>
        </w:tc>
      </w:tr>
      <w:tr w:rsidR="005917FE" w:rsidRPr="005917FE" w14:paraId="7EAAF071" w14:textId="77777777" w:rsidTr="005917FE">
        <w:tc>
          <w:tcPr>
            <w:tcW w:w="2929" w:type="dxa"/>
            <w:tcBorders>
              <w:top w:val="single" w:sz="8" w:space="0" w:color="auto"/>
              <w:left w:val="single" w:sz="8" w:space="0" w:color="auto"/>
              <w:bottom w:val="single" w:sz="8" w:space="0" w:color="auto"/>
              <w:right w:val="single" w:sz="8" w:space="0" w:color="auto"/>
            </w:tcBorders>
          </w:tcPr>
          <w:p w14:paraId="1966BA4A" w14:textId="77777777" w:rsidR="005917FE" w:rsidRPr="005917FE" w:rsidRDefault="005917FE" w:rsidP="005917FE">
            <w:pPr>
              <w:rPr>
                <w:snapToGrid w:val="0"/>
              </w:rPr>
            </w:pPr>
            <w:r w:rsidRPr="005917FE">
              <w:rPr>
                <w:b/>
                <w:bCs/>
                <w:snapToGrid w:val="0"/>
                <w:lang w:val="fi"/>
              </w:rPr>
              <w:t>ICT-liiketoimintaosaaminen</w:t>
            </w:r>
          </w:p>
        </w:tc>
        <w:tc>
          <w:tcPr>
            <w:tcW w:w="6431" w:type="dxa"/>
            <w:tcBorders>
              <w:top w:val="single" w:sz="8" w:space="0" w:color="auto"/>
              <w:left w:val="single" w:sz="8" w:space="0" w:color="auto"/>
              <w:bottom w:val="single" w:sz="8" w:space="0" w:color="auto"/>
              <w:right w:val="single" w:sz="8" w:space="0" w:color="auto"/>
            </w:tcBorders>
          </w:tcPr>
          <w:p w14:paraId="15056D72" w14:textId="77777777" w:rsidR="005917FE" w:rsidRPr="005917FE" w:rsidRDefault="005917FE" w:rsidP="008657F3">
            <w:pPr>
              <w:numPr>
                <w:ilvl w:val="0"/>
                <w:numId w:val="17"/>
              </w:numPr>
              <w:rPr>
                <w:snapToGrid w:val="0"/>
                <w:lang w:val="fi"/>
              </w:rPr>
            </w:pPr>
            <w:r w:rsidRPr="005917FE">
              <w:rPr>
                <w:snapToGrid w:val="0"/>
                <w:lang w:val="fi"/>
              </w:rPr>
              <w:t>osaa huomioida kannattavan liiketoiminnan edellytykset</w:t>
            </w:r>
          </w:p>
          <w:p w14:paraId="0C44699C" w14:textId="77777777" w:rsidR="005917FE" w:rsidRPr="005917FE" w:rsidRDefault="005917FE" w:rsidP="008657F3">
            <w:pPr>
              <w:numPr>
                <w:ilvl w:val="0"/>
                <w:numId w:val="17"/>
              </w:numPr>
              <w:rPr>
                <w:snapToGrid w:val="0"/>
                <w:lang w:val="fi"/>
              </w:rPr>
            </w:pPr>
            <w:r w:rsidRPr="005917FE">
              <w:rPr>
                <w:snapToGrid w:val="0"/>
                <w:lang w:val="fi"/>
              </w:rPr>
              <w:lastRenderedPageBreak/>
              <w:t>osaa käyttää taloudellisen suunnittelun ja ohjauksen tärkeimpiä työkaluja</w:t>
            </w:r>
          </w:p>
          <w:p w14:paraId="37944C2E" w14:textId="77777777" w:rsidR="005917FE" w:rsidRPr="005917FE" w:rsidRDefault="005917FE" w:rsidP="008657F3">
            <w:pPr>
              <w:numPr>
                <w:ilvl w:val="0"/>
                <w:numId w:val="17"/>
              </w:numPr>
              <w:rPr>
                <w:snapToGrid w:val="0"/>
                <w:lang w:val="fi"/>
              </w:rPr>
            </w:pPr>
            <w:r w:rsidRPr="005917FE">
              <w:rPr>
                <w:snapToGrid w:val="0"/>
                <w:lang w:val="fi"/>
              </w:rPr>
              <w:t>osaa ICT-alan tuotteistamisprosessin; omaa kokonaisnäkemyksen tuotekehityksen, kannattavan tuotannon ja asiakasrajapinnan ydintoiminnoista</w:t>
            </w:r>
          </w:p>
          <w:p w14:paraId="4F3B57A1" w14:textId="77777777" w:rsidR="005917FE" w:rsidRPr="005917FE" w:rsidRDefault="005917FE" w:rsidP="008657F3">
            <w:pPr>
              <w:numPr>
                <w:ilvl w:val="0"/>
                <w:numId w:val="17"/>
              </w:numPr>
              <w:rPr>
                <w:snapToGrid w:val="0"/>
                <w:lang w:val="fi"/>
              </w:rPr>
            </w:pPr>
            <w:r w:rsidRPr="005917FE">
              <w:rPr>
                <w:snapToGrid w:val="0"/>
                <w:lang w:val="fi"/>
              </w:rPr>
              <w:t>osaa toimia IT-projektien eri tehtävissä</w:t>
            </w:r>
          </w:p>
          <w:p w14:paraId="329D89F0" w14:textId="77777777" w:rsidR="005917FE" w:rsidRPr="005917FE" w:rsidRDefault="005917FE" w:rsidP="008657F3">
            <w:pPr>
              <w:numPr>
                <w:ilvl w:val="0"/>
                <w:numId w:val="17"/>
              </w:numPr>
              <w:rPr>
                <w:snapToGrid w:val="0"/>
                <w:lang w:val="fi"/>
              </w:rPr>
            </w:pPr>
            <w:r w:rsidRPr="005917FE">
              <w:rPr>
                <w:snapToGrid w:val="0"/>
                <w:lang w:val="fi"/>
              </w:rPr>
              <w:t>osaa perustaa yrityksen</w:t>
            </w:r>
          </w:p>
          <w:p w14:paraId="60C19CD8" w14:textId="77777777" w:rsidR="005917FE" w:rsidRPr="005917FE" w:rsidRDefault="005917FE" w:rsidP="008657F3">
            <w:pPr>
              <w:numPr>
                <w:ilvl w:val="0"/>
                <w:numId w:val="17"/>
              </w:numPr>
              <w:rPr>
                <w:snapToGrid w:val="0"/>
                <w:lang w:val="fi"/>
              </w:rPr>
            </w:pPr>
            <w:r w:rsidRPr="005917FE">
              <w:rPr>
                <w:snapToGrid w:val="0"/>
                <w:lang w:val="fi"/>
              </w:rPr>
              <w:t xml:space="preserve">osaa toimia teknologiayrittäjänä sekä ymmärtää oman panoksensa merkityksen osana yrityksen toiminnan kannattavuutta </w:t>
            </w:r>
          </w:p>
        </w:tc>
      </w:tr>
      <w:tr w:rsidR="005917FE" w:rsidRPr="005917FE" w14:paraId="6BCDB043" w14:textId="77777777" w:rsidTr="005917FE">
        <w:tc>
          <w:tcPr>
            <w:tcW w:w="2929" w:type="dxa"/>
            <w:tcBorders>
              <w:top w:val="single" w:sz="8" w:space="0" w:color="auto"/>
              <w:left w:val="single" w:sz="8" w:space="0" w:color="auto"/>
              <w:bottom w:val="single" w:sz="8" w:space="0" w:color="auto"/>
              <w:right w:val="single" w:sz="8" w:space="0" w:color="auto"/>
            </w:tcBorders>
          </w:tcPr>
          <w:p w14:paraId="7ED7276B" w14:textId="77777777" w:rsidR="005917FE" w:rsidRPr="005917FE" w:rsidRDefault="005917FE" w:rsidP="005917FE">
            <w:pPr>
              <w:rPr>
                <w:snapToGrid w:val="0"/>
              </w:rPr>
            </w:pPr>
            <w:r w:rsidRPr="005917FE">
              <w:rPr>
                <w:b/>
                <w:bCs/>
                <w:snapToGrid w:val="0"/>
                <w:lang w:val="fi"/>
              </w:rPr>
              <w:lastRenderedPageBreak/>
              <w:t>Tietotekniikkainsinöörin perustaidot</w:t>
            </w:r>
          </w:p>
          <w:p w14:paraId="1F102431" w14:textId="77777777" w:rsidR="005917FE" w:rsidRPr="005917FE" w:rsidRDefault="005917FE" w:rsidP="005917FE">
            <w:pPr>
              <w:rPr>
                <w:snapToGrid w:val="0"/>
              </w:rPr>
            </w:pPr>
            <w:r w:rsidRPr="005917FE">
              <w:rPr>
                <w:b/>
                <w:bCs/>
                <w:snapToGrid w:val="0"/>
                <w:lang w:val="fi"/>
              </w:rPr>
              <w:t xml:space="preserve"> </w:t>
            </w:r>
          </w:p>
        </w:tc>
        <w:tc>
          <w:tcPr>
            <w:tcW w:w="6431" w:type="dxa"/>
            <w:tcBorders>
              <w:top w:val="single" w:sz="8" w:space="0" w:color="auto"/>
              <w:left w:val="single" w:sz="8" w:space="0" w:color="auto"/>
              <w:bottom w:val="single" w:sz="8" w:space="0" w:color="auto"/>
              <w:right w:val="single" w:sz="8" w:space="0" w:color="auto"/>
            </w:tcBorders>
          </w:tcPr>
          <w:p w14:paraId="49492A11" w14:textId="77777777" w:rsidR="005917FE" w:rsidRPr="005917FE" w:rsidRDefault="005917FE" w:rsidP="008657F3">
            <w:pPr>
              <w:numPr>
                <w:ilvl w:val="0"/>
                <w:numId w:val="16"/>
              </w:numPr>
              <w:rPr>
                <w:snapToGrid w:val="0"/>
                <w:lang w:val="fi"/>
              </w:rPr>
            </w:pPr>
            <w:r w:rsidRPr="005917FE">
              <w:rPr>
                <w:snapToGrid w:val="0"/>
                <w:lang w:val="fi"/>
              </w:rPr>
              <w:t>osaa oman sovellusalansa teoreettiseen perustan</w:t>
            </w:r>
          </w:p>
          <w:p w14:paraId="16DFA5D8" w14:textId="77777777" w:rsidR="005917FE" w:rsidRPr="005917FE" w:rsidRDefault="005917FE" w:rsidP="008657F3">
            <w:pPr>
              <w:numPr>
                <w:ilvl w:val="0"/>
                <w:numId w:val="16"/>
              </w:numPr>
              <w:rPr>
                <w:snapToGrid w:val="0"/>
                <w:lang w:val="fi"/>
              </w:rPr>
            </w:pPr>
            <w:r w:rsidRPr="005917FE">
              <w:rPr>
                <w:snapToGrid w:val="0"/>
                <w:lang w:val="fi"/>
              </w:rPr>
              <w:t xml:space="preserve">osaa käyttää sovellusalansa perusmenetelmiä ja osaa dokumentoida työnsä tulokset </w:t>
            </w:r>
          </w:p>
          <w:p w14:paraId="1CEA16E1" w14:textId="77777777" w:rsidR="005917FE" w:rsidRPr="005917FE" w:rsidRDefault="005917FE" w:rsidP="008657F3">
            <w:pPr>
              <w:numPr>
                <w:ilvl w:val="0"/>
                <w:numId w:val="16"/>
              </w:numPr>
              <w:rPr>
                <w:snapToGrid w:val="0"/>
                <w:lang w:val="fi"/>
              </w:rPr>
            </w:pPr>
            <w:r w:rsidRPr="005917FE">
              <w:rPr>
                <w:snapToGrid w:val="0"/>
                <w:lang w:val="fi"/>
              </w:rPr>
              <w:t>osaa kommunikoida asiakkaiden kanssa ja ymmärtää heidän tarpeitaan vastaavia teknisiä ratkaisuja</w:t>
            </w:r>
          </w:p>
          <w:p w14:paraId="5B7C6D2F" w14:textId="77777777" w:rsidR="005917FE" w:rsidRPr="005917FE" w:rsidRDefault="005917FE" w:rsidP="008657F3">
            <w:pPr>
              <w:numPr>
                <w:ilvl w:val="0"/>
                <w:numId w:val="16"/>
              </w:numPr>
              <w:rPr>
                <w:snapToGrid w:val="0"/>
                <w:lang w:val="fi"/>
              </w:rPr>
            </w:pPr>
            <w:r w:rsidRPr="005917FE">
              <w:rPr>
                <w:snapToGrid w:val="0"/>
                <w:lang w:val="fi"/>
              </w:rPr>
              <w:t>osaa suunnitella ja toteuttaa tietoverkkoja</w:t>
            </w:r>
          </w:p>
          <w:p w14:paraId="4F758DCC" w14:textId="77777777" w:rsidR="005917FE" w:rsidRPr="005917FE" w:rsidRDefault="005917FE" w:rsidP="008657F3">
            <w:pPr>
              <w:numPr>
                <w:ilvl w:val="0"/>
                <w:numId w:val="16"/>
              </w:numPr>
              <w:rPr>
                <w:snapToGrid w:val="0"/>
                <w:lang w:val="fi"/>
              </w:rPr>
            </w:pPr>
            <w:r w:rsidRPr="005917FE">
              <w:rPr>
                <w:snapToGrid w:val="0"/>
                <w:lang w:val="fi"/>
              </w:rPr>
              <w:t xml:space="preserve">osaa huomioida palvelujen vaatimat tukitoiminnot ja ylläpidon prosessit </w:t>
            </w:r>
          </w:p>
        </w:tc>
      </w:tr>
      <w:tr w:rsidR="005917FE" w:rsidRPr="005917FE" w14:paraId="44DE700A" w14:textId="77777777" w:rsidTr="005917FE">
        <w:tc>
          <w:tcPr>
            <w:tcW w:w="2929" w:type="dxa"/>
            <w:tcBorders>
              <w:top w:val="single" w:sz="8" w:space="0" w:color="auto"/>
              <w:left w:val="single" w:sz="8" w:space="0" w:color="auto"/>
              <w:bottom w:val="single" w:sz="8" w:space="0" w:color="auto"/>
              <w:right w:val="single" w:sz="8" w:space="0" w:color="auto"/>
            </w:tcBorders>
          </w:tcPr>
          <w:p w14:paraId="4CEFDC6C" w14:textId="77777777" w:rsidR="005917FE" w:rsidRPr="005917FE" w:rsidRDefault="005917FE" w:rsidP="005917FE">
            <w:pPr>
              <w:rPr>
                <w:snapToGrid w:val="0"/>
              </w:rPr>
            </w:pPr>
            <w:r w:rsidRPr="005917FE">
              <w:rPr>
                <w:b/>
                <w:bCs/>
                <w:snapToGrid w:val="0"/>
                <w:lang w:val="fi"/>
              </w:rPr>
              <w:t>Tietojärjestelmien laatu</w:t>
            </w:r>
          </w:p>
          <w:p w14:paraId="28E7EC3C" w14:textId="77777777" w:rsidR="005917FE" w:rsidRPr="005917FE" w:rsidRDefault="005917FE" w:rsidP="005917FE">
            <w:pPr>
              <w:rPr>
                <w:snapToGrid w:val="0"/>
              </w:rPr>
            </w:pPr>
            <w:r w:rsidRPr="005917FE">
              <w:rPr>
                <w:b/>
                <w:bCs/>
                <w:snapToGrid w:val="0"/>
                <w:lang w:val="fi"/>
              </w:rPr>
              <w:t xml:space="preserve"> </w:t>
            </w:r>
          </w:p>
        </w:tc>
        <w:tc>
          <w:tcPr>
            <w:tcW w:w="6431" w:type="dxa"/>
            <w:tcBorders>
              <w:top w:val="single" w:sz="8" w:space="0" w:color="auto"/>
              <w:left w:val="single" w:sz="8" w:space="0" w:color="auto"/>
              <w:bottom w:val="single" w:sz="8" w:space="0" w:color="auto"/>
              <w:right w:val="single" w:sz="8" w:space="0" w:color="auto"/>
            </w:tcBorders>
          </w:tcPr>
          <w:p w14:paraId="645E7AD5" w14:textId="77777777" w:rsidR="005917FE" w:rsidRPr="005917FE" w:rsidRDefault="005917FE" w:rsidP="008657F3">
            <w:pPr>
              <w:numPr>
                <w:ilvl w:val="0"/>
                <w:numId w:val="15"/>
              </w:numPr>
              <w:rPr>
                <w:snapToGrid w:val="0"/>
                <w:lang w:val="fi"/>
              </w:rPr>
            </w:pPr>
            <w:r w:rsidRPr="005917FE">
              <w:rPr>
                <w:snapToGrid w:val="0"/>
                <w:lang w:val="fi"/>
              </w:rPr>
              <w:t>osaa laatujärjestelmien yleiset toimintaperiaatteet</w:t>
            </w:r>
          </w:p>
          <w:p w14:paraId="179B30B2" w14:textId="77777777" w:rsidR="005917FE" w:rsidRPr="005917FE" w:rsidRDefault="005917FE" w:rsidP="008657F3">
            <w:pPr>
              <w:numPr>
                <w:ilvl w:val="0"/>
                <w:numId w:val="15"/>
              </w:numPr>
              <w:rPr>
                <w:snapToGrid w:val="0"/>
                <w:lang w:val="fi"/>
              </w:rPr>
            </w:pPr>
            <w:r w:rsidRPr="005917FE">
              <w:rPr>
                <w:snapToGrid w:val="0"/>
                <w:lang w:val="fi"/>
              </w:rPr>
              <w:t>osaa ottaa huomioon laadun tietojärjestelmien komponentteja rakennettaessa</w:t>
            </w:r>
          </w:p>
          <w:p w14:paraId="37A7E50C" w14:textId="77777777" w:rsidR="005917FE" w:rsidRPr="005917FE" w:rsidRDefault="005917FE" w:rsidP="008657F3">
            <w:pPr>
              <w:numPr>
                <w:ilvl w:val="0"/>
                <w:numId w:val="15"/>
              </w:numPr>
              <w:rPr>
                <w:snapToGrid w:val="0"/>
                <w:lang w:val="fi"/>
              </w:rPr>
            </w:pPr>
            <w:r w:rsidRPr="005917FE">
              <w:rPr>
                <w:snapToGrid w:val="0"/>
                <w:lang w:val="fi"/>
              </w:rPr>
              <w:t>osaa huomioida laadun koko tietojärjestelmässä</w:t>
            </w:r>
          </w:p>
          <w:p w14:paraId="3F0AC2AB" w14:textId="77777777" w:rsidR="005917FE" w:rsidRPr="005917FE" w:rsidRDefault="005917FE" w:rsidP="008657F3">
            <w:pPr>
              <w:numPr>
                <w:ilvl w:val="0"/>
                <w:numId w:val="15"/>
              </w:numPr>
              <w:rPr>
                <w:snapToGrid w:val="0"/>
                <w:lang w:val="fi"/>
              </w:rPr>
            </w:pPr>
            <w:r w:rsidRPr="005917FE">
              <w:rPr>
                <w:snapToGrid w:val="0"/>
                <w:lang w:val="fi"/>
              </w:rPr>
              <w:t>osaa käyttää erilaisia ohjelmiston testausmenetelmiä</w:t>
            </w:r>
          </w:p>
          <w:p w14:paraId="1ADAF4A3" w14:textId="77777777" w:rsidR="005917FE" w:rsidRPr="005917FE" w:rsidRDefault="005917FE" w:rsidP="008657F3">
            <w:pPr>
              <w:numPr>
                <w:ilvl w:val="0"/>
                <w:numId w:val="15"/>
              </w:numPr>
              <w:rPr>
                <w:snapToGrid w:val="0"/>
                <w:lang w:val="fi"/>
              </w:rPr>
            </w:pPr>
            <w:r w:rsidRPr="005917FE">
              <w:rPr>
                <w:snapToGrid w:val="0"/>
                <w:lang w:val="fi"/>
              </w:rPr>
              <w:t>osaa tehdä testattuja ja laadukkaita ohjelmistoja</w:t>
            </w:r>
          </w:p>
          <w:p w14:paraId="5CE7D4E0" w14:textId="77777777" w:rsidR="005917FE" w:rsidRPr="005917FE" w:rsidRDefault="005917FE" w:rsidP="008657F3">
            <w:pPr>
              <w:numPr>
                <w:ilvl w:val="0"/>
                <w:numId w:val="15"/>
              </w:numPr>
              <w:rPr>
                <w:snapToGrid w:val="0"/>
                <w:lang w:val="fi"/>
              </w:rPr>
            </w:pPr>
            <w:r w:rsidRPr="005917FE">
              <w:rPr>
                <w:snapToGrid w:val="0"/>
                <w:lang w:val="fi"/>
              </w:rPr>
              <w:t xml:space="preserve">osaa huomioida laadun osana dokumentointia </w:t>
            </w:r>
          </w:p>
        </w:tc>
      </w:tr>
      <w:tr w:rsidR="005917FE" w:rsidRPr="005917FE" w14:paraId="4AB1C9CA" w14:textId="77777777" w:rsidTr="005917FE">
        <w:tc>
          <w:tcPr>
            <w:tcW w:w="2929" w:type="dxa"/>
            <w:tcBorders>
              <w:top w:val="single" w:sz="8" w:space="0" w:color="auto"/>
              <w:left w:val="single" w:sz="8" w:space="0" w:color="auto"/>
              <w:bottom w:val="single" w:sz="8" w:space="0" w:color="auto"/>
              <w:right w:val="single" w:sz="8" w:space="0" w:color="auto"/>
            </w:tcBorders>
          </w:tcPr>
          <w:p w14:paraId="247D013B" w14:textId="77777777" w:rsidR="005917FE" w:rsidRPr="005917FE" w:rsidRDefault="005917FE" w:rsidP="005917FE">
            <w:pPr>
              <w:rPr>
                <w:snapToGrid w:val="0"/>
              </w:rPr>
            </w:pPr>
            <w:r w:rsidRPr="005917FE">
              <w:rPr>
                <w:b/>
                <w:bCs/>
                <w:snapToGrid w:val="0"/>
                <w:lang w:val="fi"/>
              </w:rPr>
              <w:t>Tietoturvaosaaminen</w:t>
            </w:r>
          </w:p>
        </w:tc>
        <w:tc>
          <w:tcPr>
            <w:tcW w:w="6431" w:type="dxa"/>
            <w:tcBorders>
              <w:top w:val="single" w:sz="8" w:space="0" w:color="auto"/>
              <w:left w:val="single" w:sz="8" w:space="0" w:color="auto"/>
              <w:bottom w:val="single" w:sz="8" w:space="0" w:color="auto"/>
              <w:right w:val="single" w:sz="8" w:space="0" w:color="auto"/>
            </w:tcBorders>
          </w:tcPr>
          <w:p w14:paraId="6AA506DA" w14:textId="77777777" w:rsidR="005917FE" w:rsidRPr="005917FE" w:rsidRDefault="005917FE" w:rsidP="008657F3">
            <w:pPr>
              <w:numPr>
                <w:ilvl w:val="0"/>
                <w:numId w:val="14"/>
              </w:numPr>
              <w:rPr>
                <w:snapToGrid w:val="0"/>
                <w:lang w:val="fi"/>
              </w:rPr>
            </w:pPr>
            <w:r w:rsidRPr="005917FE">
              <w:rPr>
                <w:snapToGrid w:val="0"/>
                <w:lang w:val="fi"/>
              </w:rPr>
              <w:t>osaa huomioida kyberympäristöön kohdistuvia uhkia</w:t>
            </w:r>
          </w:p>
          <w:p w14:paraId="5804D1E7" w14:textId="77777777" w:rsidR="005917FE" w:rsidRPr="005917FE" w:rsidRDefault="005917FE" w:rsidP="008657F3">
            <w:pPr>
              <w:numPr>
                <w:ilvl w:val="0"/>
                <w:numId w:val="14"/>
              </w:numPr>
              <w:rPr>
                <w:snapToGrid w:val="0"/>
                <w:lang w:val="fi"/>
              </w:rPr>
            </w:pPr>
            <w:r w:rsidRPr="005917FE">
              <w:rPr>
                <w:snapToGrid w:val="0"/>
                <w:lang w:val="fi"/>
              </w:rPr>
              <w:t>osaa hallinnoida tietoturvahaavoittuvuuksia</w:t>
            </w:r>
          </w:p>
          <w:p w14:paraId="4BF57CA9" w14:textId="77777777" w:rsidR="005917FE" w:rsidRPr="005917FE" w:rsidRDefault="005917FE" w:rsidP="008657F3">
            <w:pPr>
              <w:numPr>
                <w:ilvl w:val="0"/>
                <w:numId w:val="14"/>
              </w:numPr>
              <w:rPr>
                <w:snapToGrid w:val="0"/>
                <w:lang w:val="fi"/>
              </w:rPr>
            </w:pPr>
            <w:r w:rsidRPr="005917FE">
              <w:rPr>
                <w:snapToGrid w:val="0"/>
                <w:lang w:val="fi"/>
              </w:rPr>
              <w:t>osaa hallita riskejä</w:t>
            </w:r>
          </w:p>
          <w:p w14:paraId="23BC2EE5" w14:textId="77777777" w:rsidR="005917FE" w:rsidRPr="005917FE" w:rsidRDefault="005917FE" w:rsidP="008657F3">
            <w:pPr>
              <w:numPr>
                <w:ilvl w:val="0"/>
                <w:numId w:val="14"/>
              </w:numPr>
              <w:rPr>
                <w:snapToGrid w:val="0"/>
                <w:lang w:val="fi"/>
              </w:rPr>
            </w:pPr>
            <w:r w:rsidRPr="005917FE">
              <w:rPr>
                <w:snapToGrid w:val="0"/>
                <w:lang w:val="fi"/>
              </w:rPr>
              <w:t>osaa organisoida organisaation tietoturvan</w:t>
            </w:r>
          </w:p>
          <w:p w14:paraId="055FD652" w14:textId="77777777" w:rsidR="005917FE" w:rsidRPr="005917FE" w:rsidRDefault="005917FE" w:rsidP="008657F3">
            <w:pPr>
              <w:numPr>
                <w:ilvl w:val="0"/>
                <w:numId w:val="14"/>
              </w:numPr>
              <w:rPr>
                <w:snapToGrid w:val="0"/>
                <w:lang w:val="fi"/>
              </w:rPr>
            </w:pPr>
            <w:r w:rsidRPr="005917FE">
              <w:rPr>
                <w:snapToGrid w:val="0"/>
                <w:lang w:val="fi"/>
              </w:rPr>
              <w:lastRenderedPageBreak/>
              <w:t>osaa toimia osana tietoturvaryhmää</w:t>
            </w:r>
          </w:p>
          <w:p w14:paraId="48ADB412" w14:textId="77777777" w:rsidR="005917FE" w:rsidRPr="005917FE" w:rsidRDefault="005917FE" w:rsidP="008657F3">
            <w:pPr>
              <w:numPr>
                <w:ilvl w:val="0"/>
                <w:numId w:val="14"/>
              </w:numPr>
              <w:rPr>
                <w:snapToGrid w:val="0"/>
                <w:lang w:val="fi"/>
              </w:rPr>
            </w:pPr>
            <w:r w:rsidRPr="005917FE">
              <w:rPr>
                <w:snapToGrid w:val="0"/>
                <w:lang w:val="fi"/>
              </w:rPr>
              <w:t>osaa toimia tietoturvavastaavana</w:t>
            </w:r>
          </w:p>
          <w:p w14:paraId="4AE1FDCA" w14:textId="77777777" w:rsidR="005917FE" w:rsidRPr="005917FE" w:rsidRDefault="005917FE" w:rsidP="008657F3">
            <w:pPr>
              <w:numPr>
                <w:ilvl w:val="0"/>
                <w:numId w:val="14"/>
              </w:numPr>
              <w:rPr>
                <w:snapToGrid w:val="0"/>
                <w:lang w:val="fi"/>
              </w:rPr>
            </w:pPr>
            <w:r w:rsidRPr="005917FE">
              <w:rPr>
                <w:snapToGrid w:val="0"/>
                <w:lang w:val="fi"/>
              </w:rPr>
              <w:t>osaa analysoida tietoturvapoikkeamia</w:t>
            </w:r>
          </w:p>
          <w:p w14:paraId="5AD213C2" w14:textId="77777777" w:rsidR="005917FE" w:rsidRPr="005917FE" w:rsidRDefault="005917FE" w:rsidP="008657F3">
            <w:pPr>
              <w:numPr>
                <w:ilvl w:val="0"/>
                <w:numId w:val="14"/>
              </w:numPr>
              <w:rPr>
                <w:snapToGrid w:val="0"/>
                <w:lang w:val="fi"/>
              </w:rPr>
            </w:pPr>
            <w:r w:rsidRPr="005917FE">
              <w:rPr>
                <w:snapToGrid w:val="0"/>
                <w:lang w:val="fi"/>
              </w:rPr>
              <w:t xml:space="preserve">Osaa reagoida tietoturvapoikkeamiin </w:t>
            </w:r>
          </w:p>
          <w:p w14:paraId="484CF076" w14:textId="77777777" w:rsidR="005917FE" w:rsidRPr="005917FE" w:rsidRDefault="005917FE" w:rsidP="008657F3">
            <w:pPr>
              <w:numPr>
                <w:ilvl w:val="0"/>
                <w:numId w:val="14"/>
              </w:numPr>
              <w:rPr>
                <w:snapToGrid w:val="0"/>
                <w:lang w:val="fi"/>
              </w:rPr>
            </w:pPr>
            <w:r w:rsidRPr="005917FE">
              <w:rPr>
                <w:snapToGrid w:val="0"/>
                <w:lang w:val="fi"/>
              </w:rPr>
              <w:t xml:space="preserve">osaa tietoturva-auditointiin liittyviä käytänteitä </w:t>
            </w:r>
          </w:p>
        </w:tc>
      </w:tr>
    </w:tbl>
    <w:p w14:paraId="146ECF9B" w14:textId="77777777" w:rsidR="005917FE" w:rsidRDefault="005917FE" w:rsidP="00D55424">
      <w:pPr>
        <w:rPr>
          <w:snapToGrid w:val="0"/>
        </w:rPr>
      </w:pPr>
    </w:p>
    <w:p w14:paraId="2F0D96C5" w14:textId="77777777" w:rsidR="00BB3517" w:rsidRDefault="00BB3517" w:rsidP="00D55424">
      <w:pPr>
        <w:rPr>
          <w:snapToGrid w:val="0"/>
        </w:rPr>
      </w:pPr>
    </w:p>
    <w:p w14:paraId="597F3685" w14:textId="77777777" w:rsidR="005D626E" w:rsidRDefault="005D626E" w:rsidP="00D55424">
      <w:pPr>
        <w:rPr>
          <w:b/>
          <w:snapToGrid w:val="0"/>
          <w:sz w:val="28"/>
          <w:szCs w:val="28"/>
        </w:rPr>
      </w:pPr>
    </w:p>
    <w:p w14:paraId="0C971C9C" w14:textId="77777777" w:rsidR="005D626E" w:rsidRDefault="005D626E" w:rsidP="00D55424">
      <w:pPr>
        <w:rPr>
          <w:b/>
          <w:snapToGrid w:val="0"/>
          <w:sz w:val="28"/>
          <w:szCs w:val="28"/>
        </w:rPr>
      </w:pPr>
    </w:p>
    <w:p w14:paraId="6CFEDABC" w14:textId="77777777" w:rsidR="005D626E" w:rsidRDefault="005D626E" w:rsidP="00D55424">
      <w:pPr>
        <w:rPr>
          <w:b/>
          <w:snapToGrid w:val="0"/>
          <w:sz w:val="28"/>
          <w:szCs w:val="28"/>
        </w:rPr>
      </w:pPr>
    </w:p>
    <w:p w14:paraId="5DC0E5F5" w14:textId="77777777" w:rsidR="005D626E" w:rsidRDefault="005D626E" w:rsidP="00D55424">
      <w:pPr>
        <w:rPr>
          <w:b/>
          <w:snapToGrid w:val="0"/>
          <w:sz w:val="28"/>
          <w:szCs w:val="28"/>
        </w:rPr>
      </w:pPr>
    </w:p>
    <w:p w14:paraId="1AD892CE" w14:textId="77777777" w:rsidR="005D626E" w:rsidRDefault="005D626E" w:rsidP="00D55424">
      <w:pPr>
        <w:rPr>
          <w:b/>
          <w:snapToGrid w:val="0"/>
          <w:sz w:val="28"/>
          <w:szCs w:val="28"/>
        </w:rPr>
      </w:pPr>
    </w:p>
    <w:p w14:paraId="68D396E7" w14:textId="4AD4CA4F" w:rsidR="005D626E" w:rsidRDefault="005D626E" w:rsidP="00D55424">
      <w:pPr>
        <w:rPr>
          <w:b/>
          <w:snapToGrid w:val="0"/>
          <w:sz w:val="28"/>
          <w:szCs w:val="28"/>
        </w:rPr>
      </w:pPr>
    </w:p>
    <w:p w14:paraId="606228B7" w14:textId="5AE52741" w:rsidR="005917FE" w:rsidRDefault="005917FE" w:rsidP="00D55424">
      <w:pPr>
        <w:rPr>
          <w:b/>
          <w:snapToGrid w:val="0"/>
          <w:sz w:val="28"/>
          <w:szCs w:val="28"/>
        </w:rPr>
      </w:pPr>
    </w:p>
    <w:p w14:paraId="241FDAF5" w14:textId="55C32301" w:rsidR="005917FE" w:rsidRDefault="005917FE" w:rsidP="00D55424">
      <w:pPr>
        <w:rPr>
          <w:b/>
          <w:snapToGrid w:val="0"/>
          <w:sz w:val="28"/>
          <w:szCs w:val="28"/>
        </w:rPr>
      </w:pPr>
    </w:p>
    <w:p w14:paraId="3A22B8A0" w14:textId="0F512B2A" w:rsidR="005917FE" w:rsidRDefault="005917FE" w:rsidP="00D55424">
      <w:pPr>
        <w:rPr>
          <w:b/>
          <w:snapToGrid w:val="0"/>
          <w:sz w:val="28"/>
          <w:szCs w:val="28"/>
        </w:rPr>
      </w:pPr>
    </w:p>
    <w:p w14:paraId="37F19784" w14:textId="7144C2D1" w:rsidR="005917FE" w:rsidRDefault="005917FE" w:rsidP="00D55424">
      <w:pPr>
        <w:rPr>
          <w:b/>
          <w:snapToGrid w:val="0"/>
          <w:sz w:val="28"/>
          <w:szCs w:val="28"/>
        </w:rPr>
      </w:pPr>
    </w:p>
    <w:p w14:paraId="75F2C695" w14:textId="0A97344A" w:rsidR="005917FE" w:rsidRDefault="005917FE" w:rsidP="00D55424">
      <w:pPr>
        <w:rPr>
          <w:b/>
          <w:snapToGrid w:val="0"/>
          <w:sz w:val="28"/>
          <w:szCs w:val="28"/>
        </w:rPr>
      </w:pPr>
    </w:p>
    <w:p w14:paraId="65BDBC38" w14:textId="183EEDA3" w:rsidR="005917FE" w:rsidRDefault="005917FE" w:rsidP="00D55424">
      <w:pPr>
        <w:rPr>
          <w:b/>
          <w:snapToGrid w:val="0"/>
          <w:sz w:val="28"/>
          <w:szCs w:val="28"/>
        </w:rPr>
      </w:pPr>
    </w:p>
    <w:p w14:paraId="412F441B" w14:textId="7F0627C7" w:rsidR="005917FE" w:rsidRDefault="005917FE" w:rsidP="00D55424">
      <w:pPr>
        <w:rPr>
          <w:b/>
          <w:snapToGrid w:val="0"/>
          <w:sz w:val="28"/>
          <w:szCs w:val="28"/>
        </w:rPr>
      </w:pPr>
    </w:p>
    <w:p w14:paraId="2A3102BE" w14:textId="77777777" w:rsidR="005917FE" w:rsidRDefault="005917FE" w:rsidP="00D55424">
      <w:pPr>
        <w:rPr>
          <w:b/>
          <w:snapToGrid w:val="0"/>
          <w:sz w:val="28"/>
          <w:szCs w:val="28"/>
        </w:rPr>
      </w:pPr>
    </w:p>
    <w:p w14:paraId="79BA3361" w14:textId="76C16E9A" w:rsidR="00BB3517" w:rsidRPr="005D626E" w:rsidRDefault="00167340" w:rsidP="00167340">
      <w:pPr>
        <w:pStyle w:val="Otsikko2"/>
        <w:rPr>
          <w:snapToGrid w:val="0"/>
        </w:rPr>
      </w:pPr>
      <w:bookmarkStart w:id="12" w:name="_Toc114057836"/>
      <w:r>
        <w:rPr>
          <w:snapToGrid w:val="0"/>
        </w:rPr>
        <w:t xml:space="preserve">3.3 </w:t>
      </w:r>
      <w:r w:rsidR="005D626E" w:rsidRPr="005D626E">
        <w:rPr>
          <w:snapToGrid w:val="0"/>
        </w:rPr>
        <w:t>Vuositeemat (Liite 3)</w:t>
      </w:r>
      <w:bookmarkEnd w:id="12"/>
    </w:p>
    <w:p w14:paraId="5B4CB195" w14:textId="3E2C7F13" w:rsidR="005D626E" w:rsidRPr="005D626E" w:rsidRDefault="005D626E" w:rsidP="005D626E">
      <w:r w:rsidRPr="005D626E">
        <w:rPr>
          <w:snapToGrid w:val="0"/>
        </w:rPr>
        <w:t>Sanallisen kuvauksen lisäksi opetussuunnitelman rakenne ja asiantuntijuuden kehittyminen kuvataan kuviona, jossa opintopolku etenee vuositeemojen k</w:t>
      </w:r>
      <w:r>
        <w:rPr>
          <w:snapToGrid w:val="0"/>
        </w:rPr>
        <w:t>autta kohti tutkinnon osaamista</w:t>
      </w:r>
      <w:r w:rsidRPr="005D626E">
        <w:rPr>
          <w:snapToGrid w:val="0"/>
        </w:rPr>
        <w:t xml:space="preserve">voitteita. Lukuvuosittain/-kausittain kuvataan osaamistavoitteet, tässä yhteydessä ei luetella toteutettavia opintojaksoja. </w:t>
      </w:r>
      <w:r w:rsidR="00167340">
        <w:rPr>
          <w:snapToGrid w:val="0"/>
        </w:rPr>
        <w:t>Vuositeemat julkais</w:t>
      </w:r>
      <w:r w:rsidR="00167340" w:rsidRPr="00167340">
        <w:rPr>
          <w:snapToGrid w:val="0"/>
        </w:rPr>
        <w:t>taan opetussuunnitelman liitteenä PDF-muodossa. L</w:t>
      </w:r>
      <w:r w:rsidR="00167340">
        <w:rPr>
          <w:snapToGrid w:val="0"/>
        </w:rPr>
        <w:t>iite nimetään ”Vuositeemat</w:t>
      </w:r>
      <w:r w:rsidR="00167340" w:rsidRPr="00167340">
        <w:rPr>
          <w:snapToGrid w:val="0"/>
        </w:rPr>
        <w:t>.pdf”</w:t>
      </w:r>
    </w:p>
    <w:p w14:paraId="284599B1" w14:textId="1E44C591" w:rsidR="005D626E" w:rsidRDefault="005D626E" w:rsidP="005D626E">
      <w:pPr>
        <w:rPr>
          <w:snapToGrid w:val="0"/>
        </w:rPr>
      </w:pPr>
      <w:r>
        <w:rPr>
          <w:noProof/>
          <w:lang w:val="en-US"/>
        </w:rPr>
        <w:lastRenderedPageBreak/>
        <w:drawing>
          <wp:anchor distT="0" distB="0" distL="114300" distR="114300" simplePos="0" relativeHeight="251661312" behindDoc="0" locked="0" layoutInCell="1" allowOverlap="1" wp14:anchorId="11D5CC0D" wp14:editId="79A5083C">
            <wp:simplePos x="0" y="0"/>
            <wp:positionH relativeFrom="margin">
              <wp:posOffset>-199390</wp:posOffset>
            </wp:positionH>
            <wp:positionV relativeFrom="paragraph">
              <wp:posOffset>549275</wp:posOffset>
            </wp:positionV>
            <wp:extent cx="5956300" cy="6760845"/>
            <wp:effectExtent l="0" t="0" r="6350" b="1905"/>
            <wp:wrapNone/>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6300" cy="6760845"/>
                    </a:xfrm>
                    <a:prstGeom prst="rect">
                      <a:avLst/>
                    </a:prstGeom>
                    <a:noFill/>
                  </pic:spPr>
                </pic:pic>
              </a:graphicData>
            </a:graphic>
            <wp14:sizeRelH relativeFrom="margin">
              <wp14:pctWidth>0</wp14:pctWidth>
            </wp14:sizeRelH>
            <wp14:sizeRelV relativeFrom="margin">
              <wp14:pctHeight>0</wp14:pctHeight>
            </wp14:sizeRelV>
          </wp:anchor>
        </w:drawing>
      </w:r>
      <w:r w:rsidRPr="005D626E">
        <w:rPr>
          <w:snapToGrid w:val="0"/>
        </w:rPr>
        <w:t>Kuviota tehdessä tulee käyttää mallina alla olevaa esimerkkiä, jossa värit ja fontit ovat Savonian visuaalisen ilmeen mukaiset. Fontteja, värejä tai visuaalista ilmettä ei saa muuttaa, kaavion nuolikuviot voivat vaihdella tutkinto</w:t>
      </w:r>
      <w:r>
        <w:rPr>
          <w:snapToGrid w:val="0"/>
        </w:rPr>
        <w:t>-ohjelman rakenteen mukaisesti.</w:t>
      </w:r>
    </w:p>
    <w:p w14:paraId="26F65264" w14:textId="7C2AC3AA" w:rsidR="00CF590C" w:rsidRPr="00D55424" w:rsidRDefault="00CF590C" w:rsidP="00D55424">
      <w:pPr>
        <w:pStyle w:val="Otsikko3"/>
      </w:pPr>
    </w:p>
    <w:p w14:paraId="21EEAF23" w14:textId="175A0297" w:rsidR="005D626E" w:rsidRDefault="005D626E" w:rsidP="00417B0E"/>
    <w:p w14:paraId="2519930A" w14:textId="77777777" w:rsidR="005D626E" w:rsidRDefault="005D626E" w:rsidP="00417B0E"/>
    <w:p w14:paraId="11281742" w14:textId="2C7B4634" w:rsidR="005D626E" w:rsidRDefault="005D626E" w:rsidP="00417B0E"/>
    <w:p w14:paraId="1040F570" w14:textId="6B109147" w:rsidR="005D626E" w:rsidRDefault="005D626E" w:rsidP="00417B0E"/>
    <w:p w14:paraId="75A23D70" w14:textId="6A444F10" w:rsidR="005D626E" w:rsidRDefault="005D626E" w:rsidP="00417B0E"/>
    <w:p w14:paraId="599A0C80" w14:textId="46F7740B" w:rsidR="005D626E" w:rsidRDefault="005D626E" w:rsidP="00417B0E"/>
    <w:p w14:paraId="1E2BB7D8" w14:textId="18275919" w:rsidR="005D626E" w:rsidRDefault="005D626E" w:rsidP="00417B0E"/>
    <w:p w14:paraId="3891C310" w14:textId="3CEFB667" w:rsidR="005D626E" w:rsidRDefault="005D626E" w:rsidP="00417B0E"/>
    <w:p w14:paraId="53355C04" w14:textId="5307BBF4" w:rsidR="005D626E" w:rsidRDefault="005D626E" w:rsidP="00417B0E"/>
    <w:p w14:paraId="6AC2550E" w14:textId="159AD34A" w:rsidR="005D626E" w:rsidRDefault="005D626E" w:rsidP="00417B0E"/>
    <w:p w14:paraId="6FA874B8" w14:textId="79E54665" w:rsidR="005D626E" w:rsidRDefault="005D626E" w:rsidP="00417B0E"/>
    <w:p w14:paraId="6BCA996F" w14:textId="6E4E1F87" w:rsidR="005D626E" w:rsidRDefault="005D626E" w:rsidP="00417B0E"/>
    <w:p w14:paraId="461C6BF6" w14:textId="76973173" w:rsidR="005D626E" w:rsidRDefault="005D626E" w:rsidP="00417B0E"/>
    <w:p w14:paraId="215112F3" w14:textId="26812BFC" w:rsidR="005D626E" w:rsidRDefault="005D626E" w:rsidP="00417B0E"/>
    <w:p w14:paraId="44813950" w14:textId="5B454534" w:rsidR="005D626E" w:rsidRDefault="005D626E" w:rsidP="00417B0E"/>
    <w:p w14:paraId="0B7CD534" w14:textId="7F5FCCD6" w:rsidR="005D626E" w:rsidRDefault="005D626E" w:rsidP="00417B0E"/>
    <w:p w14:paraId="1942216F" w14:textId="2A69BB92" w:rsidR="005D626E" w:rsidRDefault="005D626E" w:rsidP="00417B0E"/>
    <w:p w14:paraId="595719E5" w14:textId="64093BD3" w:rsidR="005D626E" w:rsidRDefault="005D626E" w:rsidP="00417B0E"/>
    <w:sectPr w:rsidR="005D626E" w:rsidSect="00FE0343">
      <w:headerReference w:type="default" r:id="rId15"/>
      <w:footerReference w:type="default" r:id="rId16"/>
      <w:headerReference w:type="first" r:id="rId17"/>
      <w:pgSz w:w="11900" w:h="16840"/>
      <w:pgMar w:top="2095" w:right="1800" w:bottom="1440" w:left="1418" w:header="708" w:footer="708" w:gutter="0"/>
      <w:pgNumType w:start="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F23C35" w14:textId="77777777" w:rsidR="00810DA4" w:rsidRDefault="00810DA4">
      <w:pPr>
        <w:spacing w:line="240" w:lineRule="auto"/>
      </w:pPr>
      <w:r>
        <w:separator/>
      </w:r>
    </w:p>
  </w:endnote>
  <w:endnote w:type="continuationSeparator" w:id="0">
    <w:p w14:paraId="58712E92" w14:textId="77777777" w:rsidR="00810DA4" w:rsidRDefault="00810D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65392" w14:textId="77777777" w:rsidR="005917FE" w:rsidRPr="00A676D3" w:rsidRDefault="005917FE" w:rsidP="00A676D3">
    <w:pPr>
      <w:pStyle w:val="Yltunniste"/>
    </w:pPr>
    <w:r w:rsidRPr="002E64BE">
      <w:t>Savonia-ammattikorkeakoulu | PL 6, 70201 Kuopio | www.savonia.fi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2054F5" w14:textId="77777777" w:rsidR="00810DA4" w:rsidRDefault="00810DA4">
      <w:pPr>
        <w:spacing w:line="240" w:lineRule="auto"/>
      </w:pPr>
      <w:r>
        <w:separator/>
      </w:r>
    </w:p>
  </w:footnote>
  <w:footnote w:type="continuationSeparator" w:id="0">
    <w:p w14:paraId="49F6A5F9" w14:textId="77777777" w:rsidR="00810DA4" w:rsidRDefault="00810D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65390" w14:textId="7356677C" w:rsidR="005917FE" w:rsidRDefault="005917FE" w:rsidP="005C37BB">
    <w:pPr>
      <w:pStyle w:val="Yltunniste"/>
      <w:ind w:left="3600"/>
    </w:pPr>
    <w:r>
      <w:rPr>
        <w:noProof/>
        <w:szCs w:val="20"/>
        <w:lang w:val="en-US"/>
      </w:rPr>
      <w:drawing>
        <wp:anchor distT="0" distB="0" distL="114300" distR="114300" simplePos="0" relativeHeight="251711488" behindDoc="1" locked="0" layoutInCell="1" allowOverlap="1" wp14:anchorId="226F713E" wp14:editId="40270CD6">
          <wp:simplePos x="0" y="0"/>
          <wp:positionH relativeFrom="page">
            <wp:posOffset>654050</wp:posOffset>
          </wp:positionH>
          <wp:positionV relativeFrom="paragraph">
            <wp:posOffset>-310442</wp:posOffset>
          </wp:positionV>
          <wp:extent cx="5071051" cy="1078791"/>
          <wp:effectExtent l="0" t="0" r="0" b="7620"/>
          <wp:wrapNone/>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135399" cy="1092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21FAA747">
      <w:rPr>
        <w:b/>
        <w:bCs/>
      </w:rPr>
      <w:t>Opetussuunnitelman</w:t>
    </w:r>
    <w:r>
      <w:tab/>
    </w:r>
    <w:r>
      <w:tab/>
    </w:r>
    <w:r>
      <w:tab/>
    </w:r>
    <w:r w:rsidRPr="00CD2C23">
      <w:fldChar w:fldCharType="begin"/>
    </w:r>
    <w:r w:rsidRPr="00CD2C23">
      <w:instrText>PAGE  \* Arabic  \* MERGEFORMAT</w:instrText>
    </w:r>
    <w:r w:rsidRPr="00CD2C23">
      <w:fldChar w:fldCharType="separate"/>
    </w:r>
    <w:r w:rsidR="00E67E88">
      <w:rPr>
        <w:noProof/>
      </w:rPr>
      <w:t>1</w:t>
    </w:r>
    <w:r w:rsidRPr="00CD2C23">
      <w:fldChar w:fldCharType="end"/>
    </w:r>
    <w:r w:rsidRPr="00CD2C23">
      <w:t xml:space="preserve"> / </w:t>
    </w:r>
    <w:r w:rsidR="00810DA4">
      <w:fldChar w:fldCharType="begin"/>
    </w:r>
    <w:r w:rsidR="00810DA4">
      <w:instrText>NUMPAGES  \* Arabic  \* MERGEFORMAT</w:instrText>
    </w:r>
    <w:r w:rsidR="00810DA4">
      <w:fldChar w:fldCharType="separate"/>
    </w:r>
    <w:r w:rsidR="00E67E88">
      <w:rPr>
        <w:noProof/>
      </w:rPr>
      <w:t>13</w:t>
    </w:r>
    <w:r w:rsidR="00810DA4">
      <w:rPr>
        <w:noProof/>
      </w:rPr>
      <w:fldChar w:fldCharType="end"/>
    </w:r>
    <w:r w:rsidRPr="00CD2C23">
      <w:t xml:space="preserve"> </w:t>
    </w:r>
    <w:r w:rsidRPr="00CD2C23">
      <w:br/>
    </w:r>
    <w:r w:rsidRPr="21FAA747">
      <w:rPr>
        <w:b/>
        <w:bCs/>
      </w:rPr>
      <w:t>yleisen osan ohjeistus</w:t>
    </w:r>
  </w:p>
  <w:p w14:paraId="26F65391" w14:textId="0C7A1FF6" w:rsidR="005917FE" w:rsidRPr="00B6726E" w:rsidRDefault="005917FE" w:rsidP="00311FFC">
    <w:pPr>
      <w:pStyle w:val="Yltunniste"/>
      <w:tabs>
        <w:tab w:val="center" w:pos="6141"/>
      </w:tabs>
      <w:ind w:left="3600"/>
    </w:pPr>
    <w:r>
      <w:fldChar w:fldCharType="begin"/>
    </w:r>
    <w:r>
      <w:instrText xml:space="preserve"> TIME \@ "d.M.yyyy" </w:instrText>
    </w:r>
    <w:r>
      <w:fldChar w:fldCharType="separate"/>
    </w:r>
    <w:r w:rsidR="00C86853">
      <w:rPr>
        <w:noProof/>
      </w:rPr>
      <w:t>14.11.2022</w:t>
    </w:r>
    <w:r>
      <w:fldChar w:fldCharType="end"/>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65393" w14:textId="32DD6352" w:rsidR="005917FE" w:rsidRDefault="001D16C6" w:rsidP="00B22E97">
    <w:pPr>
      <w:pStyle w:val="Yltunniste"/>
      <w:ind w:left="3600"/>
      <w:jc w:val="right"/>
    </w:pPr>
    <w:r>
      <w:rPr>
        <w:noProof/>
        <w:lang w:val="en-US"/>
      </w:rPr>
      <mc:AlternateContent>
        <mc:Choice Requires="wps">
          <w:drawing>
            <wp:anchor distT="0" distB="0" distL="114300" distR="114300" simplePos="0" relativeHeight="251658240" behindDoc="0" locked="0" layoutInCell="1" allowOverlap="1" wp14:anchorId="26F65396" wp14:editId="66B09163">
              <wp:simplePos x="0" y="0"/>
              <wp:positionH relativeFrom="page">
                <wp:align>left</wp:align>
              </wp:positionH>
              <wp:positionV relativeFrom="paragraph">
                <wp:posOffset>874395</wp:posOffset>
              </wp:positionV>
              <wp:extent cx="7581900" cy="9370060"/>
              <wp:effectExtent l="0" t="0" r="0" b="254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0" cy="9370060"/>
                      </a:xfrm>
                      <a:prstGeom prst="rect">
                        <a:avLst/>
                      </a:prstGeom>
                      <a:blipFill>
                        <a:blip r:embed="rId1">
                          <a:extLst>
                            <a:ext uri="{28A0092B-C50C-407E-A947-70E740481C1C}">
                              <a14:useLocalDpi xmlns:a14="http://schemas.microsoft.com/office/drawing/2010/main" val="0"/>
                            </a:ext>
                          </a:extLst>
                        </a:blip>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oel="http://schemas.microsoft.com/office/2019/extlst" xmlns:w16sdtdh="http://schemas.microsoft.com/office/word/2020/wordml/sdtdatahash">
          <w:pict w14:anchorId="6C2E994E">
            <v:rect id="Rectangle 1" style="position:absolute;margin-left:0;margin-top:68.85pt;width:597pt;height:737.8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spid="_x0000_s1026" stroked="f" w14:anchorId="1769B57B"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20&#10;AAAAAFJnaHRsb25nAAAJsA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FAAA&#10;AAAABAAAAAY4QklNBAwAAAAAC5QAAAABAAAAcQAAAKAAAAFUAADUgAAAC3gAGAAB/9j/7QAMQWRv&#10;YmVfQ00AAf/uAA5BZG9iZQBkgAAAAAH/2wCEAAwICAgJCAwJCQwRCwoLERUPDAwPFRgTExUTExgR&#10;DAwMDAwMEQwMDAwMDAwMDAwMDAwMDAwMDAwMDAwMDAwMDAwBDQsLDQ4NEA4OEBQODg4UFA4ODg4U&#10;EQwMDAwMEREMDAwMDAwRDAwMDAwMDAwMDAwMDAwMDAwMDAwMDAwMDAwMDP/AABEIAKAAcQ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10;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">
              <v:fill type="frame" o:title="" recolor="t" rotate="t" r:id="rId2"/>
              <w10:wrap anchorx="page"/>
            </v:rect>
          </w:pict>
        </mc:Fallback>
      </mc:AlternateContent>
    </w:r>
    <w:r w:rsidR="005917FE">
      <w:rPr>
        <w:noProof/>
        <w:szCs w:val="20"/>
        <w:lang w:val="en-US"/>
      </w:rPr>
      <w:drawing>
        <wp:anchor distT="0" distB="0" distL="114300" distR="114300" simplePos="0" relativeHeight="251615232" behindDoc="1" locked="0" layoutInCell="1" allowOverlap="1" wp14:anchorId="26F65398" wp14:editId="15E9542C">
          <wp:simplePos x="0" y="0"/>
          <wp:positionH relativeFrom="page">
            <wp:align>left</wp:align>
          </wp:positionH>
          <wp:positionV relativeFrom="paragraph">
            <wp:posOffset>-449580</wp:posOffset>
          </wp:positionV>
          <wp:extent cx="6318354" cy="1344136"/>
          <wp:effectExtent l="0" t="0" r="6350" b="8890"/>
          <wp:wrapNone/>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uva 32"/>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6318354" cy="13441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A4680"/>
    <w:multiLevelType w:val="hybridMultilevel"/>
    <w:tmpl w:val="1660D6F0"/>
    <w:lvl w:ilvl="0" w:tplc="58AE5FD0">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4114299"/>
    <w:multiLevelType w:val="hybridMultilevel"/>
    <w:tmpl w:val="5E403AA4"/>
    <w:lvl w:ilvl="0" w:tplc="0F462FBC">
      <w:start w:val="1"/>
      <w:numFmt w:val="bullet"/>
      <w:lvlText w:val="·"/>
      <w:lvlJc w:val="left"/>
      <w:pPr>
        <w:ind w:left="720" w:hanging="360"/>
      </w:pPr>
      <w:rPr>
        <w:rFonts w:ascii="Symbol" w:hAnsi="Symbol" w:hint="default"/>
      </w:rPr>
    </w:lvl>
    <w:lvl w:ilvl="1" w:tplc="9698B648">
      <w:start w:val="1"/>
      <w:numFmt w:val="bullet"/>
      <w:lvlText w:val="o"/>
      <w:lvlJc w:val="left"/>
      <w:pPr>
        <w:ind w:left="1440" w:hanging="360"/>
      </w:pPr>
      <w:rPr>
        <w:rFonts w:ascii="Courier New" w:hAnsi="Courier New" w:hint="default"/>
      </w:rPr>
    </w:lvl>
    <w:lvl w:ilvl="2" w:tplc="5A46B628">
      <w:start w:val="1"/>
      <w:numFmt w:val="bullet"/>
      <w:lvlText w:val=""/>
      <w:lvlJc w:val="left"/>
      <w:pPr>
        <w:ind w:left="2160" w:hanging="360"/>
      </w:pPr>
      <w:rPr>
        <w:rFonts w:ascii="Wingdings" w:hAnsi="Wingdings" w:hint="default"/>
      </w:rPr>
    </w:lvl>
    <w:lvl w:ilvl="3" w:tplc="D548B00E">
      <w:start w:val="1"/>
      <w:numFmt w:val="bullet"/>
      <w:lvlText w:val=""/>
      <w:lvlJc w:val="left"/>
      <w:pPr>
        <w:ind w:left="2880" w:hanging="360"/>
      </w:pPr>
      <w:rPr>
        <w:rFonts w:ascii="Symbol" w:hAnsi="Symbol" w:hint="default"/>
      </w:rPr>
    </w:lvl>
    <w:lvl w:ilvl="4" w:tplc="7A4C4D16">
      <w:start w:val="1"/>
      <w:numFmt w:val="bullet"/>
      <w:lvlText w:val="o"/>
      <w:lvlJc w:val="left"/>
      <w:pPr>
        <w:ind w:left="3600" w:hanging="360"/>
      </w:pPr>
      <w:rPr>
        <w:rFonts w:ascii="Courier New" w:hAnsi="Courier New" w:hint="default"/>
      </w:rPr>
    </w:lvl>
    <w:lvl w:ilvl="5" w:tplc="CB0298DC">
      <w:start w:val="1"/>
      <w:numFmt w:val="bullet"/>
      <w:lvlText w:val=""/>
      <w:lvlJc w:val="left"/>
      <w:pPr>
        <w:ind w:left="4320" w:hanging="360"/>
      </w:pPr>
      <w:rPr>
        <w:rFonts w:ascii="Wingdings" w:hAnsi="Wingdings" w:hint="default"/>
      </w:rPr>
    </w:lvl>
    <w:lvl w:ilvl="6" w:tplc="9BA44DE8">
      <w:start w:val="1"/>
      <w:numFmt w:val="bullet"/>
      <w:lvlText w:val=""/>
      <w:lvlJc w:val="left"/>
      <w:pPr>
        <w:ind w:left="5040" w:hanging="360"/>
      </w:pPr>
      <w:rPr>
        <w:rFonts w:ascii="Symbol" w:hAnsi="Symbol" w:hint="default"/>
      </w:rPr>
    </w:lvl>
    <w:lvl w:ilvl="7" w:tplc="392A59CC">
      <w:start w:val="1"/>
      <w:numFmt w:val="bullet"/>
      <w:lvlText w:val="o"/>
      <w:lvlJc w:val="left"/>
      <w:pPr>
        <w:ind w:left="5760" w:hanging="360"/>
      </w:pPr>
      <w:rPr>
        <w:rFonts w:ascii="Courier New" w:hAnsi="Courier New" w:hint="default"/>
      </w:rPr>
    </w:lvl>
    <w:lvl w:ilvl="8" w:tplc="680AD900">
      <w:start w:val="1"/>
      <w:numFmt w:val="bullet"/>
      <w:lvlText w:val=""/>
      <w:lvlJc w:val="left"/>
      <w:pPr>
        <w:ind w:left="6480" w:hanging="360"/>
      </w:pPr>
      <w:rPr>
        <w:rFonts w:ascii="Wingdings" w:hAnsi="Wingdings" w:hint="default"/>
      </w:rPr>
    </w:lvl>
  </w:abstractNum>
  <w:abstractNum w:abstractNumId="2" w15:restartNumberingAfterBreak="0">
    <w:nsid w:val="0E9C20DD"/>
    <w:multiLevelType w:val="hybridMultilevel"/>
    <w:tmpl w:val="C700F028"/>
    <w:lvl w:ilvl="0" w:tplc="AD7E39C8">
      <w:start w:val="1"/>
      <w:numFmt w:val="bullet"/>
      <w:lvlText w:val="·"/>
      <w:lvlJc w:val="left"/>
      <w:pPr>
        <w:ind w:left="720" w:hanging="360"/>
      </w:pPr>
      <w:rPr>
        <w:rFonts w:ascii="Symbol" w:hAnsi="Symbol" w:hint="default"/>
      </w:rPr>
    </w:lvl>
    <w:lvl w:ilvl="1" w:tplc="2DDEF6D6">
      <w:start w:val="1"/>
      <w:numFmt w:val="bullet"/>
      <w:lvlText w:val="o"/>
      <w:lvlJc w:val="left"/>
      <w:pPr>
        <w:ind w:left="1440" w:hanging="360"/>
      </w:pPr>
      <w:rPr>
        <w:rFonts w:ascii="Courier New" w:hAnsi="Courier New" w:hint="default"/>
      </w:rPr>
    </w:lvl>
    <w:lvl w:ilvl="2" w:tplc="FE98B05C">
      <w:start w:val="1"/>
      <w:numFmt w:val="bullet"/>
      <w:lvlText w:val=""/>
      <w:lvlJc w:val="left"/>
      <w:pPr>
        <w:ind w:left="2160" w:hanging="360"/>
      </w:pPr>
      <w:rPr>
        <w:rFonts w:ascii="Wingdings" w:hAnsi="Wingdings" w:hint="default"/>
      </w:rPr>
    </w:lvl>
    <w:lvl w:ilvl="3" w:tplc="276241CA">
      <w:start w:val="1"/>
      <w:numFmt w:val="bullet"/>
      <w:lvlText w:val=""/>
      <w:lvlJc w:val="left"/>
      <w:pPr>
        <w:ind w:left="2880" w:hanging="360"/>
      </w:pPr>
      <w:rPr>
        <w:rFonts w:ascii="Symbol" w:hAnsi="Symbol" w:hint="default"/>
      </w:rPr>
    </w:lvl>
    <w:lvl w:ilvl="4" w:tplc="7018E57E">
      <w:start w:val="1"/>
      <w:numFmt w:val="bullet"/>
      <w:lvlText w:val="o"/>
      <w:lvlJc w:val="left"/>
      <w:pPr>
        <w:ind w:left="3600" w:hanging="360"/>
      </w:pPr>
      <w:rPr>
        <w:rFonts w:ascii="Courier New" w:hAnsi="Courier New" w:hint="default"/>
      </w:rPr>
    </w:lvl>
    <w:lvl w:ilvl="5" w:tplc="A8206E94">
      <w:start w:val="1"/>
      <w:numFmt w:val="bullet"/>
      <w:lvlText w:val=""/>
      <w:lvlJc w:val="left"/>
      <w:pPr>
        <w:ind w:left="4320" w:hanging="360"/>
      </w:pPr>
      <w:rPr>
        <w:rFonts w:ascii="Wingdings" w:hAnsi="Wingdings" w:hint="default"/>
      </w:rPr>
    </w:lvl>
    <w:lvl w:ilvl="6" w:tplc="A74E044E">
      <w:start w:val="1"/>
      <w:numFmt w:val="bullet"/>
      <w:lvlText w:val=""/>
      <w:lvlJc w:val="left"/>
      <w:pPr>
        <w:ind w:left="5040" w:hanging="360"/>
      </w:pPr>
      <w:rPr>
        <w:rFonts w:ascii="Symbol" w:hAnsi="Symbol" w:hint="default"/>
      </w:rPr>
    </w:lvl>
    <w:lvl w:ilvl="7" w:tplc="6136A980">
      <w:start w:val="1"/>
      <w:numFmt w:val="bullet"/>
      <w:lvlText w:val="o"/>
      <w:lvlJc w:val="left"/>
      <w:pPr>
        <w:ind w:left="5760" w:hanging="360"/>
      </w:pPr>
      <w:rPr>
        <w:rFonts w:ascii="Courier New" w:hAnsi="Courier New" w:hint="default"/>
      </w:rPr>
    </w:lvl>
    <w:lvl w:ilvl="8" w:tplc="31BC7766">
      <w:start w:val="1"/>
      <w:numFmt w:val="bullet"/>
      <w:lvlText w:val=""/>
      <w:lvlJc w:val="left"/>
      <w:pPr>
        <w:ind w:left="6480" w:hanging="360"/>
      </w:pPr>
      <w:rPr>
        <w:rFonts w:ascii="Wingdings" w:hAnsi="Wingdings" w:hint="default"/>
      </w:rPr>
    </w:lvl>
  </w:abstractNum>
  <w:abstractNum w:abstractNumId="3" w15:restartNumberingAfterBreak="0">
    <w:nsid w:val="1454081E"/>
    <w:multiLevelType w:val="hybridMultilevel"/>
    <w:tmpl w:val="D78E138E"/>
    <w:lvl w:ilvl="0" w:tplc="E092BAA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14C27993"/>
    <w:multiLevelType w:val="hybridMultilevel"/>
    <w:tmpl w:val="C1B26A0A"/>
    <w:lvl w:ilvl="0" w:tplc="975ADA52">
      <w:start w:val="1"/>
      <w:numFmt w:val="bullet"/>
      <w:lvlText w:val="·"/>
      <w:lvlJc w:val="left"/>
      <w:pPr>
        <w:ind w:left="720" w:hanging="360"/>
      </w:pPr>
      <w:rPr>
        <w:rFonts w:ascii="Symbol" w:hAnsi="Symbol" w:hint="default"/>
      </w:rPr>
    </w:lvl>
    <w:lvl w:ilvl="1" w:tplc="165E5BC6">
      <w:start w:val="1"/>
      <w:numFmt w:val="bullet"/>
      <w:lvlText w:val="o"/>
      <w:lvlJc w:val="left"/>
      <w:pPr>
        <w:ind w:left="1440" w:hanging="360"/>
      </w:pPr>
      <w:rPr>
        <w:rFonts w:ascii="Courier New" w:hAnsi="Courier New" w:hint="default"/>
      </w:rPr>
    </w:lvl>
    <w:lvl w:ilvl="2" w:tplc="2FD2D7DA">
      <w:start w:val="1"/>
      <w:numFmt w:val="bullet"/>
      <w:lvlText w:val=""/>
      <w:lvlJc w:val="left"/>
      <w:pPr>
        <w:ind w:left="2160" w:hanging="360"/>
      </w:pPr>
      <w:rPr>
        <w:rFonts w:ascii="Wingdings" w:hAnsi="Wingdings" w:hint="default"/>
      </w:rPr>
    </w:lvl>
    <w:lvl w:ilvl="3" w:tplc="6852A3A8">
      <w:start w:val="1"/>
      <w:numFmt w:val="bullet"/>
      <w:lvlText w:val=""/>
      <w:lvlJc w:val="left"/>
      <w:pPr>
        <w:ind w:left="2880" w:hanging="360"/>
      </w:pPr>
      <w:rPr>
        <w:rFonts w:ascii="Symbol" w:hAnsi="Symbol" w:hint="default"/>
      </w:rPr>
    </w:lvl>
    <w:lvl w:ilvl="4" w:tplc="ED7659D2">
      <w:start w:val="1"/>
      <w:numFmt w:val="bullet"/>
      <w:lvlText w:val="o"/>
      <w:lvlJc w:val="left"/>
      <w:pPr>
        <w:ind w:left="3600" w:hanging="360"/>
      </w:pPr>
      <w:rPr>
        <w:rFonts w:ascii="Courier New" w:hAnsi="Courier New" w:hint="default"/>
      </w:rPr>
    </w:lvl>
    <w:lvl w:ilvl="5" w:tplc="3984E282">
      <w:start w:val="1"/>
      <w:numFmt w:val="bullet"/>
      <w:lvlText w:val=""/>
      <w:lvlJc w:val="left"/>
      <w:pPr>
        <w:ind w:left="4320" w:hanging="360"/>
      </w:pPr>
      <w:rPr>
        <w:rFonts w:ascii="Wingdings" w:hAnsi="Wingdings" w:hint="default"/>
      </w:rPr>
    </w:lvl>
    <w:lvl w:ilvl="6" w:tplc="1FB26A60">
      <w:start w:val="1"/>
      <w:numFmt w:val="bullet"/>
      <w:lvlText w:val=""/>
      <w:lvlJc w:val="left"/>
      <w:pPr>
        <w:ind w:left="5040" w:hanging="360"/>
      </w:pPr>
      <w:rPr>
        <w:rFonts w:ascii="Symbol" w:hAnsi="Symbol" w:hint="default"/>
      </w:rPr>
    </w:lvl>
    <w:lvl w:ilvl="7" w:tplc="6B3E8EE8">
      <w:start w:val="1"/>
      <w:numFmt w:val="bullet"/>
      <w:lvlText w:val="o"/>
      <w:lvlJc w:val="left"/>
      <w:pPr>
        <w:ind w:left="5760" w:hanging="360"/>
      </w:pPr>
      <w:rPr>
        <w:rFonts w:ascii="Courier New" w:hAnsi="Courier New" w:hint="default"/>
      </w:rPr>
    </w:lvl>
    <w:lvl w:ilvl="8" w:tplc="CD9EE3A4">
      <w:start w:val="1"/>
      <w:numFmt w:val="bullet"/>
      <w:lvlText w:val=""/>
      <w:lvlJc w:val="left"/>
      <w:pPr>
        <w:ind w:left="6480" w:hanging="360"/>
      </w:pPr>
      <w:rPr>
        <w:rFonts w:ascii="Wingdings" w:hAnsi="Wingdings" w:hint="default"/>
      </w:rPr>
    </w:lvl>
  </w:abstractNum>
  <w:abstractNum w:abstractNumId="5" w15:restartNumberingAfterBreak="0">
    <w:nsid w:val="20465471"/>
    <w:multiLevelType w:val="hybridMultilevel"/>
    <w:tmpl w:val="F432C292"/>
    <w:lvl w:ilvl="0" w:tplc="8356F350">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C1A1230"/>
    <w:multiLevelType w:val="hybridMultilevel"/>
    <w:tmpl w:val="E9FADB20"/>
    <w:lvl w:ilvl="0" w:tplc="09EE5BCA">
      <w:start w:val="1"/>
      <w:numFmt w:val="bullet"/>
      <w:lvlText w:val="·"/>
      <w:lvlJc w:val="left"/>
      <w:pPr>
        <w:ind w:left="720" w:hanging="360"/>
      </w:pPr>
      <w:rPr>
        <w:rFonts w:ascii="Symbol" w:hAnsi="Symbol" w:hint="default"/>
      </w:rPr>
    </w:lvl>
    <w:lvl w:ilvl="1" w:tplc="B4D2745A">
      <w:start w:val="1"/>
      <w:numFmt w:val="bullet"/>
      <w:lvlText w:val="o"/>
      <w:lvlJc w:val="left"/>
      <w:pPr>
        <w:ind w:left="1440" w:hanging="360"/>
      </w:pPr>
      <w:rPr>
        <w:rFonts w:ascii="Courier New" w:hAnsi="Courier New" w:hint="default"/>
      </w:rPr>
    </w:lvl>
    <w:lvl w:ilvl="2" w:tplc="06043A92">
      <w:start w:val="1"/>
      <w:numFmt w:val="bullet"/>
      <w:lvlText w:val=""/>
      <w:lvlJc w:val="left"/>
      <w:pPr>
        <w:ind w:left="2160" w:hanging="360"/>
      </w:pPr>
      <w:rPr>
        <w:rFonts w:ascii="Wingdings" w:hAnsi="Wingdings" w:hint="default"/>
      </w:rPr>
    </w:lvl>
    <w:lvl w:ilvl="3" w:tplc="4BA0C0D2">
      <w:start w:val="1"/>
      <w:numFmt w:val="bullet"/>
      <w:lvlText w:val=""/>
      <w:lvlJc w:val="left"/>
      <w:pPr>
        <w:ind w:left="2880" w:hanging="360"/>
      </w:pPr>
      <w:rPr>
        <w:rFonts w:ascii="Symbol" w:hAnsi="Symbol" w:hint="default"/>
      </w:rPr>
    </w:lvl>
    <w:lvl w:ilvl="4" w:tplc="CA5CA48E">
      <w:start w:val="1"/>
      <w:numFmt w:val="bullet"/>
      <w:lvlText w:val="o"/>
      <w:lvlJc w:val="left"/>
      <w:pPr>
        <w:ind w:left="3600" w:hanging="360"/>
      </w:pPr>
      <w:rPr>
        <w:rFonts w:ascii="Courier New" w:hAnsi="Courier New" w:hint="default"/>
      </w:rPr>
    </w:lvl>
    <w:lvl w:ilvl="5" w:tplc="8000269A">
      <w:start w:val="1"/>
      <w:numFmt w:val="bullet"/>
      <w:lvlText w:val=""/>
      <w:lvlJc w:val="left"/>
      <w:pPr>
        <w:ind w:left="4320" w:hanging="360"/>
      </w:pPr>
      <w:rPr>
        <w:rFonts w:ascii="Wingdings" w:hAnsi="Wingdings" w:hint="default"/>
      </w:rPr>
    </w:lvl>
    <w:lvl w:ilvl="6" w:tplc="40927D02">
      <w:start w:val="1"/>
      <w:numFmt w:val="bullet"/>
      <w:lvlText w:val=""/>
      <w:lvlJc w:val="left"/>
      <w:pPr>
        <w:ind w:left="5040" w:hanging="360"/>
      </w:pPr>
      <w:rPr>
        <w:rFonts w:ascii="Symbol" w:hAnsi="Symbol" w:hint="default"/>
      </w:rPr>
    </w:lvl>
    <w:lvl w:ilvl="7" w:tplc="4D82C856">
      <w:start w:val="1"/>
      <w:numFmt w:val="bullet"/>
      <w:lvlText w:val="o"/>
      <w:lvlJc w:val="left"/>
      <w:pPr>
        <w:ind w:left="5760" w:hanging="360"/>
      </w:pPr>
      <w:rPr>
        <w:rFonts w:ascii="Courier New" w:hAnsi="Courier New" w:hint="default"/>
      </w:rPr>
    </w:lvl>
    <w:lvl w:ilvl="8" w:tplc="00201704">
      <w:start w:val="1"/>
      <w:numFmt w:val="bullet"/>
      <w:lvlText w:val=""/>
      <w:lvlJc w:val="left"/>
      <w:pPr>
        <w:ind w:left="6480" w:hanging="360"/>
      </w:pPr>
      <w:rPr>
        <w:rFonts w:ascii="Wingdings" w:hAnsi="Wingdings" w:hint="default"/>
      </w:rPr>
    </w:lvl>
  </w:abstractNum>
  <w:abstractNum w:abstractNumId="7" w15:restartNumberingAfterBreak="0">
    <w:nsid w:val="2C4C104A"/>
    <w:multiLevelType w:val="hybridMultilevel"/>
    <w:tmpl w:val="1AB055C8"/>
    <w:lvl w:ilvl="0" w:tplc="3E4C5460">
      <w:start w:val="1"/>
      <w:numFmt w:val="bullet"/>
      <w:lvlText w:val=""/>
      <w:lvlJc w:val="left"/>
      <w:pPr>
        <w:ind w:left="720" w:hanging="360"/>
      </w:pPr>
      <w:rPr>
        <w:rFonts w:ascii="Symbol" w:hAnsi="Symbol" w:hint="default"/>
      </w:rPr>
    </w:lvl>
    <w:lvl w:ilvl="1" w:tplc="5A468FAE">
      <w:start w:val="1"/>
      <w:numFmt w:val="bullet"/>
      <w:lvlText w:val="o"/>
      <w:lvlJc w:val="left"/>
      <w:pPr>
        <w:ind w:left="1440" w:hanging="360"/>
      </w:pPr>
      <w:rPr>
        <w:rFonts w:ascii="Courier New" w:hAnsi="Courier New" w:hint="default"/>
      </w:rPr>
    </w:lvl>
    <w:lvl w:ilvl="2" w:tplc="A634C0FC">
      <w:start w:val="1"/>
      <w:numFmt w:val="bullet"/>
      <w:lvlText w:val=""/>
      <w:lvlJc w:val="left"/>
      <w:pPr>
        <w:ind w:left="2160" w:hanging="360"/>
      </w:pPr>
      <w:rPr>
        <w:rFonts w:ascii="Wingdings" w:hAnsi="Wingdings" w:hint="default"/>
      </w:rPr>
    </w:lvl>
    <w:lvl w:ilvl="3" w:tplc="2F401790">
      <w:start w:val="1"/>
      <w:numFmt w:val="bullet"/>
      <w:lvlText w:val=""/>
      <w:lvlJc w:val="left"/>
      <w:pPr>
        <w:ind w:left="2880" w:hanging="360"/>
      </w:pPr>
      <w:rPr>
        <w:rFonts w:ascii="Symbol" w:hAnsi="Symbol" w:hint="default"/>
      </w:rPr>
    </w:lvl>
    <w:lvl w:ilvl="4" w:tplc="3F5E75D4">
      <w:start w:val="1"/>
      <w:numFmt w:val="bullet"/>
      <w:lvlText w:val="o"/>
      <w:lvlJc w:val="left"/>
      <w:pPr>
        <w:ind w:left="3600" w:hanging="360"/>
      </w:pPr>
      <w:rPr>
        <w:rFonts w:ascii="Courier New" w:hAnsi="Courier New" w:hint="default"/>
      </w:rPr>
    </w:lvl>
    <w:lvl w:ilvl="5" w:tplc="E706929C">
      <w:start w:val="1"/>
      <w:numFmt w:val="bullet"/>
      <w:lvlText w:val=""/>
      <w:lvlJc w:val="left"/>
      <w:pPr>
        <w:ind w:left="4320" w:hanging="360"/>
      </w:pPr>
      <w:rPr>
        <w:rFonts w:ascii="Wingdings" w:hAnsi="Wingdings" w:hint="default"/>
      </w:rPr>
    </w:lvl>
    <w:lvl w:ilvl="6" w:tplc="E0B8B10C">
      <w:start w:val="1"/>
      <w:numFmt w:val="bullet"/>
      <w:lvlText w:val=""/>
      <w:lvlJc w:val="left"/>
      <w:pPr>
        <w:ind w:left="5040" w:hanging="360"/>
      </w:pPr>
      <w:rPr>
        <w:rFonts w:ascii="Symbol" w:hAnsi="Symbol" w:hint="default"/>
      </w:rPr>
    </w:lvl>
    <w:lvl w:ilvl="7" w:tplc="8B42D8A8">
      <w:start w:val="1"/>
      <w:numFmt w:val="bullet"/>
      <w:lvlText w:val="o"/>
      <w:lvlJc w:val="left"/>
      <w:pPr>
        <w:ind w:left="5760" w:hanging="360"/>
      </w:pPr>
      <w:rPr>
        <w:rFonts w:ascii="Courier New" w:hAnsi="Courier New" w:hint="default"/>
      </w:rPr>
    </w:lvl>
    <w:lvl w:ilvl="8" w:tplc="47A4C650">
      <w:start w:val="1"/>
      <w:numFmt w:val="bullet"/>
      <w:lvlText w:val=""/>
      <w:lvlJc w:val="left"/>
      <w:pPr>
        <w:ind w:left="6480" w:hanging="360"/>
      </w:pPr>
      <w:rPr>
        <w:rFonts w:ascii="Wingdings" w:hAnsi="Wingdings" w:hint="default"/>
      </w:rPr>
    </w:lvl>
  </w:abstractNum>
  <w:abstractNum w:abstractNumId="8" w15:restartNumberingAfterBreak="0">
    <w:nsid w:val="2C892ECF"/>
    <w:multiLevelType w:val="hybridMultilevel"/>
    <w:tmpl w:val="151080F2"/>
    <w:lvl w:ilvl="0" w:tplc="28E65966">
      <w:start w:val="1"/>
      <w:numFmt w:val="bullet"/>
      <w:lvlText w:val="·"/>
      <w:lvlJc w:val="left"/>
      <w:pPr>
        <w:ind w:left="720" w:hanging="360"/>
      </w:pPr>
      <w:rPr>
        <w:rFonts w:ascii="Symbol" w:hAnsi="Symbol" w:hint="default"/>
      </w:rPr>
    </w:lvl>
    <w:lvl w:ilvl="1" w:tplc="2960C26A">
      <w:start w:val="1"/>
      <w:numFmt w:val="bullet"/>
      <w:lvlText w:val="o"/>
      <w:lvlJc w:val="left"/>
      <w:pPr>
        <w:ind w:left="1440" w:hanging="360"/>
      </w:pPr>
      <w:rPr>
        <w:rFonts w:ascii="Courier New" w:hAnsi="Courier New" w:hint="default"/>
      </w:rPr>
    </w:lvl>
    <w:lvl w:ilvl="2" w:tplc="1272F3AC">
      <w:start w:val="1"/>
      <w:numFmt w:val="bullet"/>
      <w:lvlText w:val=""/>
      <w:lvlJc w:val="left"/>
      <w:pPr>
        <w:ind w:left="2160" w:hanging="360"/>
      </w:pPr>
      <w:rPr>
        <w:rFonts w:ascii="Wingdings" w:hAnsi="Wingdings" w:hint="default"/>
      </w:rPr>
    </w:lvl>
    <w:lvl w:ilvl="3" w:tplc="8E3C00E0">
      <w:start w:val="1"/>
      <w:numFmt w:val="bullet"/>
      <w:lvlText w:val=""/>
      <w:lvlJc w:val="left"/>
      <w:pPr>
        <w:ind w:left="2880" w:hanging="360"/>
      </w:pPr>
      <w:rPr>
        <w:rFonts w:ascii="Symbol" w:hAnsi="Symbol" w:hint="default"/>
      </w:rPr>
    </w:lvl>
    <w:lvl w:ilvl="4" w:tplc="00562CE2">
      <w:start w:val="1"/>
      <w:numFmt w:val="bullet"/>
      <w:lvlText w:val="o"/>
      <w:lvlJc w:val="left"/>
      <w:pPr>
        <w:ind w:left="3600" w:hanging="360"/>
      </w:pPr>
      <w:rPr>
        <w:rFonts w:ascii="Courier New" w:hAnsi="Courier New" w:hint="default"/>
      </w:rPr>
    </w:lvl>
    <w:lvl w:ilvl="5" w:tplc="4A12223A">
      <w:start w:val="1"/>
      <w:numFmt w:val="bullet"/>
      <w:lvlText w:val=""/>
      <w:lvlJc w:val="left"/>
      <w:pPr>
        <w:ind w:left="4320" w:hanging="360"/>
      </w:pPr>
      <w:rPr>
        <w:rFonts w:ascii="Wingdings" w:hAnsi="Wingdings" w:hint="default"/>
      </w:rPr>
    </w:lvl>
    <w:lvl w:ilvl="6" w:tplc="6BAE6D34">
      <w:start w:val="1"/>
      <w:numFmt w:val="bullet"/>
      <w:lvlText w:val=""/>
      <w:lvlJc w:val="left"/>
      <w:pPr>
        <w:ind w:left="5040" w:hanging="360"/>
      </w:pPr>
      <w:rPr>
        <w:rFonts w:ascii="Symbol" w:hAnsi="Symbol" w:hint="default"/>
      </w:rPr>
    </w:lvl>
    <w:lvl w:ilvl="7" w:tplc="0720AFB6">
      <w:start w:val="1"/>
      <w:numFmt w:val="bullet"/>
      <w:lvlText w:val="o"/>
      <w:lvlJc w:val="left"/>
      <w:pPr>
        <w:ind w:left="5760" w:hanging="360"/>
      </w:pPr>
      <w:rPr>
        <w:rFonts w:ascii="Courier New" w:hAnsi="Courier New" w:hint="default"/>
      </w:rPr>
    </w:lvl>
    <w:lvl w:ilvl="8" w:tplc="8D961A8C">
      <w:start w:val="1"/>
      <w:numFmt w:val="bullet"/>
      <w:lvlText w:val=""/>
      <w:lvlJc w:val="left"/>
      <w:pPr>
        <w:ind w:left="6480" w:hanging="360"/>
      </w:pPr>
      <w:rPr>
        <w:rFonts w:ascii="Wingdings" w:hAnsi="Wingdings" w:hint="default"/>
      </w:rPr>
    </w:lvl>
  </w:abstractNum>
  <w:abstractNum w:abstractNumId="9" w15:restartNumberingAfterBreak="0">
    <w:nsid w:val="33686981"/>
    <w:multiLevelType w:val="hybridMultilevel"/>
    <w:tmpl w:val="8FD2D3B0"/>
    <w:lvl w:ilvl="0" w:tplc="9BF81096">
      <w:start w:val="1"/>
      <w:numFmt w:val="bullet"/>
      <w:lvlText w:val="·"/>
      <w:lvlJc w:val="left"/>
      <w:pPr>
        <w:ind w:left="720" w:hanging="360"/>
      </w:pPr>
      <w:rPr>
        <w:rFonts w:ascii="Symbol" w:hAnsi="Symbol" w:hint="default"/>
      </w:rPr>
    </w:lvl>
    <w:lvl w:ilvl="1" w:tplc="921262CC">
      <w:start w:val="1"/>
      <w:numFmt w:val="bullet"/>
      <w:lvlText w:val="o"/>
      <w:lvlJc w:val="left"/>
      <w:pPr>
        <w:ind w:left="1440" w:hanging="360"/>
      </w:pPr>
      <w:rPr>
        <w:rFonts w:ascii="Courier New" w:hAnsi="Courier New" w:hint="default"/>
      </w:rPr>
    </w:lvl>
    <w:lvl w:ilvl="2" w:tplc="BB72AB06">
      <w:start w:val="1"/>
      <w:numFmt w:val="bullet"/>
      <w:lvlText w:val=""/>
      <w:lvlJc w:val="left"/>
      <w:pPr>
        <w:ind w:left="2160" w:hanging="360"/>
      </w:pPr>
      <w:rPr>
        <w:rFonts w:ascii="Wingdings" w:hAnsi="Wingdings" w:hint="default"/>
      </w:rPr>
    </w:lvl>
    <w:lvl w:ilvl="3" w:tplc="B8F86FF4">
      <w:start w:val="1"/>
      <w:numFmt w:val="bullet"/>
      <w:lvlText w:val=""/>
      <w:lvlJc w:val="left"/>
      <w:pPr>
        <w:ind w:left="2880" w:hanging="360"/>
      </w:pPr>
      <w:rPr>
        <w:rFonts w:ascii="Symbol" w:hAnsi="Symbol" w:hint="default"/>
      </w:rPr>
    </w:lvl>
    <w:lvl w:ilvl="4" w:tplc="7390D780">
      <w:start w:val="1"/>
      <w:numFmt w:val="bullet"/>
      <w:lvlText w:val="o"/>
      <w:lvlJc w:val="left"/>
      <w:pPr>
        <w:ind w:left="3600" w:hanging="360"/>
      </w:pPr>
      <w:rPr>
        <w:rFonts w:ascii="Courier New" w:hAnsi="Courier New" w:hint="default"/>
      </w:rPr>
    </w:lvl>
    <w:lvl w:ilvl="5" w:tplc="FDA41C0C">
      <w:start w:val="1"/>
      <w:numFmt w:val="bullet"/>
      <w:lvlText w:val=""/>
      <w:lvlJc w:val="left"/>
      <w:pPr>
        <w:ind w:left="4320" w:hanging="360"/>
      </w:pPr>
      <w:rPr>
        <w:rFonts w:ascii="Wingdings" w:hAnsi="Wingdings" w:hint="default"/>
      </w:rPr>
    </w:lvl>
    <w:lvl w:ilvl="6" w:tplc="726862D2">
      <w:start w:val="1"/>
      <w:numFmt w:val="bullet"/>
      <w:lvlText w:val=""/>
      <w:lvlJc w:val="left"/>
      <w:pPr>
        <w:ind w:left="5040" w:hanging="360"/>
      </w:pPr>
      <w:rPr>
        <w:rFonts w:ascii="Symbol" w:hAnsi="Symbol" w:hint="default"/>
      </w:rPr>
    </w:lvl>
    <w:lvl w:ilvl="7" w:tplc="9E5CA8F0">
      <w:start w:val="1"/>
      <w:numFmt w:val="bullet"/>
      <w:lvlText w:val="o"/>
      <w:lvlJc w:val="left"/>
      <w:pPr>
        <w:ind w:left="5760" w:hanging="360"/>
      </w:pPr>
      <w:rPr>
        <w:rFonts w:ascii="Courier New" w:hAnsi="Courier New" w:hint="default"/>
      </w:rPr>
    </w:lvl>
    <w:lvl w:ilvl="8" w:tplc="A7E222A8">
      <w:start w:val="1"/>
      <w:numFmt w:val="bullet"/>
      <w:lvlText w:val=""/>
      <w:lvlJc w:val="left"/>
      <w:pPr>
        <w:ind w:left="6480" w:hanging="360"/>
      </w:pPr>
      <w:rPr>
        <w:rFonts w:ascii="Wingdings" w:hAnsi="Wingdings" w:hint="default"/>
      </w:rPr>
    </w:lvl>
  </w:abstractNum>
  <w:abstractNum w:abstractNumId="10" w15:restartNumberingAfterBreak="0">
    <w:nsid w:val="3A396A68"/>
    <w:multiLevelType w:val="hybridMultilevel"/>
    <w:tmpl w:val="7EC48174"/>
    <w:lvl w:ilvl="0" w:tplc="BEEA8A42">
      <w:start w:val="1"/>
      <w:numFmt w:val="bullet"/>
      <w:pStyle w:val="Luettelokappale"/>
      <w:lvlText w:val="»"/>
      <w:lvlJc w:val="left"/>
      <w:pPr>
        <w:ind w:left="2988" w:hanging="360"/>
      </w:pPr>
      <w:rPr>
        <w:rFonts w:ascii="Georgia" w:hAnsi="Georgia" w:hint="default"/>
      </w:rPr>
    </w:lvl>
    <w:lvl w:ilvl="1" w:tplc="040B0003" w:tentative="1">
      <w:start w:val="1"/>
      <w:numFmt w:val="bullet"/>
      <w:lvlText w:val="o"/>
      <w:lvlJc w:val="left"/>
      <w:pPr>
        <w:ind w:left="3708" w:hanging="360"/>
      </w:pPr>
      <w:rPr>
        <w:rFonts w:ascii="Courier New" w:hAnsi="Courier New" w:cs="Courier New" w:hint="default"/>
      </w:rPr>
    </w:lvl>
    <w:lvl w:ilvl="2" w:tplc="040B0005" w:tentative="1">
      <w:start w:val="1"/>
      <w:numFmt w:val="bullet"/>
      <w:lvlText w:val=""/>
      <w:lvlJc w:val="left"/>
      <w:pPr>
        <w:ind w:left="4428" w:hanging="360"/>
      </w:pPr>
      <w:rPr>
        <w:rFonts w:ascii="Wingdings" w:hAnsi="Wingdings" w:hint="default"/>
      </w:rPr>
    </w:lvl>
    <w:lvl w:ilvl="3" w:tplc="040B0001" w:tentative="1">
      <w:start w:val="1"/>
      <w:numFmt w:val="bullet"/>
      <w:lvlText w:val=""/>
      <w:lvlJc w:val="left"/>
      <w:pPr>
        <w:ind w:left="5148" w:hanging="360"/>
      </w:pPr>
      <w:rPr>
        <w:rFonts w:ascii="Symbol" w:hAnsi="Symbol" w:hint="default"/>
      </w:rPr>
    </w:lvl>
    <w:lvl w:ilvl="4" w:tplc="040B0003" w:tentative="1">
      <w:start w:val="1"/>
      <w:numFmt w:val="bullet"/>
      <w:lvlText w:val="o"/>
      <w:lvlJc w:val="left"/>
      <w:pPr>
        <w:ind w:left="5868" w:hanging="360"/>
      </w:pPr>
      <w:rPr>
        <w:rFonts w:ascii="Courier New" w:hAnsi="Courier New" w:cs="Courier New" w:hint="default"/>
      </w:rPr>
    </w:lvl>
    <w:lvl w:ilvl="5" w:tplc="040B0005" w:tentative="1">
      <w:start w:val="1"/>
      <w:numFmt w:val="bullet"/>
      <w:lvlText w:val=""/>
      <w:lvlJc w:val="left"/>
      <w:pPr>
        <w:ind w:left="6588" w:hanging="360"/>
      </w:pPr>
      <w:rPr>
        <w:rFonts w:ascii="Wingdings" w:hAnsi="Wingdings" w:hint="default"/>
      </w:rPr>
    </w:lvl>
    <w:lvl w:ilvl="6" w:tplc="040B0001" w:tentative="1">
      <w:start w:val="1"/>
      <w:numFmt w:val="bullet"/>
      <w:lvlText w:val=""/>
      <w:lvlJc w:val="left"/>
      <w:pPr>
        <w:ind w:left="7308" w:hanging="360"/>
      </w:pPr>
      <w:rPr>
        <w:rFonts w:ascii="Symbol" w:hAnsi="Symbol" w:hint="default"/>
      </w:rPr>
    </w:lvl>
    <w:lvl w:ilvl="7" w:tplc="040B0003" w:tentative="1">
      <w:start w:val="1"/>
      <w:numFmt w:val="bullet"/>
      <w:lvlText w:val="o"/>
      <w:lvlJc w:val="left"/>
      <w:pPr>
        <w:ind w:left="8028" w:hanging="360"/>
      </w:pPr>
      <w:rPr>
        <w:rFonts w:ascii="Courier New" w:hAnsi="Courier New" w:cs="Courier New" w:hint="default"/>
      </w:rPr>
    </w:lvl>
    <w:lvl w:ilvl="8" w:tplc="040B0005" w:tentative="1">
      <w:start w:val="1"/>
      <w:numFmt w:val="bullet"/>
      <w:lvlText w:val=""/>
      <w:lvlJc w:val="left"/>
      <w:pPr>
        <w:ind w:left="8748" w:hanging="360"/>
      </w:pPr>
      <w:rPr>
        <w:rFonts w:ascii="Wingdings" w:hAnsi="Wingdings" w:hint="default"/>
      </w:rPr>
    </w:lvl>
  </w:abstractNum>
  <w:abstractNum w:abstractNumId="11" w15:restartNumberingAfterBreak="0">
    <w:nsid w:val="3E307D27"/>
    <w:multiLevelType w:val="hybridMultilevel"/>
    <w:tmpl w:val="3DBA8EBA"/>
    <w:lvl w:ilvl="0" w:tplc="F6EAFD08">
      <w:start w:val="1"/>
      <w:numFmt w:val="bullet"/>
      <w:lvlText w:val="·"/>
      <w:lvlJc w:val="left"/>
      <w:pPr>
        <w:ind w:left="720" w:hanging="360"/>
      </w:pPr>
      <w:rPr>
        <w:rFonts w:ascii="Symbol" w:hAnsi="Symbol" w:hint="default"/>
      </w:rPr>
    </w:lvl>
    <w:lvl w:ilvl="1" w:tplc="D458E342">
      <w:start w:val="1"/>
      <w:numFmt w:val="bullet"/>
      <w:lvlText w:val="o"/>
      <w:lvlJc w:val="left"/>
      <w:pPr>
        <w:ind w:left="1440" w:hanging="360"/>
      </w:pPr>
      <w:rPr>
        <w:rFonts w:ascii="Courier New" w:hAnsi="Courier New" w:hint="default"/>
      </w:rPr>
    </w:lvl>
    <w:lvl w:ilvl="2" w:tplc="1F8A7562">
      <w:start w:val="1"/>
      <w:numFmt w:val="bullet"/>
      <w:lvlText w:val=""/>
      <w:lvlJc w:val="left"/>
      <w:pPr>
        <w:ind w:left="2160" w:hanging="360"/>
      </w:pPr>
      <w:rPr>
        <w:rFonts w:ascii="Wingdings" w:hAnsi="Wingdings" w:hint="default"/>
      </w:rPr>
    </w:lvl>
    <w:lvl w:ilvl="3" w:tplc="C328772C">
      <w:start w:val="1"/>
      <w:numFmt w:val="bullet"/>
      <w:lvlText w:val=""/>
      <w:lvlJc w:val="left"/>
      <w:pPr>
        <w:ind w:left="2880" w:hanging="360"/>
      </w:pPr>
      <w:rPr>
        <w:rFonts w:ascii="Symbol" w:hAnsi="Symbol" w:hint="default"/>
      </w:rPr>
    </w:lvl>
    <w:lvl w:ilvl="4" w:tplc="73BA0DA4">
      <w:start w:val="1"/>
      <w:numFmt w:val="bullet"/>
      <w:lvlText w:val="o"/>
      <w:lvlJc w:val="left"/>
      <w:pPr>
        <w:ind w:left="3600" w:hanging="360"/>
      </w:pPr>
      <w:rPr>
        <w:rFonts w:ascii="Courier New" w:hAnsi="Courier New" w:hint="default"/>
      </w:rPr>
    </w:lvl>
    <w:lvl w:ilvl="5" w:tplc="D33C6212">
      <w:start w:val="1"/>
      <w:numFmt w:val="bullet"/>
      <w:lvlText w:val=""/>
      <w:lvlJc w:val="left"/>
      <w:pPr>
        <w:ind w:left="4320" w:hanging="360"/>
      </w:pPr>
      <w:rPr>
        <w:rFonts w:ascii="Wingdings" w:hAnsi="Wingdings" w:hint="default"/>
      </w:rPr>
    </w:lvl>
    <w:lvl w:ilvl="6" w:tplc="CC3C9F66">
      <w:start w:val="1"/>
      <w:numFmt w:val="bullet"/>
      <w:lvlText w:val=""/>
      <w:lvlJc w:val="left"/>
      <w:pPr>
        <w:ind w:left="5040" w:hanging="360"/>
      </w:pPr>
      <w:rPr>
        <w:rFonts w:ascii="Symbol" w:hAnsi="Symbol" w:hint="default"/>
      </w:rPr>
    </w:lvl>
    <w:lvl w:ilvl="7" w:tplc="815419E2">
      <w:start w:val="1"/>
      <w:numFmt w:val="bullet"/>
      <w:lvlText w:val="o"/>
      <w:lvlJc w:val="left"/>
      <w:pPr>
        <w:ind w:left="5760" w:hanging="360"/>
      </w:pPr>
      <w:rPr>
        <w:rFonts w:ascii="Courier New" w:hAnsi="Courier New" w:hint="default"/>
      </w:rPr>
    </w:lvl>
    <w:lvl w:ilvl="8" w:tplc="4150E4B4">
      <w:start w:val="1"/>
      <w:numFmt w:val="bullet"/>
      <w:lvlText w:val=""/>
      <w:lvlJc w:val="left"/>
      <w:pPr>
        <w:ind w:left="6480" w:hanging="360"/>
      </w:pPr>
      <w:rPr>
        <w:rFonts w:ascii="Wingdings" w:hAnsi="Wingdings" w:hint="default"/>
      </w:rPr>
    </w:lvl>
  </w:abstractNum>
  <w:abstractNum w:abstractNumId="12" w15:restartNumberingAfterBreak="0">
    <w:nsid w:val="4A655780"/>
    <w:multiLevelType w:val="hybridMultilevel"/>
    <w:tmpl w:val="48C62776"/>
    <w:lvl w:ilvl="0" w:tplc="51F8F7AC">
      <w:start w:val="1"/>
      <w:numFmt w:val="bullet"/>
      <w:lvlText w:val="·"/>
      <w:lvlJc w:val="left"/>
      <w:pPr>
        <w:ind w:left="720" w:hanging="360"/>
      </w:pPr>
      <w:rPr>
        <w:rFonts w:ascii="Symbol" w:hAnsi="Symbol" w:hint="default"/>
      </w:rPr>
    </w:lvl>
    <w:lvl w:ilvl="1" w:tplc="1D2477EE">
      <w:start w:val="1"/>
      <w:numFmt w:val="bullet"/>
      <w:lvlText w:val="o"/>
      <w:lvlJc w:val="left"/>
      <w:pPr>
        <w:ind w:left="1440" w:hanging="360"/>
      </w:pPr>
      <w:rPr>
        <w:rFonts w:ascii="Courier New" w:hAnsi="Courier New" w:hint="default"/>
      </w:rPr>
    </w:lvl>
    <w:lvl w:ilvl="2" w:tplc="731EA052">
      <w:start w:val="1"/>
      <w:numFmt w:val="bullet"/>
      <w:lvlText w:val=""/>
      <w:lvlJc w:val="left"/>
      <w:pPr>
        <w:ind w:left="2160" w:hanging="360"/>
      </w:pPr>
      <w:rPr>
        <w:rFonts w:ascii="Wingdings" w:hAnsi="Wingdings" w:hint="default"/>
      </w:rPr>
    </w:lvl>
    <w:lvl w:ilvl="3" w:tplc="D4EABF8A">
      <w:start w:val="1"/>
      <w:numFmt w:val="bullet"/>
      <w:lvlText w:val=""/>
      <w:lvlJc w:val="left"/>
      <w:pPr>
        <w:ind w:left="2880" w:hanging="360"/>
      </w:pPr>
      <w:rPr>
        <w:rFonts w:ascii="Symbol" w:hAnsi="Symbol" w:hint="default"/>
      </w:rPr>
    </w:lvl>
    <w:lvl w:ilvl="4" w:tplc="BD40E590">
      <w:start w:val="1"/>
      <w:numFmt w:val="bullet"/>
      <w:lvlText w:val="o"/>
      <w:lvlJc w:val="left"/>
      <w:pPr>
        <w:ind w:left="3600" w:hanging="360"/>
      </w:pPr>
      <w:rPr>
        <w:rFonts w:ascii="Courier New" w:hAnsi="Courier New" w:hint="default"/>
      </w:rPr>
    </w:lvl>
    <w:lvl w:ilvl="5" w:tplc="89667424">
      <w:start w:val="1"/>
      <w:numFmt w:val="bullet"/>
      <w:lvlText w:val=""/>
      <w:lvlJc w:val="left"/>
      <w:pPr>
        <w:ind w:left="4320" w:hanging="360"/>
      </w:pPr>
      <w:rPr>
        <w:rFonts w:ascii="Wingdings" w:hAnsi="Wingdings" w:hint="default"/>
      </w:rPr>
    </w:lvl>
    <w:lvl w:ilvl="6" w:tplc="F28812D6">
      <w:start w:val="1"/>
      <w:numFmt w:val="bullet"/>
      <w:lvlText w:val=""/>
      <w:lvlJc w:val="left"/>
      <w:pPr>
        <w:ind w:left="5040" w:hanging="360"/>
      </w:pPr>
      <w:rPr>
        <w:rFonts w:ascii="Symbol" w:hAnsi="Symbol" w:hint="default"/>
      </w:rPr>
    </w:lvl>
    <w:lvl w:ilvl="7" w:tplc="F84E4DB0">
      <w:start w:val="1"/>
      <w:numFmt w:val="bullet"/>
      <w:lvlText w:val="o"/>
      <w:lvlJc w:val="left"/>
      <w:pPr>
        <w:ind w:left="5760" w:hanging="360"/>
      </w:pPr>
      <w:rPr>
        <w:rFonts w:ascii="Courier New" w:hAnsi="Courier New" w:hint="default"/>
      </w:rPr>
    </w:lvl>
    <w:lvl w:ilvl="8" w:tplc="B5C86C04">
      <w:start w:val="1"/>
      <w:numFmt w:val="bullet"/>
      <w:lvlText w:val=""/>
      <w:lvlJc w:val="left"/>
      <w:pPr>
        <w:ind w:left="6480" w:hanging="360"/>
      </w:pPr>
      <w:rPr>
        <w:rFonts w:ascii="Wingdings" w:hAnsi="Wingdings" w:hint="default"/>
      </w:rPr>
    </w:lvl>
  </w:abstractNum>
  <w:abstractNum w:abstractNumId="13" w15:restartNumberingAfterBreak="0">
    <w:nsid w:val="4B9431C4"/>
    <w:multiLevelType w:val="hybridMultilevel"/>
    <w:tmpl w:val="E3D886A6"/>
    <w:lvl w:ilvl="0" w:tplc="27EE188E">
      <w:start w:val="1"/>
      <w:numFmt w:val="bullet"/>
      <w:lvlText w:val="·"/>
      <w:lvlJc w:val="left"/>
      <w:pPr>
        <w:ind w:left="720" w:hanging="360"/>
      </w:pPr>
      <w:rPr>
        <w:rFonts w:ascii="Symbol" w:hAnsi="Symbol" w:hint="default"/>
      </w:rPr>
    </w:lvl>
    <w:lvl w:ilvl="1" w:tplc="782252D8">
      <w:start w:val="1"/>
      <w:numFmt w:val="bullet"/>
      <w:lvlText w:val="o"/>
      <w:lvlJc w:val="left"/>
      <w:pPr>
        <w:ind w:left="1440" w:hanging="360"/>
      </w:pPr>
      <w:rPr>
        <w:rFonts w:ascii="Courier New" w:hAnsi="Courier New" w:hint="default"/>
      </w:rPr>
    </w:lvl>
    <w:lvl w:ilvl="2" w:tplc="78387B76">
      <w:start w:val="1"/>
      <w:numFmt w:val="bullet"/>
      <w:lvlText w:val=""/>
      <w:lvlJc w:val="left"/>
      <w:pPr>
        <w:ind w:left="2160" w:hanging="360"/>
      </w:pPr>
      <w:rPr>
        <w:rFonts w:ascii="Wingdings" w:hAnsi="Wingdings" w:hint="default"/>
      </w:rPr>
    </w:lvl>
    <w:lvl w:ilvl="3" w:tplc="E2CC6D3E">
      <w:start w:val="1"/>
      <w:numFmt w:val="bullet"/>
      <w:lvlText w:val=""/>
      <w:lvlJc w:val="left"/>
      <w:pPr>
        <w:ind w:left="2880" w:hanging="360"/>
      </w:pPr>
      <w:rPr>
        <w:rFonts w:ascii="Symbol" w:hAnsi="Symbol" w:hint="default"/>
      </w:rPr>
    </w:lvl>
    <w:lvl w:ilvl="4" w:tplc="3B92CC10">
      <w:start w:val="1"/>
      <w:numFmt w:val="bullet"/>
      <w:lvlText w:val="o"/>
      <w:lvlJc w:val="left"/>
      <w:pPr>
        <w:ind w:left="3600" w:hanging="360"/>
      </w:pPr>
      <w:rPr>
        <w:rFonts w:ascii="Courier New" w:hAnsi="Courier New" w:hint="default"/>
      </w:rPr>
    </w:lvl>
    <w:lvl w:ilvl="5" w:tplc="31E8077A">
      <w:start w:val="1"/>
      <w:numFmt w:val="bullet"/>
      <w:lvlText w:val=""/>
      <w:lvlJc w:val="left"/>
      <w:pPr>
        <w:ind w:left="4320" w:hanging="360"/>
      </w:pPr>
      <w:rPr>
        <w:rFonts w:ascii="Wingdings" w:hAnsi="Wingdings" w:hint="default"/>
      </w:rPr>
    </w:lvl>
    <w:lvl w:ilvl="6" w:tplc="30188F8C">
      <w:start w:val="1"/>
      <w:numFmt w:val="bullet"/>
      <w:lvlText w:val=""/>
      <w:lvlJc w:val="left"/>
      <w:pPr>
        <w:ind w:left="5040" w:hanging="360"/>
      </w:pPr>
      <w:rPr>
        <w:rFonts w:ascii="Symbol" w:hAnsi="Symbol" w:hint="default"/>
      </w:rPr>
    </w:lvl>
    <w:lvl w:ilvl="7" w:tplc="5386BB4A">
      <w:start w:val="1"/>
      <w:numFmt w:val="bullet"/>
      <w:lvlText w:val="o"/>
      <w:lvlJc w:val="left"/>
      <w:pPr>
        <w:ind w:left="5760" w:hanging="360"/>
      </w:pPr>
      <w:rPr>
        <w:rFonts w:ascii="Courier New" w:hAnsi="Courier New" w:hint="default"/>
      </w:rPr>
    </w:lvl>
    <w:lvl w:ilvl="8" w:tplc="A386E31A">
      <w:start w:val="1"/>
      <w:numFmt w:val="bullet"/>
      <w:lvlText w:val=""/>
      <w:lvlJc w:val="left"/>
      <w:pPr>
        <w:ind w:left="6480" w:hanging="360"/>
      </w:pPr>
      <w:rPr>
        <w:rFonts w:ascii="Wingdings" w:hAnsi="Wingdings" w:hint="default"/>
      </w:rPr>
    </w:lvl>
  </w:abstractNum>
  <w:abstractNum w:abstractNumId="14" w15:restartNumberingAfterBreak="0">
    <w:nsid w:val="5ADD13AE"/>
    <w:multiLevelType w:val="hybridMultilevel"/>
    <w:tmpl w:val="6D5AADFA"/>
    <w:lvl w:ilvl="0" w:tplc="040B0001">
      <w:start w:val="1"/>
      <w:numFmt w:val="bullet"/>
      <w:lvlText w:val=""/>
      <w:lvlJc w:val="left"/>
      <w:pPr>
        <w:ind w:left="390" w:hanging="39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5" w15:restartNumberingAfterBreak="0">
    <w:nsid w:val="61E56AE2"/>
    <w:multiLevelType w:val="hybridMultilevel"/>
    <w:tmpl w:val="629ED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174A5A"/>
    <w:multiLevelType w:val="hybridMultilevel"/>
    <w:tmpl w:val="387E9064"/>
    <w:lvl w:ilvl="0" w:tplc="ED1C072E">
      <w:start w:val="1"/>
      <w:numFmt w:val="bullet"/>
      <w:lvlText w:val="·"/>
      <w:lvlJc w:val="left"/>
      <w:pPr>
        <w:ind w:left="720" w:hanging="360"/>
      </w:pPr>
      <w:rPr>
        <w:rFonts w:ascii="Symbol" w:hAnsi="Symbol" w:hint="default"/>
      </w:rPr>
    </w:lvl>
    <w:lvl w:ilvl="1" w:tplc="C34E1E74">
      <w:start w:val="1"/>
      <w:numFmt w:val="bullet"/>
      <w:lvlText w:val="o"/>
      <w:lvlJc w:val="left"/>
      <w:pPr>
        <w:ind w:left="1440" w:hanging="360"/>
      </w:pPr>
      <w:rPr>
        <w:rFonts w:ascii="Courier New" w:hAnsi="Courier New" w:hint="default"/>
      </w:rPr>
    </w:lvl>
    <w:lvl w:ilvl="2" w:tplc="BB764344">
      <w:start w:val="1"/>
      <w:numFmt w:val="bullet"/>
      <w:lvlText w:val=""/>
      <w:lvlJc w:val="left"/>
      <w:pPr>
        <w:ind w:left="2160" w:hanging="360"/>
      </w:pPr>
      <w:rPr>
        <w:rFonts w:ascii="Wingdings" w:hAnsi="Wingdings" w:hint="default"/>
      </w:rPr>
    </w:lvl>
    <w:lvl w:ilvl="3" w:tplc="0770C752">
      <w:start w:val="1"/>
      <w:numFmt w:val="bullet"/>
      <w:lvlText w:val=""/>
      <w:lvlJc w:val="left"/>
      <w:pPr>
        <w:ind w:left="2880" w:hanging="360"/>
      </w:pPr>
      <w:rPr>
        <w:rFonts w:ascii="Symbol" w:hAnsi="Symbol" w:hint="default"/>
      </w:rPr>
    </w:lvl>
    <w:lvl w:ilvl="4" w:tplc="28B29F96">
      <w:start w:val="1"/>
      <w:numFmt w:val="bullet"/>
      <w:lvlText w:val="o"/>
      <w:lvlJc w:val="left"/>
      <w:pPr>
        <w:ind w:left="3600" w:hanging="360"/>
      </w:pPr>
      <w:rPr>
        <w:rFonts w:ascii="Courier New" w:hAnsi="Courier New" w:hint="default"/>
      </w:rPr>
    </w:lvl>
    <w:lvl w:ilvl="5" w:tplc="A55E835A">
      <w:start w:val="1"/>
      <w:numFmt w:val="bullet"/>
      <w:lvlText w:val=""/>
      <w:lvlJc w:val="left"/>
      <w:pPr>
        <w:ind w:left="4320" w:hanging="360"/>
      </w:pPr>
      <w:rPr>
        <w:rFonts w:ascii="Wingdings" w:hAnsi="Wingdings" w:hint="default"/>
      </w:rPr>
    </w:lvl>
    <w:lvl w:ilvl="6" w:tplc="810290EA">
      <w:start w:val="1"/>
      <w:numFmt w:val="bullet"/>
      <w:lvlText w:val=""/>
      <w:lvlJc w:val="left"/>
      <w:pPr>
        <w:ind w:left="5040" w:hanging="360"/>
      </w:pPr>
      <w:rPr>
        <w:rFonts w:ascii="Symbol" w:hAnsi="Symbol" w:hint="default"/>
      </w:rPr>
    </w:lvl>
    <w:lvl w:ilvl="7" w:tplc="C8F29056">
      <w:start w:val="1"/>
      <w:numFmt w:val="bullet"/>
      <w:lvlText w:val="o"/>
      <w:lvlJc w:val="left"/>
      <w:pPr>
        <w:ind w:left="5760" w:hanging="360"/>
      </w:pPr>
      <w:rPr>
        <w:rFonts w:ascii="Courier New" w:hAnsi="Courier New" w:hint="default"/>
      </w:rPr>
    </w:lvl>
    <w:lvl w:ilvl="8" w:tplc="DCF2CE26">
      <w:start w:val="1"/>
      <w:numFmt w:val="bullet"/>
      <w:lvlText w:val=""/>
      <w:lvlJc w:val="left"/>
      <w:pPr>
        <w:ind w:left="6480" w:hanging="360"/>
      </w:pPr>
      <w:rPr>
        <w:rFonts w:ascii="Wingdings" w:hAnsi="Wingdings" w:hint="default"/>
      </w:rPr>
    </w:lvl>
  </w:abstractNum>
  <w:abstractNum w:abstractNumId="17" w15:restartNumberingAfterBreak="0">
    <w:nsid w:val="682C3FBB"/>
    <w:multiLevelType w:val="hybridMultilevel"/>
    <w:tmpl w:val="31D2C3B4"/>
    <w:lvl w:ilvl="0" w:tplc="7FA20F32">
      <w:start w:val="1"/>
      <w:numFmt w:val="bullet"/>
      <w:lvlText w:val=""/>
      <w:lvlJc w:val="left"/>
      <w:pPr>
        <w:ind w:left="720" w:hanging="360"/>
      </w:pPr>
      <w:rPr>
        <w:rFonts w:ascii="Symbol" w:hAnsi="Symbol" w:hint="default"/>
      </w:rPr>
    </w:lvl>
    <w:lvl w:ilvl="1" w:tplc="405A2A82">
      <w:start w:val="1"/>
      <w:numFmt w:val="bullet"/>
      <w:lvlText w:val="o"/>
      <w:lvlJc w:val="left"/>
      <w:pPr>
        <w:ind w:left="1440" w:hanging="360"/>
      </w:pPr>
      <w:rPr>
        <w:rFonts w:ascii="Courier New" w:hAnsi="Courier New" w:hint="default"/>
      </w:rPr>
    </w:lvl>
    <w:lvl w:ilvl="2" w:tplc="14FA236C">
      <w:start w:val="1"/>
      <w:numFmt w:val="bullet"/>
      <w:lvlText w:val=""/>
      <w:lvlJc w:val="left"/>
      <w:pPr>
        <w:ind w:left="2160" w:hanging="360"/>
      </w:pPr>
      <w:rPr>
        <w:rFonts w:ascii="Wingdings" w:hAnsi="Wingdings" w:hint="default"/>
      </w:rPr>
    </w:lvl>
    <w:lvl w:ilvl="3" w:tplc="4B84575A">
      <w:start w:val="1"/>
      <w:numFmt w:val="bullet"/>
      <w:lvlText w:val=""/>
      <w:lvlJc w:val="left"/>
      <w:pPr>
        <w:ind w:left="2880" w:hanging="360"/>
      </w:pPr>
      <w:rPr>
        <w:rFonts w:ascii="Symbol" w:hAnsi="Symbol" w:hint="default"/>
      </w:rPr>
    </w:lvl>
    <w:lvl w:ilvl="4" w:tplc="730CEBF2">
      <w:start w:val="1"/>
      <w:numFmt w:val="bullet"/>
      <w:lvlText w:val="o"/>
      <w:lvlJc w:val="left"/>
      <w:pPr>
        <w:ind w:left="3600" w:hanging="360"/>
      </w:pPr>
      <w:rPr>
        <w:rFonts w:ascii="Courier New" w:hAnsi="Courier New" w:hint="default"/>
      </w:rPr>
    </w:lvl>
    <w:lvl w:ilvl="5" w:tplc="6270ED68">
      <w:start w:val="1"/>
      <w:numFmt w:val="bullet"/>
      <w:lvlText w:val=""/>
      <w:lvlJc w:val="left"/>
      <w:pPr>
        <w:ind w:left="4320" w:hanging="360"/>
      </w:pPr>
      <w:rPr>
        <w:rFonts w:ascii="Wingdings" w:hAnsi="Wingdings" w:hint="default"/>
      </w:rPr>
    </w:lvl>
    <w:lvl w:ilvl="6" w:tplc="67721050">
      <w:start w:val="1"/>
      <w:numFmt w:val="bullet"/>
      <w:lvlText w:val=""/>
      <w:lvlJc w:val="left"/>
      <w:pPr>
        <w:ind w:left="5040" w:hanging="360"/>
      </w:pPr>
      <w:rPr>
        <w:rFonts w:ascii="Symbol" w:hAnsi="Symbol" w:hint="default"/>
      </w:rPr>
    </w:lvl>
    <w:lvl w:ilvl="7" w:tplc="0D746794">
      <w:start w:val="1"/>
      <w:numFmt w:val="bullet"/>
      <w:lvlText w:val="o"/>
      <w:lvlJc w:val="left"/>
      <w:pPr>
        <w:ind w:left="5760" w:hanging="360"/>
      </w:pPr>
      <w:rPr>
        <w:rFonts w:ascii="Courier New" w:hAnsi="Courier New" w:hint="default"/>
      </w:rPr>
    </w:lvl>
    <w:lvl w:ilvl="8" w:tplc="23386BE2">
      <w:start w:val="1"/>
      <w:numFmt w:val="bullet"/>
      <w:lvlText w:val=""/>
      <w:lvlJc w:val="left"/>
      <w:pPr>
        <w:ind w:left="6480" w:hanging="360"/>
      </w:pPr>
      <w:rPr>
        <w:rFonts w:ascii="Wingdings" w:hAnsi="Wingdings" w:hint="default"/>
      </w:rPr>
    </w:lvl>
  </w:abstractNum>
  <w:abstractNum w:abstractNumId="18" w15:restartNumberingAfterBreak="0">
    <w:nsid w:val="70D56FCC"/>
    <w:multiLevelType w:val="hybridMultilevel"/>
    <w:tmpl w:val="4F28474E"/>
    <w:lvl w:ilvl="0" w:tplc="F9B66054">
      <w:start w:val="1"/>
      <w:numFmt w:val="bullet"/>
      <w:lvlText w:val="·"/>
      <w:lvlJc w:val="left"/>
      <w:pPr>
        <w:ind w:left="720" w:hanging="360"/>
      </w:pPr>
      <w:rPr>
        <w:rFonts w:ascii="Symbol" w:hAnsi="Symbol" w:hint="default"/>
      </w:rPr>
    </w:lvl>
    <w:lvl w:ilvl="1" w:tplc="D73EFF42">
      <w:start w:val="1"/>
      <w:numFmt w:val="bullet"/>
      <w:lvlText w:val="o"/>
      <w:lvlJc w:val="left"/>
      <w:pPr>
        <w:ind w:left="1440" w:hanging="360"/>
      </w:pPr>
      <w:rPr>
        <w:rFonts w:ascii="Courier New" w:hAnsi="Courier New" w:hint="default"/>
      </w:rPr>
    </w:lvl>
    <w:lvl w:ilvl="2" w:tplc="37229FAA">
      <w:start w:val="1"/>
      <w:numFmt w:val="bullet"/>
      <w:lvlText w:val=""/>
      <w:lvlJc w:val="left"/>
      <w:pPr>
        <w:ind w:left="2160" w:hanging="360"/>
      </w:pPr>
      <w:rPr>
        <w:rFonts w:ascii="Wingdings" w:hAnsi="Wingdings" w:hint="default"/>
      </w:rPr>
    </w:lvl>
    <w:lvl w:ilvl="3" w:tplc="E202FD08">
      <w:start w:val="1"/>
      <w:numFmt w:val="bullet"/>
      <w:lvlText w:val=""/>
      <w:lvlJc w:val="left"/>
      <w:pPr>
        <w:ind w:left="2880" w:hanging="360"/>
      </w:pPr>
      <w:rPr>
        <w:rFonts w:ascii="Symbol" w:hAnsi="Symbol" w:hint="default"/>
      </w:rPr>
    </w:lvl>
    <w:lvl w:ilvl="4" w:tplc="DF06A82E">
      <w:start w:val="1"/>
      <w:numFmt w:val="bullet"/>
      <w:lvlText w:val="o"/>
      <w:lvlJc w:val="left"/>
      <w:pPr>
        <w:ind w:left="3600" w:hanging="360"/>
      </w:pPr>
      <w:rPr>
        <w:rFonts w:ascii="Courier New" w:hAnsi="Courier New" w:hint="default"/>
      </w:rPr>
    </w:lvl>
    <w:lvl w:ilvl="5" w:tplc="74BE3ED8">
      <w:start w:val="1"/>
      <w:numFmt w:val="bullet"/>
      <w:lvlText w:val=""/>
      <w:lvlJc w:val="left"/>
      <w:pPr>
        <w:ind w:left="4320" w:hanging="360"/>
      </w:pPr>
      <w:rPr>
        <w:rFonts w:ascii="Wingdings" w:hAnsi="Wingdings" w:hint="default"/>
      </w:rPr>
    </w:lvl>
    <w:lvl w:ilvl="6" w:tplc="3B4EB3A4">
      <w:start w:val="1"/>
      <w:numFmt w:val="bullet"/>
      <w:lvlText w:val=""/>
      <w:lvlJc w:val="left"/>
      <w:pPr>
        <w:ind w:left="5040" w:hanging="360"/>
      </w:pPr>
      <w:rPr>
        <w:rFonts w:ascii="Symbol" w:hAnsi="Symbol" w:hint="default"/>
      </w:rPr>
    </w:lvl>
    <w:lvl w:ilvl="7" w:tplc="2304C68A">
      <w:start w:val="1"/>
      <w:numFmt w:val="bullet"/>
      <w:lvlText w:val="o"/>
      <w:lvlJc w:val="left"/>
      <w:pPr>
        <w:ind w:left="5760" w:hanging="360"/>
      </w:pPr>
      <w:rPr>
        <w:rFonts w:ascii="Courier New" w:hAnsi="Courier New" w:hint="default"/>
      </w:rPr>
    </w:lvl>
    <w:lvl w:ilvl="8" w:tplc="2B221A70">
      <w:start w:val="1"/>
      <w:numFmt w:val="bullet"/>
      <w:lvlText w:val=""/>
      <w:lvlJc w:val="left"/>
      <w:pPr>
        <w:ind w:left="6480" w:hanging="360"/>
      </w:pPr>
      <w:rPr>
        <w:rFonts w:ascii="Wingdings" w:hAnsi="Wingdings" w:hint="default"/>
      </w:rPr>
    </w:lvl>
  </w:abstractNum>
  <w:abstractNum w:abstractNumId="19" w15:restartNumberingAfterBreak="0">
    <w:nsid w:val="73F25F18"/>
    <w:multiLevelType w:val="hybridMultilevel"/>
    <w:tmpl w:val="3E6E7250"/>
    <w:lvl w:ilvl="0" w:tplc="06A68522">
      <w:start w:val="6"/>
      <w:numFmt w:val="bullet"/>
      <w:pStyle w:val="Groteskilista"/>
      <w:lvlText w:val="-"/>
      <w:lvlJc w:val="left"/>
      <w:pPr>
        <w:ind w:left="360" w:hanging="360"/>
      </w:pPr>
      <w:rPr>
        <w:rFonts w:ascii="Times New Roman" w:eastAsia="Times New Roman" w:hAnsi="Times New Roman" w:cs="Times New Roman" w:hint="default"/>
        <w:color w:val="auto"/>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num w:numId="1">
    <w:abstractNumId w:val="19"/>
  </w:num>
  <w:num w:numId="2">
    <w:abstractNumId w:val="14"/>
  </w:num>
  <w:num w:numId="3">
    <w:abstractNumId w:val="10"/>
  </w:num>
  <w:num w:numId="4">
    <w:abstractNumId w:val="5"/>
  </w:num>
  <w:num w:numId="5">
    <w:abstractNumId w:val="3"/>
  </w:num>
  <w:num w:numId="6">
    <w:abstractNumId w:val="0"/>
  </w:num>
  <w:num w:numId="7">
    <w:abstractNumId w:val="15"/>
  </w:num>
  <w:num w:numId="8">
    <w:abstractNumId w:val="17"/>
  </w:num>
  <w:num w:numId="9">
    <w:abstractNumId w:val="7"/>
  </w:num>
  <w:num w:numId="10">
    <w:abstractNumId w:val="13"/>
  </w:num>
  <w:num w:numId="11">
    <w:abstractNumId w:val="2"/>
  </w:num>
  <w:num w:numId="12">
    <w:abstractNumId w:val="4"/>
  </w:num>
  <w:num w:numId="13">
    <w:abstractNumId w:val="12"/>
  </w:num>
  <w:num w:numId="14">
    <w:abstractNumId w:val="8"/>
  </w:num>
  <w:num w:numId="15">
    <w:abstractNumId w:val="16"/>
  </w:num>
  <w:num w:numId="16">
    <w:abstractNumId w:val="1"/>
  </w:num>
  <w:num w:numId="17">
    <w:abstractNumId w:val="11"/>
  </w:num>
  <w:num w:numId="18">
    <w:abstractNumId w:val="6"/>
  </w:num>
  <w:num w:numId="19">
    <w:abstractNumId w:val="9"/>
  </w:num>
  <w:num w:numId="20">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displayBackgroundShap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DCD"/>
    <w:rsid w:val="00000986"/>
    <w:rsid w:val="000044E9"/>
    <w:rsid w:val="000117FD"/>
    <w:rsid w:val="000129DD"/>
    <w:rsid w:val="00014AF7"/>
    <w:rsid w:val="00015A58"/>
    <w:rsid w:val="000173E0"/>
    <w:rsid w:val="000215A5"/>
    <w:rsid w:val="0003351A"/>
    <w:rsid w:val="0003488E"/>
    <w:rsid w:val="00035CF1"/>
    <w:rsid w:val="00040C46"/>
    <w:rsid w:val="000502B5"/>
    <w:rsid w:val="0006008F"/>
    <w:rsid w:val="00072E02"/>
    <w:rsid w:val="0009267E"/>
    <w:rsid w:val="000A1ABA"/>
    <w:rsid w:val="000B0005"/>
    <w:rsid w:val="000C1D76"/>
    <w:rsid w:val="000C2E36"/>
    <w:rsid w:val="000E45E2"/>
    <w:rsid w:val="00102816"/>
    <w:rsid w:val="00112E8E"/>
    <w:rsid w:val="00114746"/>
    <w:rsid w:val="00126F88"/>
    <w:rsid w:val="00144070"/>
    <w:rsid w:val="00151DE9"/>
    <w:rsid w:val="00152E0E"/>
    <w:rsid w:val="001625AC"/>
    <w:rsid w:val="00164ABF"/>
    <w:rsid w:val="00164B60"/>
    <w:rsid w:val="00167340"/>
    <w:rsid w:val="001762C2"/>
    <w:rsid w:val="001867EB"/>
    <w:rsid w:val="001A2CC9"/>
    <w:rsid w:val="001D16C6"/>
    <w:rsid w:val="001E5430"/>
    <w:rsid w:val="001E6D93"/>
    <w:rsid w:val="001F2650"/>
    <w:rsid w:val="001F3CAC"/>
    <w:rsid w:val="001F4D78"/>
    <w:rsid w:val="0020455B"/>
    <w:rsid w:val="0023795B"/>
    <w:rsid w:val="0024266B"/>
    <w:rsid w:val="00250EE7"/>
    <w:rsid w:val="00262F69"/>
    <w:rsid w:val="00267FF7"/>
    <w:rsid w:val="002705C7"/>
    <w:rsid w:val="00293DC6"/>
    <w:rsid w:val="002A4E38"/>
    <w:rsid w:val="002B04F6"/>
    <w:rsid w:val="002B7E75"/>
    <w:rsid w:val="002C3FEE"/>
    <w:rsid w:val="002D3C01"/>
    <w:rsid w:val="002D6394"/>
    <w:rsid w:val="002D73BA"/>
    <w:rsid w:val="002F3509"/>
    <w:rsid w:val="00306DCD"/>
    <w:rsid w:val="00311FFC"/>
    <w:rsid w:val="00316DEE"/>
    <w:rsid w:val="00323654"/>
    <w:rsid w:val="00324330"/>
    <w:rsid w:val="003265B8"/>
    <w:rsid w:val="003309A1"/>
    <w:rsid w:val="00332FC2"/>
    <w:rsid w:val="00333DDC"/>
    <w:rsid w:val="003425D9"/>
    <w:rsid w:val="00343187"/>
    <w:rsid w:val="00367B7D"/>
    <w:rsid w:val="00367F25"/>
    <w:rsid w:val="003721F0"/>
    <w:rsid w:val="00392DB6"/>
    <w:rsid w:val="00394F5E"/>
    <w:rsid w:val="003A577A"/>
    <w:rsid w:val="003C7517"/>
    <w:rsid w:val="003C7954"/>
    <w:rsid w:val="003D55A2"/>
    <w:rsid w:val="003D58EC"/>
    <w:rsid w:val="003D5E2B"/>
    <w:rsid w:val="003E7B8F"/>
    <w:rsid w:val="003F1596"/>
    <w:rsid w:val="003F411F"/>
    <w:rsid w:val="004029F3"/>
    <w:rsid w:val="004131D3"/>
    <w:rsid w:val="00417B0E"/>
    <w:rsid w:val="004251D6"/>
    <w:rsid w:val="0043134B"/>
    <w:rsid w:val="00434DBE"/>
    <w:rsid w:val="00453F65"/>
    <w:rsid w:val="00455456"/>
    <w:rsid w:val="00455624"/>
    <w:rsid w:val="0045740F"/>
    <w:rsid w:val="00482B0C"/>
    <w:rsid w:val="00483C49"/>
    <w:rsid w:val="00486F93"/>
    <w:rsid w:val="0049308D"/>
    <w:rsid w:val="00496B90"/>
    <w:rsid w:val="004A0D5D"/>
    <w:rsid w:val="004A3F8F"/>
    <w:rsid w:val="004B065E"/>
    <w:rsid w:val="004B593D"/>
    <w:rsid w:val="004B6E2C"/>
    <w:rsid w:val="004C1B89"/>
    <w:rsid w:val="004C5B4F"/>
    <w:rsid w:val="004D348C"/>
    <w:rsid w:val="004D71BF"/>
    <w:rsid w:val="004E09A2"/>
    <w:rsid w:val="004E5A7B"/>
    <w:rsid w:val="004F4D2A"/>
    <w:rsid w:val="00513179"/>
    <w:rsid w:val="00521366"/>
    <w:rsid w:val="0053055E"/>
    <w:rsid w:val="00542286"/>
    <w:rsid w:val="00542701"/>
    <w:rsid w:val="00545E1C"/>
    <w:rsid w:val="005612AB"/>
    <w:rsid w:val="0056264F"/>
    <w:rsid w:val="0057022A"/>
    <w:rsid w:val="00570298"/>
    <w:rsid w:val="005917FE"/>
    <w:rsid w:val="005A020C"/>
    <w:rsid w:val="005B49CF"/>
    <w:rsid w:val="005C37BB"/>
    <w:rsid w:val="005C669B"/>
    <w:rsid w:val="005D2CBD"/>
    <w:rsid w:val="005D626E"/>
    <w:rsid w:val="005D676E"/>
    <w:rsid w:val="005D7EBF"/>
    <w:rsid w:val="0060204F"/>
    <w:rsid w:val="0060520B"/>
    <w:rsid w:val="00605B63"/>
    <w:rsid w:val="00612BE8"/>
    <w:rsid w:val="006341FF"/>
    <w:rsid w:val="00642C30"/>
    <w:rsid w:val="0064383A"/>
    <w:rsid w:val="00647B06"/>
    <w:rsid w:val="00647B30"/>
    <w:rsid w:val="00670639"/>
    <w:rsid w:val="0068275C"/>
    <w:rsid w:val="0068419B"/>
    <w:rsid w:val="00691E05"/>
    <w:rsid w:val="006941CC"/>
    <w:rsid w:val="0069632C"/>
    <w:rsid w:val="006B12D0"/>
    <w:rsid w:val="006B5224"/>
    <w:rsid w:val="006C51BF"/>
    <w:rsid w:val="006D20B3"/>
    <w:rsid w:val="006D7F1D"/>
    <w:rsid w:val="006E1E49"/>
    <w:rsid w:val="006E7B11"/>
    <w:rsid w:val="006F5949"/>
    <w:rsid w:val="00704AB1"/>
    <w:rsid w:val="0070594E"/>
    <w:rsid w:val="0071219B"/>
    <w:rsid w:val="007162FE"/>
    <w:rsid w:val="00723451"/>
    <w:rsid w:val="00732B7D"/>
    <w:rsid w:val="00740820"/>
    <w:rsid w:val="00745146"/>
    <w:rsid w:val="00754AB4"/>
    <w:rsid w:val="00761A74"/>
    <w:rsid w:val="00765DC2"/>
    <w:rsid w:val="007708C8"/>
    <w:rsid w:val="00775A8A"/>
    <w:rsid w:val="00782CAD"/>
    <w:rsid w:val="007926AC"/>
    <w:rsid w:val="00794CFC"/>
    <w:rsid w:val="007979E1"/>
    <w:rsid w:val="007A3141"/>
    <w:rsid w:val="007B536A"/>
    <w:rsid w:val="007C15BA"/>
    <w:rsid w:val="007C6365"/>
    <w:rsid w:val="007D06B9"/>
    <w:rsid w:val="007D2C50"/>
    <w:rsid w:val="007D79DC"/>
    <w:rsid w:val="007F1448"/>
    <w:rsid w:val="007F6834"/>
    <w:rsid w:val="0080419A"/>
    <w:rsid w:val="0080550F"/>
    <w:rsid w:val="00810DA4"/>
    <w:rsid w:val="0081147B"/>
    <w:rsid w:val="00817908"/>
    <w:rsid w:val="0083715F"/>
    <w:rsid w:val="008374A1"/>
    <w:rsid w:val="008469E9"/>
    <w:rsid w:val="00856240"/>
    <w:rsid w:val="00860982"/>
    <w:rsid w:val="008631C3"/>
    <w:rsid w:val="008657F3"/>
    <w:rsid w:val="00874EFB"/>
    <w:rsid w:val="008832CE"/>
    <w:rsid w:val="00896CF6"/>
    <w:rsid w:val="008A4D8D"/>
    <w:rsid w:val="008B750C"/>
    <w:rsid w:val="008C2F70"/>
    <w:rsid w:val="008D1C58"/>
    <w:rsid w:val="008D481B"/>
    <w:rsid w:val="008D6A95"/>
    <w:rsid w:val="008E28E1"/>
    <w:rsid w:val="008F661C"/>
    <w:rsid w:val="00903F9A"/>
    <w:rsid w:val="00905C94"/>
    <w:rsid w:val="009233E0"/>
    <w:rsid w:val="00931727"/>
    <w:rsid w:val="00933479"/>
    <w:rsid w:val="00934304"/>
    <w:rsid w:val="00940433"/>
    <w:rsid w:val="00940738"/>
    <w:rsid w:val="0094202C"/>
    <w:rsid w:val="00956387"/>
    <w:rsid w:val="0096553B"/>
    <w:rsid w:val="00965E86"/>
    <w:rsid w:val="00976CEB"/>
    <w:rsid w:val="0098063F"/>
    <w:rsid w:val="00982914"/>
    <w:rsid w:val="009847DC"/>
    <w:rsid w:val="00996FE4"/>
    <w:rsid w:val="009A725E"/>
    <w:rsid w:val="009B4EC7"/>
    <w:rsid w:val="009B7BC9"/>
    <w:rsid w:val="009C673A"/>
    <w:rsid w:val="009E58F8"/>
    <w:rsid w:val="009E6DE1"/>
    <w:rsid w:val="009F6527"/>
    <w:rsid w:val="00A11ACE"/>
    <w:rsid w:val="00A21EDA"/>
    <w:rsid w:val="00A45EFE"/>
    <w:rsid w:val="00A670DA"/>
    <w:rsid w:val="00A676D3"/>
    <w:rsid w:val="00A7207C"/>
    <w:rsid w:val="00A75A0E"/>
    <w:rsid w:val="00A801FB"/>
    <w:rsid w:val="00A975D0"/>
    <w:rsid w:val="00AA64FE"/>
    <w:rsid w:val="00AB6733"/>
    <w:rsid w:val="00AC507E"/>
    <w:rsid w:val="00AD6265"/>
    <w:rsid w:val="00AE1654"/>
    <w:rsid w:val="00AF0200"/>
    <w:rsid w:val="00AF25CC"/>
    <w:rsid w:val="00AF4788"/>
    <w:rsid w:val="00B01F65"/>
    <w:rsid w:val="00B11269"/>
    <w:rsid w:val="00B22E97"/>
    <w:rsid w:val="00B45DB8"/>
    <w:rsid w:val="00B52CF0"/>
    <w:rsid w:val="00B63BFE"/>
    <w:rsid w:val="00B6726E"/>
    <w:rsid w:val="00B67405"/>
    <w:rsid w:val="00B813F0"/>
    <w:rsid w:val="00B84CE9"/>
    <w:rsid w:val="00BB3517"/>
    <w:rsid w:val="00BB610F"/>
    <w:rsid w:val="00BC456B"/>
    <w:rsid w:val="00BC6388"/>
    <w:rsid w:val="00BF7041"/>
    <w:rsid w:val="00C030A1"/>
    <w:rsid w:val="00C03C46"/>
    <w:rsid w:val="00C17F8A"/>
    <w:rsid w:val="00C26DD1"/>
    <w:rsid w:val="00C3512D"/>
    <w:rsid w:val="00C500D6"/>
    <w:rsid w:val="00C55B87"/>
    <w:rsid w:val="00C65F1C"/>
    <w:rsid w:val="00C66D86"/>
    <w:rsid w:val="00C8334C"/>
    <w:rsid w:val="00C83987"/>
    <w:rsid w:val="00C86853"/>
    <w:rsid w:val="00C93135"/>
    <w:rsid w:val="00CA05DB"/>
    <w:rsid w:val="00CA0DC8"/>
    <w:rsid w:val="00CB22A4"/>
    <w:rsid w:val="00CB3A73"/>
    <w:rsid w:val="00CD2C23"/>
    <w:rsid w:val="00CD5CB1"/>
    <w:rsid w:val="00CF590C"/>
    <w:rsid w:val="00CF5A56"/>
    <w:rsid w:val="00D0391A"/>
    <w:rsid w:val="00D13243"/>
    <w:rsid w:val="00D22A8F"/>
    <w:rsid w:val="00D319DE"/>
    <w:rsid w:val="00D34263"/>
    <w:rsid w:val="00D369B6"/>
    <w:rsid w:val="00D40D2E"/>
    <w:rsid w:val="00D47A6B"/>
    <w:rsid w:val="00D535AD"/>
    <w:rsid w:val="00D55424"/>
    <w:rsid w:val="00D56F75"/>
    <w:rsid w:val="00D61047"/>
    <w:rsid w:val="00D650D8"/>
    <w:rsid w:val="00D924E1"/>
    <w:rsid w:val="00DA3604"/>
    <w:rsid w:val="00DB4770"/>
    <w:rsid w:val="00DC1615"/>
    <w:rsid w:val="00DC5935"/>
    <w:rsid w:val="00DD1CAB"/>
    <w:rsid w:val="00DE4A0C"/>
    <w:rsid w:val="00DF3D96"/>
    <w:rsid w:val="00E12028"/>
    <w:rsid w:val="00E45AED"/>
    <w:rsid w:val="00E465FB"/>
    <w:rsid w:val="00E46941"/>
    <w:rsid w:val="00E67E88"/>
    <w:rsid w:val="00E73940"/>
    <w:rsid w:val="00E7685F"/>
    <w:rsid w:val="00E8460A"/>
    <w:rsid w:val="00E90C25"/>
    <w:rsid w:val="00EA4E05"/>
    <w:rsid w:val="00EB4795"/>
    <w:rsid w:val="00EC4C12"/>
    <w:rsid w:val="00EC7F70"/>
    <w:rsid w:val="00ED0953"/>
    <w:rsid w:val="00ED2BBB"/>
    <w:rsid w:val="00ED6814"/>
    <w:rsid w:val="00EE2683"/>
    <w:rsid w:val="00EE3265"/>
    <w:rsid w:val="00EE4C37"/>
    <w:rsid w:val="00EF188B"/>
    <w:rsid w:val="00EF6EC5"/>
    <w:rsid w:val="00F11430"/>
    <w:rsid w:val="00F16290"/>
    <w:rsid w:val="00F22D86"/>
    <w:rsid w:val="00F31BB7"/>
    <w:rsid w:val="00F33254"/>
    <w:rsid w:val="00F5010C"/>
    <w:rsid w:val="00F65B83"/>
    <w:rsid w:val="00F65CA8"/>
    <w:rsid w:val="00F662E9"/>
    <w:rsid w:val="00F67D6E"/>
    <w:rsid w:val="00F718E6"/>
    <w:rsid w:val="00F72BCA"/>
    <w:rsid w:val="00F73813"/>
    <w:rsid w:val="00F869A7"/>
    <w:rsid w:val="00FA1116"/>
    <w:rsid w:val="00FA6DE6"/>
    <w:rsid w:val="00FB0E3E"/>
    <w:rsid w:val="00FC4C75"/>
    <w:rsid w:val="00FD26C1"/>
    <w:rsid w:val="00FE0343"/>
    <w:rsid w:val="067E139E"/>
    <w:rsid w:val="19301E78"/>
    <w:rsid w:val="1E034AC1"/>
    <w:rsid w:val="21FAA747"/>
    <w:rsid w:val="2717BB26"/>
    <w:rsid w:val="4B287647"/>
    <w:rsid w:val="4E2DC93B"/>
    <w:rsid w:val="512FBC22"/>
    <w:rsid w:val="535B9A09"/>
    <w:rsid w:val="5EC61E3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6F6522D"/>
  <w15:docId w15:val="{F5FED239-AF7E-4322-9DC8-FE5A99B92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i-FI"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E7685F"/>
    <w:pPr>
      <w:spacing w:before="240" w:after="240" w:line="260" w:lineRule="exact"/>
    </w:pPr>
    <w:rPr>
      <w:rFonts w:ascii="Georgia" w:hAnsi="Georgia"/>
      <w:szCs w:val="24"/>
    </w:rPr>
  </w:style>
  <w:style w:type="paragraph" w:styleId="Otsikko1">
    <w:name w:val="heading 1"/>
    <w:next w:val="Normaali"/>
    <w:link w:val="Otsikko1Char"/>
    <w:qFormat/>
    <w:rsid w:val="00FE0343"/>
    <w:pPr>
      <w:keepNext/>
      <w:spacing w:before="480" w:after="240" w:line="400" w:lineRule="exact"/>
      <w:outlineLvl w:val="0"/>
    </w:pPr>
    <w:rPr>
      <w:rFonts w:ascii="Tahoma" w:hAnsi="Tahoma"/>
      <w:b/>
      <w:kern w:val="32"/>
      <w:sz w:val="36"/>
      <w:szCs w:val="32"/>
    </w:rPr>
  </w:style>
  <w:style w:type="paragraph" w:styleId="Otsikko2">
    <w:name w:val="heading 2"/>
    <w:next w:val="Normaali"/>
    <w:link w:val="Otsikko2Char"/>
    <w:qFormat/>
    <w:rsid w:val="00FE0343"/>
    <w:pPr>
      <w:keepNext/>
      <w:spacing w:before="360" w:after="240" w:line="320" w:lineRule="exact"/>
      <w:outlineLvl w:val="1"/>
    </w:pPr>
    <w:rPr>
      <w:rFonts w:ascii="Tahoma" w:hAnsi="Tahoma"/>
      <w:b/>
      <w:sz w:val="28"/>
      <w:szCs w:val="28"/>
    </w:rPr>
  </w:style>
  <w:style w:type="paragraph" w:styleId="Otsikko3">
    <w:name w:val="heading 3"/>
    <w:next w:val="Normaali"/>
    <w:link w:val="Otsikko3Char"/>
    <w:qFormat/>
    <w:rsid w:val="00FE0343"/>
    <w:pPr>
      <w:keepNext/>
      <w:spacing w:before="240" w:after="120" w:line="276" w:lineRule="auto"/>
      <w:outlineLvl w:val="2"/>
    </w:pPr>
    <w:rPr>
      <w:rFonts w:ascii="Tahoma" w:hAnsi="Tahoma"/>
      <w:b/>
      <w:sz w:val="22"/>
      <w:szCs w:val="26"/>
    </w:rPr>
  </w:style>
  <w:style w:type="paragraph" w:styleId="Otsikko4">
    <w:name w:val="heading 4"/>
    <w:basedOn w:val="Normaali"/>
    <w:next w:val="Normaali"/>
    <w:link w:val="Otsikko4Char"/>
    <w:uiPriority w:val="9"/>
    <w:semiHidden/>
    <w:unhideWhenUsed/>
    <w:qFormat/>
    <w:rsid w:val="00FE0343"/>
    <w:pPr>
      <w:keepNext/>
      <w:keepLines/>
      <w:spacing w:before="200" w:after="0"/>
      <w:outlineLvl w:val="3"/>
    </w:pPr>
    <w:rPr>
      <w:rFonts w:asciiTheme="majorHAnsi" w:eastAsiaTheme="majorEastAsia" w:hAnsiTheme="majorHAnsi" w:cstheme="majorBidi"/>
      <w:b/>
      <w:bCs/>
      <w:i/>
      <w:iCs/>
      <w:color w:val="EC008C" w:themeColor="accen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aliases w:val="Ylä- ja alatunniste"/>
    <w:link w:val="YltunnisteChar"/>
    <w:qFormat/>
    <w:rsid w:val="00FE0343"/>
    <w:pPr>
      <w:spacing w:before="120" w:line="240" w:lineRule="exact"/>
    </w:pPr>
    <w:rPr>
      <w:rFonts w:asciiTheme="majorHAnsi" w:hAnsiTheme="majorHAnsi"/>
      <w:sz w:val="16"/>
      <w:szCs w:val="24"/>
    </w:rPr>
  </w:style>
  <w:style w:type="paragraph" w:styleId="Alatunniste">
    <w:name w:val="footer"/>
    <w:basedOn w:val="Normaali"/>
    <w:semiHidden/>
    <w:rsid w:val="002E64BE"/>
    <w:pPr>
      <w:tabs>
        <w:tab w:val="center" w:pos="4320"/>
        <w:tab w:val="right" w:pos="8640"/>
      </w:tabs>
    </w:pPr>
  </w:style>
  <w:style w:type="character" w:customStyle="1" w:styleId="apple-tab-span">
    <w:name w:val="apple-tab-span"/>
    <w:rsid w:val="00E45AED"/>
  </w:style>
  <w:style w:type="paragraph" w:styleId="Eivli">
    <w:name w:val="No Spacing"/>
    <w:next w:val="Normaali"/>
    <w:link w:val="EivliChar"/>
    <w:uiPriority w:val="1"/>
    <w:qFormat/>
    <w:rsid w:val="00FE0343"/>
    <w:pPr>
      <w:spacing w:line="276" w:lineRule="auto"/>
    </w:pPr>
    <w:rPr>
      <w:rFonts w:ascii="Georgia" w:hAnsi="Georgia"/>
      <w:szCs w:val="24"/>
    </w:rPr>
  </w:style>
  <w:style w:type="paragraph" w:customStyle="1" w:styleId="Default">
    <w:name w:val="Default"/>
    <w:link w:val="DefaultChar"/>
    <w:rsid w:val="00DA3604"/>
    <w:pPr>
      <w:autoSpaceDE w:val="0"/>
      <w:autoSpaceDN w:val="0"/>
      <w:adjustRightInd w:val="0"/>
    </w:pPr>
    <w:rPr>
      <w:rFonts w:ascii="Arial" w:hAnsi="Arial" w:cs="Arial"/>
      <w:color w:val="000000"/>
      <w:sz w:val="24"/>
      <w:szCs w:val="24"/>
    </w:rPr>
  </w:style>
  <w:style w:type="character" w:customStyle="1" w:styleId="Otsikko1Char">
    <w:name w:val="Otsikko 1 Char"/>
    <w:basedOn w:val="Kappaleenoletusfontti"/>
    <w:link w:val="Otsikko1"/>
    <w:rsid w:val="00FE0343"/>
    <w:rPr>
      <w:rFonts w:ascii="Tahoma" w:hAnsi="Tahoma"/>
      <w:b/>
      <w:kern w:val="32"/>
      <w:sz w:val="36"/>
      <w:szCs w:val="32"/>
    </w:rPr>
  </w:style>
  <w:style w:type="paragraph" w:styleId="Luettelokappale">
    <w:name w:val="List Paragraph"/>
    <w:aliases w:val="Lista"/>
    <w:uiPriority w:val="34"/>
    <w:qFormat/>
    <w:rsid w:val="00FE0343"/>
    <w:pPr>
      <w:numPr>
        <w:numId w:val="3"/>
      </w:numPr>
      <w:spacing w:before="240" w:after="240" w:line="276" w:lineRule="auto"/>
      <w:contextualSpacing/>
    </w:pPr>
    <w:rPr>
      <w:rFonts w:ascii="Georgia" w:hAnsi="Georgia" w:cs="Calibri"/>
      <w:szCs w:val="24"/>
    </w:rPr>
  </w:style>
  <w:style w:type="paragraph" w:styleId="Alaotsikko">
    <w:name w:val="Subtitle"/>
    <w:basedOn w:val="Normaali"/>
    <w:next w:val="Normaali"/>
    <w:link w:val="AlaotsikkoChar"/>
    <w:uiPriority w:val="11"/>
    <w:rsid w:val="0096553B"/>
    <w:pPr>
      <w:numPr>
        <w:ilvl w:val="1"/>
      </w:numPr>
    </w:pPr>
    <w:rPr>
      <w:rFonts w:asciiTheme="majorHAnsi" w:eastAsiaTheme="majorEastAsia" w:hAnsiTheme="majorHAnsi" w:cstheme="majorHAnsi"/>
      <w:b/>
      <w:iCs/>
      <w:caps/>
      <w:color w:val="8DC63F" w:themeColor="accent3"/>
      <w:spacing w:val="15"/>
      <w:sz w:val="24"/>
    </w:rPr>
  </w:style>
  <w:style w:type="character" w:customStyle="1" w:styleId="AlaotsikkoChar">
    <w:name w:val="Alaotsikko Char"/>
    <w:basedOn w:val="Kappaleenoletusfontti"/>
    <w:link w:val="Alaotsikko"/>
    <w:uiPriority w:val="11"/>
    <w:rsid w:val="0096553B"/>
    <w:rPr>
      <w:rFonts w:asciiTheme="majorHAnsi" w:eastAsiaTheme="majorEastAsia" w:hAnsiTheme="majorHAnsi" w:cstheme="majorHAnsi"/>
      <w:b/>
      <w:iCs/>
      <w:caps/>
      <w:color w:val="8DC63F" w:themeColor="accent3"/>
      <w:spacing w:val="15"/>
      <w:sz w:val="24"/>
      <w:szCs w:val="24"/>
    </w:rPr>
  </w:style>
  <w:style w:type="paragraph" w:styleId="Otsikko">
    <w:name w:val="Title"/>
    <w:basedOn w:val="Normaali"/>
    <w:next w:val="Normaali"/>
    <w:link w:val="OtsikkoChar"/>
    <w:uiPriority w:val="10"/>
    <w:rsid w:val="006941CC"/>
    <w:pPr>
      <w:pBdr>
        <w:bottom w:val="single" w:sz="8" w:space="4" w:color="EC008C" w:themeColor="accent1"/>
      </w:pBdr>
      <w:spacing w:after="300" w:line="240" w:lineRule="auto"/>
      <w:contextualSpacing/>
    </w:pPr>
    <w:rPr>
      <w:rFonts w:asciiTheme="majorHAnsi" w:eastAsiaTheme="majorEastAsia" w:hAnsiTheme="majorHAnsi" w:cstheme="majorBidi"/>
      <w:color w:val="1C1C1C" w:themeColor="text2" w:themeShade="BF"/>
      <w:spacing w:val="5"/>
      <w:kern w:val="28"/>
      <w:sz w:val="52"/>
      <w:szCs w:val="52"/>
    </w:rPr>
  </w:style>
  <w:style w:type="character" w:customStyle="1" w:styleId="OtsikkoChar">
    <w:name w:val="Otsikko Char"/>
    <w:basedOn w:val="Kappaleenoletusfontti"/>
    <w:link w:val="Otsikko"/>
    <w:uiPriority w:val="10"/>
    <w:rsid w:val="006941CC"/>
    <w:rPr>
      <w:rFonts w:asciiTheme="majorHAnsi" w:eastAsiaTheme="majorEastAsia" w:hAnsiTheme="majorHAnsi" w:cstheme="majorBidi"/>
      <w:color w:val="1C1C1C" w:themeColor="text2" w:themeShade="BF"/>
      <w:spacing w:val="5"/>
      <w:kern w:val="28"/>
      <w:sz w:val="52"/>
      <w:szCs w:val="52"/>
      <w:lang w:eastAsia="en-US"/>
    </w:rPr>
  </w:style>
  <w:style w:type="paragraph" w:styleId="Muutos">
    <w:name w:val="Revision"/>
    <w:hidden/>
    <w:uiPriority w:val="99"/>
    <w:semiHidden/>
    <w:rsid w:val="00A676D3"/>
    <w:rPr>
      <w:rFonts w:ascii="Georgia" w:hAnsi="Georgia"/>
      <w:szCs w:val="24"/>
    </w:rPr>
  </w:style>
  <w:style w:type="character" w:styleId="Hienovarainenkorostus">
    <w:name w:val="Subtle Emphasis"/>
    <w:basedOn w:val="Kappaleenoletusfontti"/>
    <w:uiPriority w:val="19"/>
    <w:rsid w:val="0096553B"/>
    <w:rPr>
      <w:i/>
      <w:iCs/>
      <w:color w:val="000000" w:themeColor="text1"/>
    </w:rPr>
  </w:style>
  <w:style w:type="character" w:styleId="Korostus">
    <w:name w:val="Emphasis"/>
    <w:basedOn w:val="Kappaleenoletusfontti"/>
    <w:uiPriority w:val="20"/>
    <w:rsid w:val="0096553B"/>
    <w:rPr>
      <w:b/>
      <w:i/>
      <w:iCs/>
      <w:color w:val="8DC63F" w:themeColor="accent3"/>
    </w:rPr>
  </w:style>
  <w:style w:type="character" w:styleId="Hienovarainenviittaus">
    <w:name w:val="Subtle Reference"/>
    <w:basedOn w:val="Kappaleenoletusfontti"/>
    <w:uiPriority w:val="31"/>
    <w:rsid w:val="0096553B"/>
    <w:rPr>
      <w:smallCaps/>
      <w:color w:val="8DC63F" w:themeColor="accent3"/>
      <w:u w:val="single"/>
    </w:rPr>
  </w:style>
  <w:style w:type="character" w:styleId="Kommentinviite">
    <w:name w:val="annotation reference"/>
    <w:basedOn w:val="Kappaleenoletusfontti"/>
    <w:uiPriority w:val="99"/>
    <w:semiHidden/>
    <w:unhideWhenUsed/>
    <w:rsid w:val="00CD2C23"/>
    <w:rPr>
      <w:sz w:val="16"/>
      <w:szCs w:val="16"/>
    </w:rPr>
  </w:style>
  <w:style w:type="paragraph" w:styleId="Kommentinteksti">
    <w:name w:val="annotation text"/>
    <w:basedOn w:val="Normaali"/>
    <w:link w:val="KommentintekstiChar"/>
    <w:uiPriority w:val="99"/>
    <w:semiHidden/>
    <w:unhideWhenUsed/>
    <w:rsid w:val="00CD2C23"/>
    <w:pPr>
      <w:spacing w:line="240" w:lineRule="auto"/>
    </w:pPr>
    <w:rPr>
      <w:szCs w:val="20"/>
    </w:rPr>
  </w:style>
  <w:style w:type="character" w:styleId="Hyperlinkki">
    <w:name w:val="Hyperlink"/>
    <w:uiPriority w:val="99"/>
    <w:unhideWhenUsed/>
    <w:qFormat/>
    <w:rsid w:val="00FE0343"/>
    <w:rPr>
      <w:color w:val="EC008C" w:themeColor="accent1"/>
      <w:u w:val="single"/>
    </w:rPr>
  </w:style>
  <w:style w:type="paragraph" w:customStyle="1" w:styleId="Kansilehdenotsikko">
    <w:name w:val="Kansilehden otsikko"/>
    <w:next w:val="Kansilehdenotsikontarkenne"/>
    <w:link w:val="KansilehdenotsikkoChar"/>
    <w:qFormat/>
    <w:rsid w:val="00FE0343"/>
    <w:pPr>
      <w:spacing w:before="240" w:after="240"/>
    </w:pPr>
    <w:rPr>
      <w:rFonts w:ascii="Tahoma" w:eastAsia="Calibri" w:hAnsi="Tahoma"/>
      <w:b/>
      <w:color w:val="FFFFFF" w:themeColor="background1"/>
      <w:sz w:val="96"/>
      <w:szCs w:val="56"/>
    </w:rPr>
  </w:style>
  <w:style w:type="paragraph" w:styleId="Lainaus">
    <w:name w:val="Quote"/>
    <w:basedOn w:val="Normaali"/>
    <w:next w:val="Normaali"/>
    <w:link w:val="LainausChar"/>
    <w:uiPriority w:val="29"/>
    <w:qFormat/>
    <w:rsid w:val="00FE0343"/>
    <w:rPr>
      <w:i/>
      <w:iCs/>
      <w:color w:val="000000" w:themeColor="text1"/>
    </w:rPr>
  </w:style>
  <w:style w:type="character" w:customStyle="1" w:styleId="LainausChar">
    <w:name w:val="Lainaus Char"/>
    <w:basedOn w:val="Kappaleenoletusfontti"/>
    <w:link w:val="Lainaus"/>
    <w:uiPriority w:val="29"/>
    <w:rsid w:val="00FE0343"/>
    <w:rPr>
      <w:rFonts w:ascii="Georgia" w:hAnsi="Georgia"/>
      <w:i/>
      <w:iCs/>
      <w:color w:val="000000" w:themeColor="text1"/>
      <w:szCs w:val="24"/>
    </w:rPr>
  </w:style>
  <w:style w:type="paragraph" w:styleId="Sisllysluettelonotsikko">
    <w:name w:val="TOC Heading"/>
    <w:next w:val="Sisluet1"/>
    <w:link w:val="SisllysluettelonotsikkoChar"/>
    <w:uiPriority w:val="39"/>
    <w:unhideWhenUsed/>
    <w:qFormat/>
    <w:rsid w:val="00FE0343"/>
    <w:pPr>
      <w:keepLines/>
      <w:spacing w:before="240" w:after="240" w:line="280" w:lineRule="exact"/>
    </w:pPr>
    <w:rPr>
      <w:rFonts w:ascii="Tahoma" w:eastAsiaTheme="majorEastAsia" w:hAnsi="Tahoma" w:cstheme="majorBidi"/>
      <w:b/>
      <w:bCs/>
      <w:sz w:val="28"/>
      <w:szCs w:val="28"/>
      <w:lang w:val="en-US"/>
    </w:rPr>
  </w:style>
  <w:style w:type="paragraph" w:styleId="Sisluet2">
    <w:name w:val="toc 2"/>
    <w:basedOn w:val="Normaali"/>
    <w:next w:val="Normaali"/>
    <w:uiPriority w:val="39"/>
    <w:unhideWhenUsed/>
    <w:qFormat/>
    <w:rsid w:val="00FE0343"/>
    <w:pPr>
      <w:tabs>
        <w:tab w:val="right" w:leader="dot" w:pos="8672"/>
      </w:tabs>
      <w:spacing w:line="240" w:lineRule="exact"/>
      <w:ind w:left="284"/>
    </w:pPr>
    <w:rPr>
      <w:rFonts w:eastAsiaTheme="minorEastAsia" w:cstheme="minorBidi"/>
      <w:noProof/>
      <w:szCs w:val="22"/>
      <w:lang w:val="en-US"/>
    </w:rPr>
  </w:style>
  <w:style w:type="paragraph" w:styleId="Sisluet1">
    <w:name w:val="toc 1"/>
    <w:basedOn w:val="Sisluet2"/>
    <w:next w:val="Normaali"/>
    <w:uiPriority w:val="39"/>
    <w:unhideWhenUsed/>
    <w:qFormat/>
    <w:rsid w:val="00FE0343"/>
    <w:pPr>
      <w:ind w:left="0"/>
    </w:pPr>
  </w:style>
  <w:style w:type="paragraph" w:styleId="Sisluet3">
    <w:name w:val="toc 3"/>
    <w:next w:val="Normaali"/>
    <w:uiPriority w:val="39"/>
    <w:unhideWhenUsed/>
    <w:qFormat/>
    <w:rsid w:val="00FE0343"/>
    <w:pPr>
      <w:tabs>
        <w:tab w:val="right" w:leader="dot" w:pos="8672"/>
      </w:tabs>
      <w:spacing w:before="120" w:after="120" w:line="240" w:lineRule="exact"/>
      <w:ind w:left="851"/>
    </w:pPr>
    <w:rPr>
      <w:rFonts w:asciiTheme="minorHAnsi" w:eastAsiaTheme="minorEastAsia" w:hAnsiTheme="minorHAnsi" w:cstheme="minorHAnsi"/>
      <w:i/>
      <w:noProof/>
      <w:szCs w:val="22"/>
      <w:lang w:val="en-US"/>
    </w:rPr>
  </w:style>
  <w:style w:type="paragraph" w:styleId="Seliteteksti">
    <w:name w:val="Balloon Text"/>
    <w:basedOn w:val="Normaali"/>
    <w:link w:val="SelitetekstiChar"/>
    <w:uiPriority w:val="99"/>
    <w:semiHidden/>
    <w:unhideWhenUsed/>
    <w:rsid w:val="003425D9"/>
    <w:pPr>
      <w:spacing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3425D9"/>
    <w:rPr>
      <w:rFonts w:ascii="Tahoma" w:hAnsi="Tahoma" w:cs="Tahoma"/>
      <w:sz w:val="16"/>
      <w:szCs w:val="16"/>
      <w:lang w:eastAsia="en-US"/>
    </w:rPr>
  </w:style>
  <w:style w:type="paragraph" w:customStyle="1" w:styleId="Kansilehdenotsikontarkenne">
    <w:name w:val="Kansilehden otsikon tarkenne"/>
    <w:basedOn w:val="Eivli"/>
    <w:link w:val="KansilehdenotsikontarkenneChar"/>
    <w:qFormat/>
    <w:rsid w:val="00FE0343"/>
    <w:rPr>
      <w:rFonts w:asciiTheme="majorHAnsi" w:eastAsia="Calibri" w:hAnsiTheme="majorHAnsi"/>
      <w:b/>
      <w:color w:val="FFFFFF" w:themeColor="background1"/>
    </w:rPr>
  </w:style>
  <w:style w:type="character" w:customStyle="1" w:styleId="KommentintekstiChar">
    <w:name w:val="Kommentin teksti Char"/>
    <w:basedOn w:val="Kappaleenoletusfontti"/>
    <w:link w:val="Kommentinteksti"/>
    <w:uiPriority w:val="99"/>
    <w:semiHidden/>
    <w:rsid w:val="00CD2C23"/>
    <w:rPr>
      <w:rFonts w:ascii="Georgia" w:hAnsi="Georgia"/>
    </w:rPr>
  </w:style>
  <w:style w:type="character" w:customStyle="1" w:styleId="EivliChar">
    <w:name w:val="Ei väliä Char"/>
    <w:basedOn w:val="Kappaleenoletusfontti"/>
    <w:link w:val="Eivli"/>
    <w:uiPriority w:val="1"/>
    <w:rsid w:val="00FE0343"/>
    <w:rPr>
      <w:rFonts w:ascii="Georgia" w:hAnsi="Georgia"/>
      <w:szCs w:val="24"/>
    </w:rPr>
  </w:style>
  <w:style w:type="character" w:customStyle="1" w:styleId="Otsikko2Char">
    <w:name w:val="Otsikko 2 Char"/>
    <w:basedOn w:val="Kappaleenoletusfontti"/>
    <w:link w:val="Otsikko2"/>
    <w:rsid w:val="00FE0343"/>
    <w:rPr>
      <w:rFonts w:ascii="Tahoma" w:hAnsi="Tahoma"/>
      <w:b/>
      <w:sz w:val="28"/>
      <w:szCs w:val="28"/>
    </w:rPr>
  </w:style>
  <w:style w:type="character" w:customStyle="1" w:styleId="Otsikko3Char">
    <w:name w:val="Otsikko 3 Char"/>
    <w:basedOn w:val="Kappaleenoletusfontti"/>
    <w:link w:val="Otsikko3"/>
    <w:rsid w:val="00FE0343"/>
    <w:rPr>
      <w:rFonts w:ascii="Tahoma" w:hAnsi="Tahoma"/>
      <w:b/>
      <w:sz w:val="22"/>
      <w:szCs w:val="26"/>
    </w:rPr>
  </w:style>
  <w:style w:type="character" w:customStyle="1" w:styleId="KansilehdenotsikontarkenneChar">
    <w:name w:val="Kansilehden otsikon tarkenne Char"/>
    <w:basedOn w:val="EivliChar"/>
    <w:link w:val="Kansilehdenotsikontarkenne"/>
    <w:rsid w:val="00FE0343"/>
    <w:rPr>
      <w:rFonts w:asciiTheme="majorHAnsi" w:eastAsia="Calibri" w:hAnsiTheme="majorHAnsi"/>
      <w:b/>
      <w:color w:val="FFFFFF" w:themeColor="background1"/>
      <w:szCs w:val="24"/>
    </w:rPr>
  </w:style>
  <w:style w:type="character" w:customStyle="1" w:styleId="KansilehdenotsikkoChar">
    <w:name w:val="Kansilehden otsikko Char"/>
    <w:basedOn w:val="Kappaleenoletusfontti"/>
    <w:link w:val="Kansilehdenotsikko"/>
    <w:rsid w:val="00FE0343"/>
    <w:rPr>
      <w:rFonts w:ascii="Tahoma" w:eastAsia="Calibri" w:hAnsi="Tahoma"/>
      <w:b/>
      <w:color w:val="FFFFFF" w:themeColor="background1"/>
      <w:sz w:val="96"/>
      <w:szCs w:val="56"/>
    </w:rPr>
  </w:style>
  <w:style w:type="character" w:customStyle="1" w:styleId="SisllysluettelonotsikkoChar">
    <w:name w:val="Sisällysluettelon otsikko Char"/>
    <w:basedOn w:val="Kappaleenoletusfontti"/>
    <w:link w:val="Sisllysluettelonotsikko"/>
    <w:uiPriority w:val="39"/>
    <w:rsid w:val="00FE0343"/>
    <w:rPr>
      <w:rFonts w:ascii="Tahoma" w:eastAsiaTheme="majorEastAsia" w:hAnsi="Tahoma" w:cstheme="majorBidi"/>
      <w:b/>
      <w:bCs/>
      <w:sz w:val="28"/>
      <w:szCs w:val="28"/>
      <w:lang w:val="en-US"/>
    </w:rPr>
  </w:style>
  <w:style w:type="character" w:customStyle="1" w:styleId="YltunnisteChar">
    <w:name w:val="Ylätunniste Char"/>
    <w:aliases w:val="Ylä- ja alatunniste Char"/>
    <w:basedOn w:val="Kappaleenoletusfontti"/>
    <w:link w:val="Yltunniste"/>
    <w:rsid w:val="00FE0343"/>
    <w:rPr>
      <w:rFonts w:asciiTheme="majorHAnsi" w:hAnsiTheme="majorHAnsi"/>
      <w:sz w:val="16"/>
      <w:szCs w:val="24"/>
    </w:rPr>
  </w:style>
  <w:style w:type="paragraph" w:styleId="Kommentinotsikko">
    <w:name w:val="annotation subject"/>
    <w:basedOn w:val="Kommentinteksti"/>
    <w:next w:val="Kommentinteksti"/>
    <w:link w:val="KommentinotsikkoChar"/>
    <w:uiPriority w:val="99"/>
    <w:semiHidden/>
    <w:unhideWhenUsed/>
    <w:rsid w:val="00CD2C23"/>
    <w:rPr>
      <w:b/>
      <w:bCs/>
    </w:rPr>
  </w:style>
  <w:style w:type="character" w:customStyle="1" w:styleId="KommentinotsikkoChar">
    <w:name w:val="Kommentin otsikko Char"/>
    <w:basedOn w:val="KommentintekstiChar"/>
    <w:link w:val="Kommentinotsikko"/>
    <w:uiPriority w:val="99"/>
    <w:semiHidden/>
    <w:rsid w:val="00CD2C23"/>
    <w:rPr>
      <w:rFonts w:ascii="Georgia" w:hAnsi="Georgia"/>
      <w:b/>
      <w:bCs/>
    </w:rPr>
  </w:style>
  <w:style w:type="paragraph" w:customStyle="1" w:styleId="Taulukonleipteksti">
    <w:name w:val="Taulukon leipäteksti"/>
    <w:link w:val="TaulukonleiptekstiChar"/>
    <w:rsid w:val="00BF7041"/>
    <w:pPr>
      <w:framePr w:hSpace="141" w:wrap="around" w:vAnchor="page" w:hAnchor="margin" w:y="6870"/>
    </w:pPr>
    <w:rPr>
      <w:rFonts w:asciiTheme="majorHAnsi" w:hAnsiTheme="majorHAnsi" w:cstheme="majorHAnsi"/>
      <w:szCs w:val="24"/>
    </w:rPr>
  </w:style>
  <w:style w:type="character" w:customStyle="1" w:styleId="TaulukonleiptekstiChar">
    <w:name w:val="Taulukon leipäteksti Char"/>
    <w:basedOn w:val="Kappaleenoletusfontti"/>
    <w:link w:val="Taulukonleipteksti"/>
    <w:rsid w:val="00BF7041"/>
    <w:rPr>
      <w:rFonts w:asciiTheme="majorHAnsi" w:hAnsiTheme="majorHAnsi" w:cstheme="majorHAnsi"/>
      <w:szCs w:val="24"/>
    </w:rPr>
  </w:style>
  <w:style w:type="paragraph" w:customStyle="1" w:styleId="Groteskilista">
    <w:name w:val="Groteskilista"/>
    <w:basedOn w:val="Default"/>
    <w:link w:val="GroteskilistaChar"/>
    <w:rsid w:val="007979E1"/>
    <w:pPr>
      <w:numPr>
        <w:numId w:val="1"/>
      </w:numPr>
      <w:ind w:left="357" w:hanging="357"/>
    </w:pPr>
    <w:rPr>
      <w:rFonts w:asciiTheme="majorHAnsi" w:hAnsiTheme="majorHAnsi" w:cstheme="majorHAnsi"/>
      <w:sz w:val="20"/>
      <w:szCs w:val="20"/>
    </w:rPr>
  </w:style>
  <w:style w:type="character" w:customStyle="1" w:styleId="DefaultChar">
    <w:name w:val="Default Char"/>
    <w:basedOn w:val="Kappaleenoletusfontti"/>
    <w:link w:val="Default"/>
    <w:rsid w:val="007979E1"/>
    <w:rPr>
      <w:rFonts w:ascii="Arial" w:hAnsi="Arial" w:cs="Arial"/>
      <w:color w:val="000000"/>
      <w:sz w:val="24"/>
      <w:szCs w:val="24"/>
    </w:rPr>
  </w:style>
  <w:style w:type="character" w:customStyle="1" w:styleId="GroteskilistaChar">
    <w:name w:val="Groteskilista Char"/>
    <w:basedOn w:val="DefaultChar"/>
    <w:link w:val="Groteskilista"/>
    <w:rsid w:val="007979E1"/>
    <w:rPr>
      <w:rFonts w:asciiTheme="majorHAnsi" w:hAnsiTheme="majorHAnsi" w:cstheme="majorHAnsi"/>
      <w:color w:val="000000"/>
      <w:sz w:val="24"/>
      <w:szCs w:val="24"/>
    </w:rPr>
  </w:style>
  <w:style w:type="character" w:customStyle="1" w:styleId="Otsikko4Char">
    <w:name w:val="Otsikko 4 Char"/>
    <w:basedOn w:val="Kappaleenoletusfontti"/>
    <w:link w:val="Otsikko4"/>
    <w:uiPriority w:val="9"/>
    <w:semiHidden/>
    <w:rsid w:val="00FE0343"/>
    <w:rPr>
      <w:rFonts w:asciiTheme="majorHAnsi" w:eastAsiaTheme="majorEastAsia" w:hAnsiTheme="majorHAnsi" w:cstheme="majorBidi"/>
      <w:b/>
      <w:bCs/>
      <w:i/>
      <w:iCs/>
      <w:color w:val="EC008C" w:themeColor="accent1"/>
      <w:szCs w:val="24"/>
    </w:rPr>
  </w:style>
  <w:style w:type="character" w:styleId="AvattuHyperlinkki">
    <w:name w:val="FollowedHyperlink"/>
    <w:basedOn w:val="Kappaleenoletusfontti"/>
    <w:uiPriority w:val="99"/>
    <w:semiHidden/>
    <w:unhideWhenUsed/>
    <w:rsid w:val="00D34263"/>
    <w:rPr>
      <w:color w:val="B41E8E" w:themeColor="followedHyperlink"/>
      <w:u w:val="single"/>
    </w:rPr>
  </w:style>
  <w:style w:type="table" w:styleId="TaulukkoRuudukko">
    <w:name w:val="Table Grid"/>
    <w:basedOn w:val="Normaalitaulukko"/>
    <w:uiPriority w:val="59"/>
    <w:rsid w:val="00591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ali"/>
    <w:rsid w:val="00A75A0E"/>
    <w:pPr>
      <w:spacing w:before="100" w:beforeAutospacing="1" w:after="100" w:afterAutospacing="1" w:line="240" w:lineRule="auto"/>
    </w:pPr>
    <w:rPr>
      <w:rFonts w:ascii="Times New Roman" w:hAnsi="Times New Roman"/>
      <w:sz w:val="24"/>
      <w:lang w:eastAsia="fi-FI"/>
    </w:rPr>
  </w:style>
  <w:style w:type="character" w:customStyle="1" w:styleId="normaltextrun">
    <w:name w:val="normaltextrun"/>
    <w:basedOn w:val="Kappaleenoletusfontti"/>
    <w:rsid w:val="00A75A0E"/>
  </w:style>
  <w:style w:type="character" w:customStyle="1" w:styleId="eop">
    <w:name w:val="eop"/>
    <w:basedOn w:val="Kappaleenoletusfontti"/>
    <w:rsid w:val="00A75A0E"/>
  </w:style>
  <w:style w:type="character" w:customStyle="1" w:styleId="scxw115578474">
    <w:name w:val="scxw115578474"/>
    <w:basedOn w:val="Kappaleenoletusfontti"/>
    <w:rsid w:val="00A75A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94694">
      <w:bodyDiv w:val="1"/>
      <w:marLeft w:val="0"/>
      <w:marRight w:val="0"/>
      <w:marTop w:val="0"/>
      <w:marBottom w:val="0"/>
      <w:divBdr>
        <w:top w:val="none" w:sz="0" w:space="0" w:color="auto"/>
        <w:left w:val="none" w:sz="0" w:space="0" w:color="auto"/>
        <w:bottom w:val="none" w:sz="0" w:space="0" w:color="auto"/>
        <w:right w:val="none" w:sz="0" w:space="0" w:color="auto"/>
      </w:divBdr>
      <w:divsChild>
        <w:div w:id="337388307">
          <w:marLeft w:val="0"/>
          <w:marRight w:val="0"/>
          <w:marTop w:val="0"/>
          <w:marBottom w:val="0"/>
          <w:divBdr>
            <w:top w:val="none" w:sz="0" w:space="0" w:color="auto"/>
            <w:left w:val="none" w:sz="0" w:space="0" w:color="auto"/>
            <w:bottom w:val="none" w:sz="0" w:space="0" w:color="auto"/>
            <w:right w:val="none" w:sz="0" w:space="0" w:color="auto"/>
          </w:divBdr>
        </w:div>
        <w:div w:id="830412623">
          <w:marLeft w:val="0"/>
          <w:marRight w:val="0"/>
          <w:marTop w:val="0"/>
          <w:marBottom w:val="0"/>
          <w:divBdr>
            <w:top w:val="none" w:sz="0" w:space="0" w:color="auto"/>
            <w:left w:val="none" w:sz="0" w:space="0" w:color="auto"/>
            <w:bottom w:val="none" w:sz="0" w:space="0" w:color="auto"/>
            <w:right w:val="none" w:sz="0" w:space="0" w:color="auto"/>
          </w:divBdr>
        </w:div>
        <w:div w:id="1246186554">
          <w:marLeft w:val="0"/>
          <w:marRight w:val="0"/>
          <w:marTop w:val="0"/>
          <w:marBottom w:val="0"/>
          <w:divBdr>
            <w:top w:val="none" w:sz="0" w:space="0" w:color="auto"/>
            <w:left w:val="none" w:sz="0" w:space="0" w:color="auto"/>
            <w:bottom w:val="none" w:sz="0" w:space="0" w:color="auto"/>
            <w:right w:val="none" w:sz="0" w:space="0" w:color="auto"/>
          </w:divBdr>
        </w:div>
        <w:div w:id="1805391425">
          <w:marLeft w:val="0"/>
          <w:marRight w:val="0"/>
          <w:marTop w:val="0"/>
          <w:marBottom w:val="0"/>
          <w:divBdr>
            <w:top w:val="none" w:sz="0" w:space="0" w:color="auto"/>
            <w:left w:val="none" w:sz="0" w:space="0" w:color="auto"/>
            <w:bottom w:val="none" w:sz="0" w:space="0" w:color="auto"/>
            <w:right w:val="none" w:sz="0" w:space="0" w:color="auto"/>
          </w:divBdr>
        </w:div>
        <w:div w:id="968583429">
          <w:marLeft w:val="0"/>
          <w:marRight w:val="0"/>
          <w:marTop w:val="0"/>
          <w:marBottom w:val="0"/>
          <w:divBdr>
            <w:top w:val="none" w:sz="0" w:space="0" w:color="auto"/>
            <w:left w:val="none" w:sz="0" w:space="0" w:color="auto"/>
            <w:bottom w:val="none" w:sz="0" w:space="0" w:color="auto"/>
            <w:right w:val="none" w:sz="0" w:space="0" w:color="auto"/>
          </w:divBdr>
        </w:div>
        <w:div w:id="289751752">
          <w:marLeft w:val="0"/>
          <w:marRight w:val="0"/>
          <w:marTop w:val="0"/>
          <w:marBottom w:val="0"/>
          <w:divBdr>
            <w:top w:val="none" w:sz="0" w:space="0" w:color="auto"/>
            <w:left w:val="none" w:sz="0" w:space="0" w:color="auto"/>
            <w:bottom w:val="none" w:sz="0" w:space="0" w:color="auto"/>
            <w:right w:val="none" w:sz="0" w:space="0" w:color="auto"/>
          </w:divBdr>
        </w:div>
      </w:divsChild>
    </w:div>
    <w:div w:id="769130991">
      <w:bodyDiv w:val="1"/>
      <w:marLeft w:val="0"/>
      <w:marRight w:val="0"/>
      <w:marTop w:val="0"/>
      <w:marBottom w:val="0"/>
      <w:divBdr>
        <w:top w:val="none" w:sz="0" w:space="0" w:color="auto"/>
        <w:left w:val="none" w:sz="0" w:space="0" w:color="auto"/>
        <w:bottom w:val="none" w:sz="0" w:space="0" w:color="auto"/>
        <w:right w:val="none" w:sz="0" w:space="0" w:color="auto"/>
      </w:divBdr>
    </w:div>
    <w:div w:id="964966377">
      <w:bodyDiv w:val="1"/>
      <w:marLeft w:val="0"/>
      <w:marRight w:val="0"/>
      <w:marTop w:val="0"/>
      <w:marBottom w:val="0"/>
      <w:divBdr>
        <w:top w:val="none" w:sz="0" w:space="0" w:color="auto"/>
        <w:left w:val="none" w:sz="0" w:space="0" w:color="auto"/>
        <w:bottom w:val="none" w:sz="0" w:space="0" w:color="auto"/>
        <w:right w:val="none" w:sz="0" w:space="0" w:color="auto"/>
      </w:divBdr>
      <w:divsChild>
        <w:div w:id="1303582366">
          <w:marLeft w:val="360"/>
          <w:marRight w:val="0"/>
          <w:marTop w:val="200"/>
          <w:marBottom w:val="0"/>
          <w:divBdr>
            <w:top w:val="none" w:sz="0" w:space="0" w:color="auto"/>
            <w:left w:val="none" w:sz="0" w:space="0" w:color="auto"/>
            <w:bottom w:val="none" w:sz="0" w:space="0" w:color="auto"/>
            <w:right w:val="none" w:sz="0" w:space="0" w:color="auto"/>
          </w:divBdr>
        </w:div>
      </w:divsChild>
    </w:div>
    <w:div w:id="1264656068">
      <w:bodyDiv w:val="1"/>
      <w:marLeft w:val="0"/>
      <w:marRight w:val="0"/>
      <w:marTop w:val="0"/>
      <w:marBottom w:val="0"/>
      <w:divBdr>
        <w:top w:val="none" w:sz="0" w:space="0" w:color="auto"/>
        <w:left w:val="none" w:sz="0" w:space="0" w:color="auto"/>
        <w:bottom w:val="none" w:sz="0" w:space="0" w:color="auto"/>
        <w:right w:val="none" w:sz="0" w:space="0" w:color="auto"/>
      </w:divBdr>
      <w:divsChild>
        <w:div w:id="263609012">
          <w:marLeft w:val="547"/>
          <w:marRight w:val="0"/>
          <w:marTop w:val="67"/>
          <w:marBottom w:val="0"/>
          <w:divBdr>
            <w:top w:val="none" w:sz="0" w:space="0" w:color="auto"/>
            <w:left w:val="none" w:sz="0" w:space="0" w:color="auto"/>
            <w:bottom w:val="none" w:sz="0" w:space="0" w:color="auto"/>
            <w:right w:val="none" w:sz="0" w:space="0" w:color="auto"/>
          </w:divBdr>
        </w:div>
      </w:divsChild>
    </w:div>
    <w:div w:id="2114857683">
      <w:bodyDiv w:val="1"/>
      <w:marLeft w:val="0"/>
      <w:marRight w:val="0"/>
      <w:marTop w:val="0"/>
      <w:marBottom w:val="0"/>
      <w:divBdr>
        <w:top w:val="none" w:sz="0" w:space="0" w:color="auto"/>
        <w:left w:val="none" w:sz="0" w:space="0" w:color="auto"/>
        <w:bottom w:val="none" w:sz="0" w:space="0" w:color="auto"/>
        <w:right w:val="none" w:sz="0" w:space="0" w:color="auto"/>
      </w:divBdr>
      <w:divsChild>
        <w:div w:id="636178707">
          <w:marLeft w:val="0"/>
          <w:marRight w:val="0"/>
          <w:marTop w:val="0"/>
          <w:marBottom w:val="0"/>
          <w:divBdr>
            <w:top w:val="none" w:sz="0" w:space="0" w:color="auto"/>
            <w:left w:val="none" w:sz="0" w:space="0" w:color="auto"/>
            <w:bottom w:val="none" w:sz="0" w:space="0" w:color="auto"/>
            <w:right w:val="none" w:sz="0" w:space="0" w:color="auto"/>
          </w:divBdr>
        </w:div>
        <w:div w:id="1975133400">
          <w:marLeft w:val="0"/>
          <w:marRight w:val="0"/>
          <w:marTop w:val="0"/>
          <w:marBottom w:val="0"/>
          <w:divBdr>
            <w:top w:val="none" w:sz="0" w:space="0" w:color="auto"/>
            <w:left w:val="none" w:sz="0" w:space="0" w:color="auto"/>
            <w:bottom w:val="none" w:sz="0" w:space="0" w:color="auto"/>
            <w:right w:val="none" w:sz="0" w:space="0" w:color="auto"/>
          </w:divBdr>
        </w:div>
        <w:div w:id="1917468372">
          <w:marLeft w:val="0"/>
          <w:marRight w:val="0"/>
          <w:marTop w:val="0"/>
          <w:marBottom w:val="0"/>
          <w:divBdr>
            <w:top w:val="none" w:sz="0" w:space="0" w:color="auto"/>
            <w:left w:val="none" w:sz="0" w:space="0" w:color="auto"/>
            <w:bottom w:val="none" w:sz="0" w:space="0" w:color="auto"/>
            <w:right w:val="none" w:sz="0" w:space="0" w:color="auto"/>
          </w:divBdr>
        </w:div>
        <w:div w:id="1684237130">
          <w:marLeft w:val="0"/>
          <w:marRight w:val="0"/>
          <w:marTop w:val="0"/>
          <w:marBottom w:val="0"/>
          <w:divBdr>
            <w:top w:val="none" w:sz="0" w:space="0" w:color="auto"/>
            <w:left w:val="none" w:sz="0" w:space="0" w:color="auto"/>
            <w:bottom w:val="none" w:sz="0" w:space="0" w:color="auto"/>
            <w:right w:val="none" w:sz="0" w:space="0" w:color="auto"/>
          </w:divBdr>
        </w:div>
        <w:div w:id="650208916">
          <w:marLeft w:val="0"/>
          <w:marRight w:val="0"/>
          <w:marTop w:val="0"/>
          <w:marBottom w:val="0"/>
          <w:divBdr>
            <w:top w:val="none" w:sz="0" w:space="0" w:color="auto"/>
            <w:left w:val="none" w:sz="0" w:space="0" w:color="auto"/>
            <w:bottom w:val="none" w:sz="0" w:space="0" w:color="auto"/>
            <w:right w:val="none" w:sz="0" w:space="0" w:color="auto"/>
          </w:divBdr>
        </w:div>
        <w:div w:id="18875273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finlex.fi/fi/laki/alkup/2020/20200061"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5.jpe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khatme\AppData\Local\Microsoft\Windows\Temporary%20Internet%20Files\Content.Outlook\RAJR2XT7\SAVONIA_ops_FI.dotx" TargetMode="External"/></Relationships>
</file>

<file path=word/theme/theme1.xml><?xml version="1.0" encoding="utf-8"?>
<a:theme xmlns:a="http://schemas.openxmlformats.org/drawingml/2006/main" name="Savonia_uusi">
  <a:themeElements>
    <a:clrScheme name="Savonia">
      <a:dk1>
        <a:sysClr val="windowText" lastClr="000000"/>
      </a:dk1>
      <a:lt1>
        <a:srgbClr val="FFFFFF"/>
      </a:lt1>
      <a:dk2>
        <a:srgbClr val="262626"/>
      </a:dk2>
      <a:lt2>
        <a:srgbClr val="EEECE1"/>
      </a:lt2>
      <a:accent1>
        <a:srgbClr val="EC008C"/>
      </a:accent1>
      <a:accent2>
        <a:srgbClr val="B41E8E"/>
      </a:accent2>
      <a:accent3>
        <a:srgbClr val="8DC63F"/>
      </a:accent3>
      <a:accent4>
        <a:srgbClr val="00ACCD"/>
      </a:accent4>
      <a:accent5>
        <a:srgbClr val="F58220"/>
      </a:accent5>
      <a:accent6>
        <a:srgbClr val="EEC216"/>
      </a:accent6>
      <a:hlink>
        <a:srgbClr val="EC008C"/>
      </a:hlink>
      <a:folHlink>
        <a:srgbClr val="B41E8E"/>
      </a:folHlink>
    </a:clrScheme>
    <a:fontScheme name="Savonia">
      <a:majorFont>
        <a:latin typeface="Tahoma"/>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2011-06-08T00:00:00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Asiakirja" ma:contentTypeID="0x010100D655B4A66075FA4EA30975A71E36CD12" ma:contentTypeVersion="2" ma:contentTypeDescription="Luo uusi asiakirja." ma:contentTypeScope="" ma:versionID="5edc72ed8c8892e32b5871f363f1c52e">
  <xsd:schema xmlns:xsd="http://www.w3.org/2001/XMLSchema" xmlns:xs="http://www.w3.org/2001/XMLSchema" xmlns:p="http://schemas.microsoft.com/office/2006/metadata/properties" xmlns:ns2="6f9a3fb5-160c-4536-b0a7-7dc5b8270418" targetNamespace="http://schemas.microsoft.com/office/2006/metadata/properties" ma:root="true" ma:fieldsID="aad7d90476a3c18b58187df9498294b3" ns2:_="">
    <xsd:import namespace="6f9a3fb5-160c-4536-b0a7-7dc5b827041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9a3fb5-160c-4536-b0a7-7dc5b82704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F3859E-38CF-4487-819C-5D302DA28DCE}">
  <ds:schemaRefs>
    <ds:schemaRef ds:uri="http://schemas.microsoft.com/sharepoint/v3/contenttype/forms"/>
  </ds:schemaRefs>
</ds:datastoreItem>
</file>

<file path=customXml/itemProps3.xml><?xml version="1.0" encoding="utf-8"?>
<ds:datastoreItem xmlns:ds="http://schemas.openxmlformats.org/officeDocument/2006/customXml" ds:itemID="{7BED4B77-00B1-4D28-94B0-A8E8C8D7A424}">
  <ds:schemaRefs>
    <ds:schemaRef ds:uri="http://schemas.openxmlformats.org/officeDocument/2006/bibliography"/>
  </ds:schemaRefs>
</ds:datastoreItem>
</file>

<file path=customXml/itemProps4.xml><?xml version="1.0" encoding="utf-8"?>
<ds:datastoreItem xmlns:ds="http://schemas.openxmlformats.org/officeDocument/2006/customXml" ds:itemID="{C807A260-92A9-4AC8-9AD5-8D83029B20D0}">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362A573-260F-4006-BE55-DBF5D92C7C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9a3fb5-160c-4536-b0a7-7dc5b82704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SAVONIA_ops_FI</Template>
  <TotalTime>10</TotalTime>
  <Pages>15</Pages>
  <Words>2534</Words>
  <Characters>20530</Characters>
  <Application>Microsoft Office Word</Application>
  <DocSecurity>0</DocSecurity>
  <Lines>171</Lines>
  <Paragraphs>46</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Savonia-AMK Ky</Company>
  <LinksUpToDate>false</LinksUpToDate>
  <CharactersWithSpaces>23018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Mervi Hätinen</dc:creator>
  <cp:lastModifiedBy>Marja-Riitta Kivi</cp:lastModifiedBy>
  <cp:revision>12</cp:revision>
  <cp:lastPrinted>2022-09-14T08:10:00Z</cp:lastPrinted>
  <dcterms:created xsi:type="dcterms:W3CDTF">2022-11-03T11:12:00Z</dcterms:created>
  <dcterms:modified xsi:type="dcterms:W3CDTF">2022-11-14T11:19:00Z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0x010100D655B4A66075FA4EA30975A71E36CD12</vt:lpwstr>
  </property>
  <property fmtid="{D5CDD505-2E9C-101B-9397-08002B2CF9AE}" pid="3" name="_dlc_DocIdItemGuid">
    <vt:lpwstr>0c2c0d48-5c48-4ef4-96fa-b178144358d7</vt:lpwstr>
  </property>
  <property fmtid="{D5CDD505-2E9C-101B-9397-08002B2CF9AE}" pid="4" name="Asiasanat">
    <vt:lpwstr/>
  </property>
  <property fmtid="{D5CDD505-2E9C-101B-9397-08002B2CF9AE}" pid="5" name="MediaServiceImageTags">
    <vt:lpwstr/>
  </property>
</Properties>
</file>