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Calibri" w:hAnsiTheme="majorHAnsi"/>
          <w:b/>
          <w:color w:val="FFFFFF" w:themeColor="background1"/>
        </w:rPr>
        <w:id w:val="456458729"/>
        <w:docPartObj>
          <w:docPartGallery w:val="Cover Pages"/>
          <w:docPartUnique/>
        </w:docPartObj>
      </w:sdtPr>
      <w:sdtEndPr/>
      <w:sdtContent>
        <w:p w14:paraId="26F6522D" w14:textId="77777777" w:rsidR="008D6A95" w:rsidRPr="008D6A95" w:rsidRDefault="008D6A95">
          <w:pPr>
            <w:rPr>
              <w:color w:val="FFFFFF" w:themeColor="background1"/>
            </w:rPr>
          </w:pPr>
        </w:p>
        <w:p w14:paraId="26F6522E" w14:textId="77777777" w:rsidR="008D6A95" w:rsidRPr="008D6A95" w:rsidRDefault="008D6A95">
          <w:pPr>
            <w:rPr>
              <w:color w:val="FFFFFF" w:themeColor="background1"/>
            </w:rPr>
          </w:pPr>
        </w:p>
        <w:p w14:paraId="26F6522F" w14:textId="77777777" w:rsidR="008D6A95" w:rsidRDefault="008D6A95">
          <w:pPr>
            <w:rPr>
              <w:color w:val="FFFFFF" w:themeColor="background1"/>
            </w:rPr>
          </w:pPr>
        </w:p>
        <w:p w14:paraId="4D5E83F8" w14:textId="77777777" w:rsidR="00E73940" w:rsidRDefault="00E73940" w:rsidP="00D55424">
          <w:pPr>
            <w:pStyle w:val="Kansilehdenotsikko"/>
            <w:rPr>
              <w:color w:val="000000" w:themeColor="text1"/>
              <w:sz w:val="80"/>
              <w:szCs w:val="80"/>
            </w:rPr>
          </w:pPr>
        </w:p>
        <w:p w14:paraId="2C718C39" w14:textId="77777777" w:rsidR="00E73940" w:rsidRDefault="00E73940" w:rsidP="00D55424">
          <w:pPr>
            <w:pStyle w:val="Kansilehdenotsikko"/>
            <w:rPr>
              <w:color w:val="000000" w:themeColor="text1"/>
              <w:sz w:val="80"/>
              <w:szCs w:val="80"/>
            </w:rPr>
          </w:pPr>
        </w:p>
        <w:p w14:paraId="4729073F" w14:textId="77777777" w:rsidR="00E73940" w:rsidRDefault="00E73940" w:rsidP="00D55424">
          <w:pPr>
            <w:pStyle w:val="Kansilehdenotsikko"/>
            <w:rPr>
              <w:color w:val="000000" w:themeColor="text1"/>
              <w:sz w:val="80"/>
              <w:szCs w:val="80"/>
            </w:rPr>
          </w:pPr>
        </w:p>
        <w:p w14:paraId="223AA248" w14:textId="77777777" w:rsidR="00E73940" w:rsidRDefault="00E73940" w:rsidP="00D55424">
          <w:pPr>
            <w:pStyle w:val="Kansilehdenotsikko"/>
            <w:rPr>
              <w:color w:val="000000" w:themeColor="text1"/>
              <w:sz w:val="80"/>
              <w:szCs w:val="80"/>
            </w:rPr>
          </w:pPr>
        </w:p>
        <w:p w14:paraId="78A4DF16" w14:textId="77777777" w:rsidR="00E73940" w:rsidRDefault="00E73940" w:rsidP="00D55424">
          <w:pPr>
            <w:pStyle w:val="Kansilehdenotsikko"/>
            <w:rPr>
              <w:color w:val="000000" w:themeColor="text1"/>
              <w:sz w:val="80"/>
              <w:szCs w:val="80"/>
            </w:rPr>
          </w:pPr>
        </w:p>
        <w:p w14:paraId="26F65231" w14:textId="2F269F19" w:rsidR="00D55424" w:rsidRPr="00E67E88" w:rsidRDefault="00D55424" w:rsidP="00E67E88">
          <w:pPr>
            <w:pStyle w:val="Kansilehdenotsikko"/>
            <w:rPr>
              <w:color w:val="000000" w:themeColor="text1"/>
            </w:rPr>
          </w:pPr>
          <w:r w:rsidRPr="00E73940">
            <w:rPr>
              <w:color w:val="000000" w:themeColor="text1"/>
              <w:sz w:val="80"/>
              <w:szCs w:val="80"/>
            </w:rPr>
            <w:t>Opetussuunnitelman</w:t>
          </w:r>
          <w:r w:rsidRPr="00E73940">
            <w:rPr>
              <w:color w:val="000000" w:themeColor="text1"/>
              <w:sz w:val="72"/>
              <w:szCs w:val="52"/>
            </w:rPr>
            <w:t xml:space="preserve"> </w:t>
          </w:r>
          <w:r w:rsidRPr="00E73940">
            <w:rPr>
              <w:color w:val="000000" w:themeColor="text1"/>
            </w:rPr>
            <w:br/>
          </w:r>
          <w:r w:rsidR="008F661C" w:rsidRPr="00E73940">
            <w:rPr>
              <w:color w:val="000000" w:themeColor="text1"/>
              <w:sz w:val="76"/>
              <w:szCs w:val="76"/>
            </w:rPr>
            <w:t>rakenne ja sisältö</w:t>
          </w:r>
          <w:r w:rsidR="008F661C" w:rsidRPr="00E73940">
            <w:rPr>
              <w:color w:val="000000" w:themeColor="text1"/>
              <w:sz w:val="76"/>
              <w:szCs w:val="76"/>
            </w:rPr>
            <w:br/>
          </w:r>
          <w:r w:rsidR="008F661C" w:rsidRPr="00E73940">
            <w:rPr>
              <w:color w:val="000000" w:themeColor="text1"/>
              <w:sz w:val="36"/>
              <w:szCs w:val="36"/>
            </w:rPr>
            <w:t>- ohjeistus opetussuunnitelmien laatijoille</w:t>
          </w:r>
          <w:r w:rsidR="00C030A1" w:rsidRPr="00E73940">
            <w:rPr>
              <w:color w:val="000000" w:themeColor="text1"/>
              <w:sz w:val="36"/>
              <w:szCs w:val="36"/>
            </w:rPr>
            <w:t xml:space="preserve"> (amk-tutkinnot)</w:t>
          </w:r>
        </w:p>
        <w:p w14:paraId="26F65232" w14:textId="77777777" w:rsidR="00306DCD" w:rsidRPr="00E73940" w:rsidRDefault="00306DCD" w:rsidP="00D55424">
          <w:pPr>
            <w:pStyle w:val="Kansilehdenotsikontarkenne"/>
            <w:rPr>
              <w:color w:val="000000" w:themeColor="text1"/>
            </w:rPr>
          </w:pPr>
        </w:p>
        <w:p w14:paraId="693F3FC8" w14:textId="77777777" w:rsidR="00AF25CC" w:rsidRPr="00E73940" w:rsidRDefault="00AF25CC" w:rsidP="00D55424">
          <w:pPr>
            <w:pStyle w:val="Kansilehdenotsikontarkenne"/>
            <w:rPr>
              <w:color w:val="000000" w:themeColor="text1"/>
            </w:rPr>
          </w:pPr>
        </w:p>
        <w:p w14:paraId="3A7EC41B" w14:textId="77777777" w:rsidR="00AF25CC" w:rsidRPr="00E73940" w:rsidRDefault="00AF25CC" w:rsidP="00D55424">
          <w:pPr>
            <w:pStyle w:val="Kansilehdenotsikontarkenne"/>
            <w:rPr>
              <w:color w:val="000000" w:themeColor="text1"/>
            </w:rPr>
          </w:pPr>
        </w:p>
        <w:p w14:paraId="548DA99B" w14:textId="77777777" w:rsidR="00AF25CC" w:rsidRPr="00E73940" w:rsidRDefault="00AF25CC" w:rsidP="00D55424">
          <w:pPr>
            <w:pStyle w:val="Kansilehdenotsikontarkenne"/>
            <w:rPr>
              <w:color w:val="000000" w:themeColor="text1"/>
            </w:rPr>
          </w:pPr>
        </w:p>
        <w:p w14:paraId="26F65233" w14:textId="1EAA62F3" w:rsidR="00D55424" w:rsidRDefault="00E67E88" w:rsidP="00D55424">
          <w:pPr>
            <w:pStyle w:val="Kansilehdenotsikontarkenne"/>
            <w:rPr>
              <w:color w:val="000000" w:themeColor="text1"/>
            </w:rPr>
          </w:pPr>
          <w:r>
            <w:rPr>
              <w:color w:val="000000" w:themeColor="text1"/>
            </w:rPr>
            <w:t>H</w:t>
          </w:r>
          <w:r w:rsidR="00483C49" w:rsidRPr="00E73940">
            <w:rPr>
              <w:color w:val="000000" w:themeColor="text1"/>
            </w:rPr>
            <w:t>yväksytty</w:t>
          </w:r>
          <w:r>
            <w:rPr>
              <w:color w:val="000000" w:themeColor="text1"/>
            </w:rPr>
            <w:t xml:space="preserve"> 4.10</w:t>
          </w:r>
          <w:r w:rsidR="00D0391A" w:rsidRPr="00E73940">
            <w:rPr>
              <w:color w:val="000000" w:themeColor="text1"/>
            </w:rPr>
            <w:t>.2022</w:t>
          </w:r>
          <w:r w:rsidR="00AF25CC" w:rsidRPr="00E73940">
            <w:rPr>
              <w:color w:val="000000" w:themeColor="text1"/>
            </w:rPr>
            <w:t xml:space="preserve">, </w:t>
          </w:r>
          <w:r w:rsidR="00F869A7" w:rsidRPr="00E73940">
            <w:rPr>
              <w:color w:val="000000" w:themeColor="text1"/>
            </w:rPr>
            <w:t>pedagoginen johtoryhmä</w:t>
          </w:r>
        </w:p>
        <w:p w14:paraId="1508B916" w14:textId="77777777" w:rsidR="00E67E88" w:rsidRPr="00E73940" w:rsidRDefault="00E67E88" w:rsidP="00D55424">
          <w:pPr>
            <w:pStyle w:val="Kansilehdenotsikontarkenne"/>
            <w:rPr>
              <w:color w:val="000000" w:themeColor="text1"/>
            </w:rPr>
          </w:pPr>
        </w:p>
        <w:p w14:paraId="26F65234" w14:textId="77777777" w:rsidR="000A1ABA" w:rsidRPr="00E73940" w:rsidRDefault="000A1ABA" w:rsidP="00D55424">
          <w:pPr>
            <w:pStyle w:val="Kansilehdenotsikontarkenne"/>
            <w:rPr>
              <w:color w:val="000000" w:themeColor="text1"/>
            </w:rPr>
          </w:pPr>
        </w:p>
        <w:p w14:paraId="26F65242" w14:textId="77777777" w:rsidR="008D6A95" w:rsidRPr="00B22E97" w:rsidRDefault="00CF117B" w:rsidP="00B22E97">
          <w:pPr>
            <w:pStyle w:val="Kansilehdenotsikontarkenne"/>
          </w:pPr>
        </w:p>
      </w:sdtContent>
    </w:sdt>
    <w:sdt>
      <w:sdtPr>
        <w:rPr>
          <w:rFonts w:ascii="Georgia" w:eastAsia="Times New Roman" w:hAnsi="Georgia" w:cs="Times New Roman"/>
          <w:b w:val="0"/>
          <w:bCs w:val="0"/>
          <w:sz w:val="20"/>
          <w:szCs w:val="24"/>
          <w:lang w:val="fi-FI"/>
        </w:rPr>
        <w:id w:val="561369998"/>
        <w:docPartObj>
          <w:docPartGallery w:val="Table of Contents"/>
          <w:docPartUnique/>
        </w:docPartObj>
      </w:sdtPr>
      <w:sdtEndPr/>
      <w:sdtContent>
        <w:p w14:paraId="26F65243" w14:textId="0B03DACC" w:rsidR="00267FF7" w:rsidRDefault="00267FF7" w:rsidP="00C55B87">
          <w:pPr>
            <w:pStyle w:val="Sisllysluettelonotsikko"/>
            <w:tabs>
              <w:tab w:val="left" w:pos="2260"/>
            </w:tabs>
            <w:rPr>
              <w:lang w:val="fi-FI"/>
            </w:rPr>
          </w:pPr>
          <w:r>
            <w:rPr>
              <w:lang w:val="fi-FI"/>
            </w:rPr>
            <w:t>Sisällys</w:t>
          </w:r>
          <w:r w:rsidR="00C55B87">
            <w:rPr>
              <w:lang w:val="fi-FI"/>
            </w:rPr>
            <w:tab/>
          </w:r>
        </w:p>
        <w:p w14:paraId="26F65244" w14:textId="77777777" w:rsidR="00ED0953" w:rsidRPr="00ED0953" w:rsidRDefault="00ED0953" w:rsidP="00ED0953">
          <w:pPr>
            <w:pStyle w:val="Sisluet1"/>
            <w:rPr>
              <w:lang w:val="fi-FI"/>
            </w:rPr>
          </w:pPr>
        </w:p>
        <w:p w14:paraId="33B09FEF" w14:textId="2677A2F0" w:rsidR="00AA64FE" w:rsidRDefault="0003351A">
          <w:pPr>
            <w:pStyle w:val="Sisluet1"/>
            <w:rPr>
              <w:rFonts w:asciiTheme="minorHAnsi" w:hAnsiTheme="minorHAnsi"/>
              <w:sz w:val="22"/>
            </w:rPr>
          </w:pPr>
          <w:r>
            <w:fldChar w:fldCharType="begin"/>
          </w:r>
          <w:r w:rsidR="00267FF7" w:rsidRPr="00072E02">
            <w:rPr>
              <w:lang w:val="fi-FI"/>
            </w:rPr>
            <w:instrText xml:space="preserve"> TOC \o "1-3" \h \z \u </w:instrText>
          </w:r>
          <w:r>
            <w:fldChar w:fldCharType="separate"/>
          </w:r>
          <w:hyperlink w:anchor="_Toc114057828" w:history="1">
            <w:r w:rsidR="00AA64FE" w:rsidRPr="00221023">
              <w:rPr>
                <w:rStyle w:val="Hyperlinkki"/>
              </w:rPr>
              <w:t>1. Opetussuunnitelman kirjoitusohje</w:t>
            </w:r>
            <w:r w:rsidR="00AA64FE">
              <w:rPr>
                <w:webHidden/>
              </w:rPr>
              <w:tab/>
            </w:r>
            <w:r w:rsidR="00AA64FE">
              <w:rPr>
                <w:webHidden/>
              </w:rPr>
              <w:fldChar w:fldCharType="begin"/>
            </w:r>
            <w:r w:rsidR="00AA64FE">
              <w:rPr>
                <w:webHidden/>
              </w:rPr>
              <w:instrText xml:space="preserve"> PAGEREF _Toc114057828 \h </w:instrText>
            </w:r>
            <w:r w:rsidR="00AA64FE">
              <w:rPr>
                <w:webHidden/>
              </w:rPr>
            </w:r>
            <w:r w:rsidR="00AA64FE">
              <w:rPr>
                <w:webHidden/>
              </w:rPr>
              <w:fldChar w:fldCharType="separate"/>
            </w:r>
            <w:r w:rsidR="00AA64FE">
              <w:rPr>
                <w:webHidden/>
              </w:rPr>
              <w:t>2</w:t>
            </w:r>
            <w:r w:rsidR="00AA64FE">
              <w:rPr>
                <w:webHidden/>
              </w:rPr>
              <w:fldChar w:fldCharType="end"/>
            </w:r>
          </w:hyperlink>
        </w:p>
        <w:p w14:paraId="19F47010" w14:textId="19CEDCFA" w:rsidR="00AA64FE" w:rsidRDefault="00CF117B">
          <w:pPr>
            <w:pStyle w:val="Sisluet1"/>
            <w:rPr>
              <w:rFonts w:asciiTheme="minorHAnsi" w:hAnsiTheme="minorHAnsi"/>
              <w:sz w:val="22"/>
            </w:rPr>
          </w:pPr>
          <w:hyperlink w:anchor="_Toc114057829" w:history="1">
            <w:r w:rsidR="00AA64FE" w:rsidRPr="00221023">
              <w:rPr>
                <w:rStyle w:val="Hyperlinkki"/>
              </w:rPr>
              <w:t>2. Opetussuunnitelman kuvaus</w:t>
            </w:r>
            <w:r w:rsidR="00AA64FE">
              <w:rPr>
                <w:webHidden/>
              </w:rPr>
              <w:tab/>
            </w:r>
            <w:r w:rsidR="00AA64FE">
              <w:rPr>
                <w:webHidden/>
              </w:rPr>
              <w:fldChar w:fldCharType="begin"/>
            </w:r>
            <w:r w:rsidR="00AA64FE">
              <w:rPr>
                <w:webHidden/>
              </w:rPr>
              <w:instrText xml:space="preserve"> PAGEREF _Toc114057829 \h </w:instrText>
            </w:r>
            <w:r w:rsidR="00AA64FE">
              <w:rPr>
                <w:webHidden/>
              </w:rPr>
            </w:r>
            <w:r w:rsidR="00AA64FE">
              <w:rPr>
                <w:webHidden/>
              </w:rPr>
              <w:fldChar w:fldCharType="separate"/>
            </w:r>
            <w:r w:rsidR="00AA64FE">
              <w:rPr>
                <w:webHidden/>
              </w:rPr>
              <w:t>3</w:t>
            </w:r>
            <w:r w:rsidR="00AA64FE">
              <w:rPr>
                <w:webHidden/>
              </w:rPr>
              <w:fldChar w:fldCharType="end"/>
            </w:r>
          </w:hyperlink>
        </w:p>
        <w:p w14:paraId="517BE04A" w14:textId="0E1696C7" w:rsidR="00AA64FE" w:rsidRDefault="00CF117B">
          <w:pPr>
            <w:pStyle w:val="Sisluet2"/>
            <w:rPr>
              <w:rFonts w:asciiTheme="minorHAnsi" w:hAnsiTheme="minorHAnsi"/>
              <w:sz w:val="22"/>
            </w:rPr>
          </w:pPr>
          <w:hyperlink w:anchor="_Toc114057830" w:history="1">
            <w:r w:rsidR="00AA64FE" w:rsidRPr="00221023">
              <w:rPr>
                <w:rStyle w:val="Hyperlinkki"/>
              </w:rPr>
              <w:t>2.1 Koulutuksen kuvaus</w:t>
            </w:r>
            <w:r w:rsidR="00AA64FE">
              <w:rPr>
                <w:webHidden/>
              </w:rPr>
              <w:tab/>
            </w:r>
            <w:r w:rsidR="00AA64FE">
              <w:rPr>
                <w:webHidden/>
              </w:rPr>
              <w:fldChar w:fldCharType="begin"/>
            </w:r>
            <w:r w:rsidR="00AA64FE">
              <w:rPr>
                <w:webHidden/>
              </w:rPr>
              <w:instrText xml:space="preserve"> PAGEREF _Toc114057830 \h </w:instrText>
            </w:r>
            <w:r w:rsidR="00AA64FE">
              <w:rPr>
                <w:webHidden/>
              </w:rPr>
            </w:r>
            <w:r w:rsidR="00AA64FE">
              <w:rPr>
                <w:webHidden/>
              </w:rPr>
              <w:fldChar w:fldCharType="separate"/>
            </w:r>
            <w:r w:rsidR="00AA64FE">
              <w:rPr>
                <w:webHidden/>
              </w:rPr>
              <w:t>3</w:t>
            </w:r>
            <w:r w:rsidR="00AA64FE">
              <w:rPr>
                <w:webHidden/>
              </w:rPr>
              <w:fldChar w:fldCharType="end"/>
            </w:r>
          </w:hyperlink>
        </w:p>
        <w:p w14:paraId="185865DB" w14:textId="6F30959B" w:rsidR="00AA64FE" w:rsidRDefault="00CF117B">
          <w:pPr>
            <w:pStyle w:val="Sisluet2"/>
            <w:rPr>
              <w:rFonts w:asciiTheme="minorHAnsi" w:hAnsiTheme="minorHAnsi"/>
              <w:sz w:val="22"/>
            </w:rPr>
          </w:pPr>
          <w:hyperlink w:anchor="_Toc114057831" w:history="1">
            <w:r w:rsidR="00AA64FE" w:rsidRPr="00221023">
              <w:rPr>
                <w:rStyle w:val="Hyperlinkki"/>
              </w:rPr>
              <w:t>2.2 Asiantuntijuuden kehittyminen</w:t>
            </w:r>
            <w:r w:rsidR="00AA64FE">
              <w:rPr>
                <w:webHidden/>
              </w:rPr>
              <w:tab/>
            </w:r>
            <w:r w:rsidR="00AA64FE">
              <w:rPr>
                <w:webHidden/>
              </w:rPr>
              <w:fldChar w:fldCharType="begin"/>
            </w:r>
            <w:r w:rsidR="00AA64FE">
              <w:rPr>
                <w:webHidden/>
              </w:rPr>
              <w:instrText xml:space="preserve"> PAGEREF _Toc114057831 \h </w:instrText>
            </w:r>
            <w:r w:rsidR="00AA64FE">
              <w:rPr>
                <w:webHidden/>
              </w:rPr>
            </w:r>
            <w:r w:rsidR="00AA64FE">
              <w:rPr>
                <w:webHidden/>
              </w:rPr>
              <w:fldChar w:fldCharType="separate"/>
            </w:r>
            <w:r w:rsidR="00AA64FE">
              <w:rPr>
                <w:webHidden/>
              </w:rPr>
              <w:t>3</w:t>
            </w:r>
            <w:r w:rsidR="00AA64FE">
              <w:rPr>
                <w:webHidden/>
              </w:rPr>
              <w:fldChar w:fldCharType="end"/>
            </w:r>
          </w:hyperlink>
        </w:p>
        <w:p w14:paraId="12483669" w14:textId="2EAF5AE4" w:rsidR="00AA64FE" w:rsidRDefault="00CF117B">
          <w:pPr>
            <w:pStyle w:val="Sisluet2"/>
            <w:rPr>
              <w:rFonts w:asciiTheme="minorHAnsi" w:hAnsiTheme="minorHAnsi"/>
              <w:sz w:val="22"/>
            </w:rPr>
          </w:pPr>
          <w:hyperlink w:anchor="_Toc114057832" w:history="1">
            <w:r w:rsidR="00AA64FE" w:rsidRPr="00221023">
              <w:rPr>
                <w:rStyle w:val="Hyperlinkki"/>
              </w:rPr>
              <w:t>2.3 Toteutus</w:t>
            </w:r>
            <w:r w:rsidR="00AA64FE">
              <w:rPr>
                <w:webHidden/>
              </w:rPr>
              <w:tab/>
            </w:r>
            <w:r w:rsidR="00AA64FE">
              <w:rPr>
                <w:webHidden/>
              </w:rPr>
              <w:fldChar w:fldCharType="begin"/>
            </w:r>
            <w:r w:rsidR="00AA64FE">
              <w:rPr>
                <w:webHidden/>
              </w:rPr>
              <w:instrText xml:space="preserve"> PAGEREF _Toc114057832 \h </w:instrText>
            </w:r>
            <w:r w:rsidR="00AA64FE">
              <w:rPr>
                <w:webHidden/>
              </w:rPr>
            </w:r>
            <w:r w:rsidR="00AA64FE">
              <w:rPr>
                <w:webHidden/>
              </w:rPr>
              <w:fldChar w:fldCharType="separate"/>
            </w:r>
            <w:r w:rsidR="00AA64FE">
              <w:rPr>
                <w:webHidden/>
              </w:rPr>
              <w:t>4</w:t>
            </w:r>
            <w:r w:rsidR="00AA64FE">
              <w:rPr>
                <w:webHidden/>
              </w:rPr>
              <w:fldChar w:fldCharType="end"/>
            </w:r>
          </w:hyperlink>
        </w:p>
        <w:p w14:paraId="775C284B" w14:textId="382C38B8" w:rsidR="00AA64FE" w:rsidRDefault="00CF117B">
          <w:pPr>
            <w:pStyle w:val="Sisluet1"/>
            <w:rPr>
              <w:rFonts w:asciiTheme="minorHAnsi" w:hAnsiTheme="minorHAnsi"/>
              <w:sz w:val="22"/>
            </w:rPr>
          </w:pPr>
          <w:hyperlink w:anchor="_Toc114057833" w:history="1">
            <w:r w:rsidR="00AA64FE" w:rsidRPr="00221023">
              <w:rPr>
                <w:rStyle w:val="Hyperlinkki"/>
              </w:rPr>
              <w:t>3. Opetussuunnitelman liitteet</w:t>
            </w:r>
            <w:r w:rsidR="00AA64FE">
              <w:rPr>
                <w:webHidden/>
              </w:rPr>
              <w:tab/>
            </w:r>
            <w:r w:rsidR="00AA64FE">
              <w:rPr>
                <w:webHidden/>
              </w:rPr>
              <w:fldChar w:fldCharType="begin"/>
            </w:r>
            <w:r w:rsidR="00AA64FE">
              <w:rPr>
                <w:webHidden/>
              </w:rPr>
              <w:instrText xml:space="preserve"> PAGEREF _Toc114057833 \h </w:instrText>
            </w:r>
            <w:r w:rsidR="00AA64FE">
              <w:rPr>
                <w:webHidden/>
              </w:rPr>
            </w:r>
            <w:r w:rsidR="00AA64FE">
              <w:rPr>
                <w:webHidden/>
              </w:rPr>
              <w:fldChar w:fldCharType="separate"/>
            </w:r>
            <w:r w:rsidR="00AA64FE">
              <w:rPr>
                <w:webHidden/>
              </w:rPr>
              <w:t>5</w:t>
            </w:r>
            <w:r w:rsidR="00AA64FE">
              <w:rPr>
                <w:webHidden/>
              </w:rPr>
              <w:fldChar w:fldCharType="end"/>
            </w:r>
          </w:hyperlink>
        </w:p>
        <w:p w14:paraId="2582B065" w14:textId="7D7BC6F2" w:rsidR="00AA64FE" w:rsidRDefault="00CF117B">
          <w:pPr>
            <w:pStyle w:val="Sisluet2"/>
            <w:rPr>
              <w:rFonts w:asciiTheme="minorHAnsi" w:hAnsiTheme="minorHAnsi"/>
              <w:sz w:val="22"/>
            </w:rPr>
          </w:pPr>
          <w:hyperlink w:anchor="_Toc114057834" w:history="1">
            <w:r w:rsidR="00AA64FE" w:rsidRPr="00221023">
              <w:rPr>
                <w:rStyle w:val="Hyperlinkki"/>
              </w:rPr>
              <w:t>3.1 Opintojen rakenne (Liite 1</w:t>
            </w:r>
            <w:r w:rsidR="00AA64FE">
              <w:rPr>
                <w:webHidden/>
              </w:rPr>
              <w:tab/>
            </w:r>
            <w:r w:rsidR="00AA64FE">
              <w:rPr>
                <w:webHidden/>
              </w:rPr>
              <w:fldChar w:fldCharType="begin"/>
            </w:r>
            <w:r w:rsidR="00AA64FE">
              <w:rPr>
                <w:webHidden/>
              </w:rPr>
              <w:instrText xml:space="preserve"> PAGEREF _Toc114057834 \h </w:instrText>
            </w:r>
            <w:r w:rsidR="00AA64FE">
              <w:rPr>
                <w:webHidden/>
              </w:rPr>
            </w:r>
            <w:r w:rsidR="00AA64FE">
              <w:rPr>
                <w:webHidden/>
              </w:rPr>
              <w:fldChar w:fldCharType="separate"/>
            </w:r>
            <w:r w:rsidR="00AA64FE">
              <w:rPr>
                <w:webHidden/>
              </w:rPr>
              <w:t>5</w:t>
            </w:r>
            <w:r w:rsidR="00AA64FE">
              <w:rPr>
                <w:webHidden/>
              </w:rPr>
              <w:fldChar w:fldCharType="end"/>
            </w:r>
          </w:hyperlink>
        </w:p>
        <w:p w14:paraId="21B5E2F1" w14:textId="6D3A9CEB" w:rsidR="00AA64FE" w:rsidRDefault="00CF117B">
          <w:pPr>
            <w:pStyle w:val="Sisluet2"/>
            <w:rPr>
              <w:rFonts w:asciiTheme="minorHAnsi" w:hAnsiTheme="minorHAnsi"/>
              <w:sz w:val="22"/>
            </w:rPr>
          </w:pPr>
          <w:hyperlink w:anchor="_Toc114057835" w:history="1">
            <w:r w:rsidR="00AA64FE" w:rsidRPr="00221023">
              <w:rPr>
                <w:rStyle w:val="Hyperlinkki"/>
                <w:snapToGrid w:val="0"/>
              </w:rPr>
              <w:t>3.2 Osaamistavoitteet (Liite 2)</w:t>
            </w:r>
            <w:r w:rsidR="00AA64FE">
              <w:rPr>
                <w:webHidden/>
              </w:rPr>
              <w:tab/>
            </w:r>
            <w:r w:rsidR="00AA64FE">
              <w:rPr>
                <w:webHidden/>
              </w:rPr>
              <w:fldChar w:fldCharType="begin"/>
            </w:r>
            <w:r w:rsidR="00AA64FE">
              <w:rPr>
                <w:webHidden/>
              </w:rPr>
              <w:instrText xml:space="preserve"> PAGEREF _Toc114057835 \h </w:instrText>
            </w:r>
            <w:r w:rsidR="00AA64FE">
              <w:rPr>
                <w:webHidden/>
              </w:rPr>
            </w:r>
            <w:r w:rsidR="00AA64FE">
              <w:rPr>
                <w:webHidden/>
              </w:rPr>
              <w:fldChar w:fldCharType="separate"/>
            </w:r>
            <w:r w:rsidR="00AA64FE">
              <w:rPr>
                <w:webHidden/>
              </w:rPr>
              <w:t>7</w:t>
            </w:r>
            <w:r w:rsidR="00AA64FE">
              <w:rPr>
                <w:webHidden/>
              </w:rPr>
              <w:fldChar w:fldCharType="end"/>
            </w:r>
          </w:hyperlink>
        </w:p>
        <w:p w14:paraId="59CFFFA1" w14:textId="0B4726AC" w:rsidR="00AA64FE" w:rsidRDefault="00CF117B">
          <w:pPr>
            <w:pStyle w:val="Sisluet2"/>
            <w:rPr>
              <w:rFonts w:asciiTheme="minorHAnsi" w:hAnsiTheme="minorHAnsi"/>
              <w:sz w:val="22"/>
            </w:rPr>
          </w:pPr>
          <w:hyperlink w:anchor="_Toc114057836" w:history="1">
            <w:r w:rsidR="00AA64FE" w:rsidRPr="00221023">
              <w:rPr>
                <w:rStyle w:val="Hyperlinkki"/>
                <w:snapToGrid w:val="0"/>
              </w:rPr>
              <w:t>3.3 Vuositeemat (Liite 3)</w:t>
            </w:r>
            <w:r w:rsidR="00AA64FE">
              <w:rPr>
                <w:webHidden/>
              </w:rPr>
              <w:tab/>
            </w:r>
            <w:r w:rsidR="00AA64FE">
              <w:rPr>
                <w:webHidden/>
              </w:rPr>
              <w:fldChar w:fldCharType="begin"/>
            </w:r>
            <w:r w:rsidR="00AA64FE">
              <w:rPr>
                <w:webHidden/>
              </w:rPr>
              <w:instrText xml:space="preserve"> PAGEREF _Toc114057836 \h </w:instrText>
            </w:r>
            <w:r w:rsidR="00AA64FE">
              <w:rPr>
                <w:webHidden/>
              </w:rPr>
            </w:r>
            <w:r w:rsidR="00AA64FE">
              <w:rPr>
                <w:webHidden/>
              </w:rPr>
              <w:fldChar w:fldCharType="separate"/>
            </w:r>
            <w:r w:rsidR="00AA64FE">
              <w:rPr>
                <w:webHidden/>
              </w:rPr>
              <w:t>13</w:t>
            </w:r>
            <w:r w:rsidR="00AA64FE">
              <w:rPr>
                <w:webHidden/>
              </w:rPr>
              <w:fldChar w:fldCharType="end"/>
            </w:r>
          </w:hyperlink>
        </w:p>
        <w:p w14:paraId="26F65256" w14:textId="37F10098" w:rsidR="00896CF6" w:rsidRDefault="0003351A" w:rsidP="008D6A95">
          <w:pPr>
            <w:rPr>
              <w:b/>
              <w:bCs/>
            </w:rPr>
          </w:pPr>
          <w:r>
            <w:rPr>
              <w:b/>
              <w:bCs/>
            </w:rPr>
            <w:fldChar w:fldCharType="end"/>
          </w:r>
        </w:p>
      </w:sdtContent>
    </w:sdt>
    <w:bookmarkStart w:id="0" w:name="_Toc286761644" w:displacedByCustomXml="prev"/>
    <w:p w14:paraId="26F65257" w14:textId="77777777" w:rsidR="00CD2C23" w:rsidRDefault="00896CF6" w:rsidP="00F22D86">
      <w:pPr>
        <w:pStyle w:val="Sisluet3"/>
      </w:pPr>
      <w:r>
        <w:br w:type="page"/>
      </w:r>
    </w:p>
    <w:p w14:paraId="26F65258" w14:textId="44A83391" w:rsidR="00CF590C" w:rsidRPr="00CF590C" w:rsidRDefault="00CF590C" w:rsidP="009E6DE1">
      <w:pPr>
        <w:pStyle w:val="Otsikko1"/>
      </w:pPr>
      <w:bookmarkStart w:id="1" w:name="_Toc290881659"/>
      <w:bookmarkStart w:id="2" w:name="_Toc114057828"/>
      <w:bookmarkEnd w:id="0"/>
      <w:r w:rsidRPr="00CF590C">
        <w:lastRenderedPageBreak/>
        <w:t>1</w:t>
      </w:r>
      <w:r w:rsidR="00E7685F">
        <w:t>.</w:t>
      </w:r>
      <w:r w:rsidRPr="00CF590C">
        <w:t xml:space="preserve"> O</w:t>
      </w:r>
      <w:r w:rsidR="008F661C">
        <w:t xml:space="preserve">petussuunnitelman </w:t>
      </w:r>
      <w:r w:rsidRPr="00CF590C">
        <w:t>kirjoitusohje</w:t>
      </w:r>
      <w:bookmarkEnd w:id="1"/>
      <w:bookmarkEnd w:id="2"/>
    </w:p>
    <w:p w14:paraId="5ECF9BBE" w14:textId="4E7C0196" w:rsidR="00316DEE" w:rsidRDefault="00E46941" w:rsidP="00BF7041">
      <w:r>
        <w:t xml:space="preserve">Tässä ohjeessa kuvataan Savonian </w:t>
      </w:r>
      <w:r w:rsidR="00C030A1">
        <w:t xml:space="preserve">amk-tutkintojen </w:t>
      </w:r>
      <w:r>
        <w:t>opetussuunnitelmien yhteinen rakenne ja sisältö</w:t>
      </w:r>
      <w:r w:rsidRPr="00EF6EC5">
        <w:t>.</w:t>
      </w:r>
      <w:r w:rsidR="00316DEE" w:rsidRPr="00EF6EC5">
        <w:t xml:space="preserve"> Opetussuunnitelmassa kuvataan tutkintoon johtava koulutus tai muu looginen opintokokonaisuus. Hyväksyttäviin opetussuunnitelmiin sisältyvät opinnot määritellään tutkintojen viitekehyksen taso</w:t>
      </w:r>
      <w:r w:rsidR="00C030A1">
        <w:t>lle 6 (amk)</w:t>
      </w:r>
      <w:r w:rsidR="00316DEE" w:rsidRPr="00EF6EC5">
        <w:t>.</w:t>
      </w:r>
    </w:p>
    <w:p w14:paraId="74DD5322" w14:textId="34A73D02" w:rsidR="00E46941" w:rsidRDefault="00E46941" w:rsidP="00BF7041">
      <w:r>
        <w:t>Ohje on osa Savonian koulutuksen laatujärjestelmää ja sitä noudatetaan kaikissa amk-tutkintoon johtavissa koulutuksissa. Lisäksi ohjetta noudatetaan sovelt</w:t>
      </w:r>
      <w:r w:rsidR="00775A8A">
        <w:t>uvin osin erikoistumiskoulutuksissa</w:t>
      </w:r>
      <w:r>
        <w:t>, diplomikoulutuk</w:t>
      </w:r>
      <w:r w:rsidR="00775A8A">
        <w:t>s</w:t>
      </w:r>
      <w:r>
        <w:t xml:space="preserve">issa, avoimeen ammattikorkeakoulun tarjontaan </w:t>
      </w:r>
      <w:r w:rsidR="00775A8A">
        <w:t>suunnitelluissa muissa opintokokonaisuuksissa sekä muissa ammattikorkeakouluopinnoiksi rinnastettavissa kokonaisuuksissa. Ylempien ammattikorkeakoulututkintojen opetussuunnitelmien rakenne ja sisältö kuvataan omassa ohjeessaan.</w:t>
      </w:r>
    </w:p>
    <w:p w14:paraId="26F65259" w14:textId="2EA1F079" w:rsidR="00CF590C" w:rsidRDefault="00CF590C" w:rsidP="00BF7041">
      <w:r w:rsidRPr="00595FDF">
        <w:t xml:space="preserve">Opetussuunnitelma kirjoitetaan hakijalle, opiskelijalle ja opettajalle. Kirjoita tiiviisti ja niin, että hakijakin ymmärtää - nettisivuteksteissä lyhyys on hyve. Suluissa ovat ohjetekstit, </w:t>
      </w:r>
      <w:r w:rsidRPr="00B45DB8">
        <w:rPr>
          <w:b/>
          <w:bCs/>
          <w:color w:val="0070C0"/>
        </w:rPr>
        <w:t>sinisellä</w:t>
      </w:r>
      <w:r w:rsidRPr="00595FDF">
        <w:t xml:space="preserve"> ne kohdat, jotka kaikissa Savonian opetussuunnitelmissa ilmaistaan samalla tavalla. Tutkintonimikkeitä on ohjeessa käytetty sattumanvaraisesti vaihdellen. </w:t>
      </w:r>
    </w:p>
    <w:p w14:paraId="159327AE" w14:textId="3D57AB37" w:rsidR="00E7685F" w:rsidRDefault="00AA64FE" w:rsidP="00BF7041">
      <w:r w:rsidRPr="00AA64FE">
        <w:t>Opetussuunnitelmat sisältävät opetussuunnitelman kuvauksen, liitteet sekä opetussuunnitelman rakenteen ja ajoituksen.  Opetussuunnitelmaan pohjautuva toteutussuunnittelu tehdään lukukausikokonaisuuksina ja kullekin opintojakson toteutukselle.</w:t>
      </w:r>
    </w:p>
    <w:p w14:paraId="67503445" w14:textId="1502522E" w:rsidR="00AA64FE" w:rsidRDefault="00AA64FE" w:rsidP="00BF7041">
      <w:r w:rsidRPr="00AA64FE">
        <w:rPr>
          <w:noProof/>
          <w:lang w:val="en-US"/>
        </w:rPr>
        <w:drawing>
          <wp:anchor distT="0" distB="0" distL="114300" distR="114300" simplePos="0" relativeHeight="251662336" behindDoc="0" locked="0" layoutInCell="1" allowOverlap="1" wp14:anchorId="0145F930" wp14:editId="10C8A663">
            <wp:simplePos x="0" y="0"/>
            <wp:positionH relativeFrom="margin">
              <wp:posOffset>-1270</wp:posOffset>
            </wp:positionH>
            <wp:positionV relativeFrom="paragraph">
              <wp:posOffset>51435</wp:posOffset>
            </wp:positionV>
            <wp:extent cx="5513070" cy="2475230"/>
            <wp:effectExtent l="0" t="0" r="0" b="127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13070" cy="2475230"/>
                    </a:xfrm>
                    <a:prstGeom prst="rect">
                      <a:avLst/>
                    </a:prstGeom>
                  </pic:spPr>
                </pic:pic>
              </a:graphicData>
            </a:graphic>
          </wp:anchor>
        </w:drawing>
      </w:r>
    </w:p>
    <w:p w14:paraId="4C40B4E1" w14:textId="7E6A504F" w:rsidR="00167340" w:rsidRDefault="00167340" w:rsidP="00BF7041"/>
    <w:p w14:paraId="74BE687F" w14:textId="7696AC33" w:rsidR="00167340" w:rsidRDefault="00167340" w:rsidP="00BF7041"/>
    <w:p w14:paraId="1918CAD4" w14:textId="28772AEA" w:rsidR="00167340" w:rsidRDefault="00167340" w:rsidP="00BF7041"/>
    <w:p w14:paraId="7EB61CE2" w14:textId="2F24F728" w:rsidR="00AA64FE" w:rsidRDefault="00AA64FE" w:rsidP="00BF7041"/>
    <w:p w14:paraId="382A7301" w14:textId="6C82CF52" w:rsidR="00AA64FE" w:rsidRDefault="00AA64FE" w:rsidP="00BF7041"/>
    <w:p w14:paraId="71588083" w14:textId="4FD9E991" w:rsidR="00AA64FE" w:rsidRDefault="00AA64FE" w:rsidP="00BF7041"/>
    <w:p w14:paraId="75E231DF" w14:textId="2E563E09" w:rsidR="00AA64FE" w:rsidRDefault="00AA64FE" w:rsidP="00BF7041"/>
    <w:p w14:paraId="3D96A75A" w14:textId="3DE2ED24" w:rsidR="00AA64FE" w:rsidRDefault="00AA64FE" w:rsidP="00BF7041"/>
    <w:p w14:paraId="45B057D8" w14:textId="16F6EBE8" w:rsidR="00AA64FE" w:rsidRDefault="00AA64FE" w:rsidP="00BF7041">
      <w:r>
        <w:t>Kuvio 1. Savonian opetussuunnitelmien ja toteutussuunnitelmien rakenne</w:t>
      </w:r>
    </w:p>
    <w:p w14:paraId="783FF181" w14:textId="245336E7" w:rsidR="00AA64FE" w:rsidRDefault="00AA64FE" w:rsidP="00BF7041"/>
    <w:p w14:paraId="276E007B" w14:textId="397ED7A0" w:rsidR="00AA64FE" w:rsidRDefault="00AA64FE" w:rsidP="00BF7041"/>
    <w:p w14:paraId="5222F09D" w14:textId="77777777" w:rsidR="00AA64FE" w:rsidRDefault="00AA64FE" w:rsidP="00BF7041"/>
    <w:p w14:paraId="26F6525A" w14:textId="62AC6651" w:rsidR="00CF590C" w:rsidRPr="00167340" w:rsidRDefault="00C030A1" w:rsidP="00167340">
      <w:pPr>
        <w:pStyle w:val="Otsikko1"/>
      </w:pPr>
      <w:bookmarkStart w:id="3" w:name="_Toc290881660"/>
      <w:bookmarkStart w:id="4" w:name="_Toc114057829"/>
      <w:r>
        <w:lastRenderedPageBreak/>
        <w:t>2</w:t>
      </w:r>
      <w:r w:rsidR="00E7685F">
        <w:t xml:space="preserve">. Opetussuunnitelman </w:t>
      </w:r>
      <w:bookmarkEnd w:id="3"/>
      <w:r w:rsidR="00167340">
        <w:t>kuvaus</w:t>
      </w:r>
      <w:bookmarkEnd w:id="4"/>
    </w:p>
    <w:p w14:paraId="55BDCB11" w14:textId="685CF4A6" w:rsidR="007708C8" w:rsidRDefault="007708C8" w:rsidP="00D55424">
      <w:r>
        <w:t>Opetussuunnitelman kuvauksessa kerrotaan lyhyesti koulutuksen tavoitteista, asiantuntijuuden kehittymisestä sekä toteutuksesta. Kuvauksessa voidaan käyttää vain tekstiä, kuvia kaavioita tms. ei voida kuvaukseen sisällyttää.</w:t>
      </w:r>
      <w:r w:rsidR="00486F93">
        <w:t xml:space="preserve"> Opetussuunnitelman kuvauksessa käytetään seuraavaa väliotsikointia:</w:t>
      </w:r>
      <w:r w:rsidR="00486F93">
        <w:br/>
      </w:r>
      <w:r w:rsidR="00486F93">
        <w:br/>
        <w:t>- Koulutuksen kuvaus</w:t>
      </w:r>
      <w:r w:rsidR="00486F93">
        <w:br/>
        <w:t>- Asiantuntijuuden kehittyminen</w:t>
      </w:r>
      <w:r w:rsidR="00486F93">
        <w:br/>
        <w:t>- Toteutus</w:t>
      </w:r>
      <w:r w:rsidR="00486F93">
        <w:br/>
      </w:r>
    </w:p>
    <w:p w14:paraId="11DD86F6" w14:textId="2A18EE6D" w:rsidR="00486F93" w:rsidRPr="00486F93" w:rsidRDefault="00167340" w:rsidP="00167340">
      <w:pPr>
        <w:pStyle w:val="Otsikko2"/>
      </w:pPr>
      <w:bookmarkStart w:id="5" w:name="_Toc114057830"/>
      <w:r>
        <w:t xml:space="preserve">2.1 </w:t>
      </w:r>
      <w:r w:rsidR="00486F93" w:rsidRPr="00486F93">
        <w:t>Koulutuksen kuvaus</w:t>
      </w:r>
      <w:bookmarkEnd w:id="5"/>
    </w:p>
    <w:p w14:paraId="6419D33F" w14:textId="6299AEAD" w:rsidR="00486F93" w:rsidRDefault="00486F93" w:rsidP="00D55424"/>
    <w:p w14:paraId="0E6D75E7" w14:textId="2338959F" w:rsidR="00A75A0E" w:rsidRDefault="00A75A0E" w:rsidP="00A75A0E">
      <w:pPr>
        <w:pStyle w:val="paragraph"/>
        <w:spacing w:before="0" w:beforeAutospacing="0" w:after="0" w:afterAutospacing="0"/>
        <w:textAlignment w:val="baseline"/>
        <w:rPr>
          <w:rStyle w:val="eop"/>
          <w:rFonts w:ascii="Georgia" w:hAnsi="Georgia" w:cs="Segoe UI"/>
          <w:sz w:val="20"/>
          <w:szCs w:val="20"/>
        </w:rPr>
      </w:pPr>
      <w:bookmarkStart w:id="6" w:name="_Toc114057831"/>
      <w:r w:rsidRPr="00A75A0E">
        <w:rPr>
          <w:rStyle w:val="normaltextrun"/>
          <w:rFonts w:ascii="Georgia" w:hAnsi="Georgia" w:cs="Segoe UI"/>
          <w:sz w:val="20"/>
          <w:szCs w:val="20"/>
        </w:rPr>
        <w:t>Rakennus</w:t>
      </w:r>
      <w:r w:rsidR="000C67E2">
        <w:rPr>
          <w:rStyle w:val="normaltextrun"/>
          <w:rFonts w:ascii="Georgia" w:hAnsi="Georgia" w:cs="Segoe UI"/>
          <w:sz w:val="20"/>
          <w:szCs w:val="20"/>
        </w:rPr>
        <w:t>arkkitehtuurin</w:t>
      </w:r>
      <w:r w:rsidRPr="00A75A0E">
        <w:rPr>
          <w:rStyle w:val="normaltextrun"/>
          <w:rFonts w:ascii="Georgia" w:hAnsi="Georgia" w:cs="Segoe UI"/>
          <w:sz w:val="20"/>
          <w:szCs w:val="20"/>
        </w:rPr>
        <w:t xml:space="preserve"> tutkinto-ohjelma johtaa tekniikan ammattikorkeakoulututkintoon, tutkintonimike on </w:t>
      </w:r>
      <w:r w:rsidR="00F604DE">
        <w:rPr>
          <w:rStyle w:val="normaltextrun"/>
          <w:rFonts w:ascii="Georgia" w:hAnsi="Georgia" w:cs="Segoe UI"/>
          <w:sz w:val="20"/>
          <w:szCs w:val="20"/>
        </w:rPr>
        <w:t>rakennusarkkitehti</w:t>
      </w:r>
      <w:r w:rsidRPr="00A75A0E">
        <w:rPr>
          <w:rStyle w:val="normaltextrun"/>
          <w:rFonts w:ascii="Georgia" w:hAnsi="Georgia" w:cs="Segoe UI"/>
          <w:sz w:val="20"/>
          <w:szCs w:val="20"/>
        </w:rPr>
        <w:t xml:space="preserve"> (AMK). Opintojen laajuus on 240 opintopistettä ja kesto 4 vuotta. Tutkinnon tuottama osaaminen vastaa Euroopan unionin alueella yhteisesti määriteltyä korkeakoulutasoa, mikä mahdollistaa työvoiman ja asiantuntijoiden liikkumisen. </w:t>
      </w:r>
      <w:r w:rsidRPr="00A75A0E">
        <w:rPr>
          <w:rStyle w:val="eop"/>
          <w:rFonts w:ascii="Georgia" w:hAnsi="Georgia" w:cs="Segoe UI"/>
          <w:sz w:val="20"/>
          <w:szCs w:val="20"/>
        </w:rPr>
        <w:t> </w:t>
      </w:r>
    </w:p>
    <w:p w14:paraId="4CD0A77D" w14:textId="77777777" w:rsidR="00F604DE" w:rsidRPr="00A75A0E" w:rsidRDefault="00F604DE" w:rsidP="00A75A0E">
      <w:pPr>
        <w:pStyle w:val="paragraph"/>
        <w:spacing w:before="0" w:beforeAutospacing="0" w:after="0" w:afterAutospacing="0"/>
        <w:textAlignment w:val="baseline"/>
        <w:rPr>
          <w:rStyle w:val="eop"/>
          <w:rFonts w:ascii="Georgia" w:hAnsi="Georgia" w:cs="Segoe UI"/>
          <w:sz w:val="20"/>
          <w:szCs w:val="20"/>
        </w:rPr>
      </w:pPr>
    </w:p>
    <w:p w14:paraId="5689613B" w14:textId="7BB63F1F" w:rsidR="00F604DE" w:rsidRDefault="00F604DE" w:rsidP="00F604DE">
      <w:pPr>
        <w:pStyle w:val="paragraph"/>
        <w:spacing w:before="0" w:beforeAutospacing="0" w:after="0" w:afterAutospacing="0"/>
        <w:textAlignment w:val="baseline"/>
        <w:rPr>
          <w:rStyle w:val="eop"/>
          <w:rFonts w:ascii="Georgia" w:hAnsi="Georgia" w:cs="Segoe UI"/>
          <w:color w:val="000000"/>
          <w:sz w:val="20"/>
          <w:szCs w:val="20"/>
        </w:rPr>
      </w:pPr>
      <w:r>
        <w:rPr>
          <w:rStyle w:val="normaltextrun"/>
          <w:rFonts w:ascii="Georgia" w:hAnsi="Georgia" w:cs="Segoe UI"/>
          <w:color w:val="000000"/>
          <w:sz w:val="20"/>
          <w:szCs w:val="20"/>
        </w:rPr>
        <w:t>Rakennusarkkitehdin opinnot antavat valmiudet toimia rakennussuunnittelijana arkkitehti- ja insinööritoimistoissa, rakennusliikkeissä ja pientalo- tai rakennusmateriaalituotannossa. Rakennusarkkitehti saa kelpoisuuden asetuksen mukaisiin vaativan luokan rakennus- pääsuunnittelijatehtäviin. Työkokemuksen karttuessa rakennusarkkitehti voi toimia rakennuttajana, projektipäällikkönä, tietomalliasiantuntijana sekä erilaisissa rakennusalan viranomaistehtävissä. Uusina haasteina rakennusalalla ovat korjausrakentaminen, energiatehokkuus, terveellinen rakentaminen ja tietomallintaminen. Rakennusarkkitehti vastaa työssään rakennushankkeen arkkitehti- ja toteutussuunnittelusta.</w:t>
      </w:r>
      <w:r>
        <w:rPr>
          <w:rStyle w:val="eop"/>
          <w:rFonts w:ascii="Georgia" w:hAnsi="Georgia" w:cs="Segoe UI"/>
          <w:color w:val="000000"/>
          <w:sz w:val="20"/>
          <w:szCs w:val="20"/>
        </w:rPr>
        <w:t> </w:t>
      </w:r>
    </w:p>
    <w:p w14:paraId="19A08ADD" w14:textId="77777777" w:rsidR="00F604DE" w:rsidRDefault="00F604DE" w:rsidP="00F604DE">
      <w:pPr>
        <w:pStyle w:val="paragraph"/>
        <w:spacing w:before="0" w:beforeAutospacing="0" w:after="0" w:afterAutospacing="0"/>
        <w:textAlignment w:val="baseline"/>
        <w:rPr>
          <w:rFonts w:ascii="Segoe UI" w:hAnsi="Segoe UI" w:cs="Segoe UI"/>
          <w:sz w:val="18"/>
          <w:szCs w:val="18"/>
        </w:rPr>
      </w:pPr>
    </w:p>
    <w:p w14:paraId="6F63EE32" w14:textId="77777777" w:rsidR="00F604DE" w:rsidRDefault="00F604DE" w:rsidP="00F604DE">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color w:val="000000"/>
          <w:sz w:val="20"/>
          <w:szCs w:val="20"/>
        </w:rPr>
        <w:t xml:space="preserve">Rakennusarkkitehdin opinnot koostuvat perusopinnoista, jotka suoritetaan ensimmäisen opintovuoden aikana osin yhdessä insinööriopiskelijoiden kanssa. Perusopinnot luovat </w:t>
      </w:r>
      <w:proofErr w:type="gramStart"/>
      <w:r>
        <w:rPr>
          <w:rStyle w:val="normaltextrun"/>
          <w:rFonts w:ascii="Georgia" w:hAnsi="Georgia" w:cs="Segoe UI"/>
          <w:color w:val="000000"/>
          <w:sz w:val="20"/>
          <w:szCs w:val="20"/>
        </w:rPr>
        <w:t>matemaattis-luonnontieteellisen</w:t>
      </w:r>
      <w:proofErr w:type="gramEnd"/>
      <w:r>
        <w:rPr>
          <w:rStyle w:val="normaltextrun"/>
          <w:rFonts w:ascii="Georgia" w:hAnsi="Georgia" w:cs="Segoe UI"/>
          <w:color w:val="000000"/>
          <w:sz w:val="20"/>
          <w:szCs w:val="20"/>
        </w:rPr>
        <w:t xml:space="preserve"> pohjan ammattiopinnoille. Perusopintoihin sisältyy arkkitehtuuriopintoja, rakennustekniikan perusteita ja projektiopintoja. Rakennusarkkitehdin ammattiopintoihin kuuluu arkkitehtuurin ja yhdyskuntasuunnittelun opintojen lisäksi rakennussuunnittelun, asuntosuunnittelun, korjausrakentamisen, energiatehokkaan rakentamisen sekä tietomallintamisen opintoja. Opintoja suoritetaan monipuolisina projektikursseina, joissa tehtävät ovat työelämälähtöisiä. Rakentamisen projektinhallinta on Savonia AMK:n rakennusarkkitehtiopetuksen keskiössä.    </w:t>
      </w:r>
      <w:r>
        <w:rPr>
          <w:rStyle w:val="eop"/>
          <w:rFonts w:ascii="Georgia" w:hAnsi="Georgia" w:cs="Segoe UI"/>
          <w:color w:val="000000"/>
          <w:sz w:val="20"/>
          <w:szCs w:val="20"/>
        </w:rPr>
        <w:t> </w:t>
      </w:r>
    </w:p>
    <w:p w14:paraId="6D1B77DC" w14:textId="77777777" w:rsidR="00A75A0E" w:rsidRDefault="00A75A0E" w:rsidP="00A75A0E">
      <w:pPr>
        <w:pStyle w:val="paragraph"/>
        <w:spacing w:before="0" w:beforeAutospacing="0" w:after="0" w:afterAutospacing="0"/>
        <w:textAlignment w:val="baseline"/>
        <w:rPr>
          <w:rFonts w:ascii="Segoe UI" w:hAnsi="Segoe UI" w:cs="Segoe UI"/>
          <w:sz w:val="18"/>
          <w:szCs w:val="18"/>
        </w:rPr>
      </w:pPr>
    </w:p>
    <w:p w14:paraId="0E57FAA1" w14:textId="764D8CAE" w:rsidR="00486F93" w:rsidRDefault="00167340" w:rsidP="00167340">
      <w:pPr>
        <w:pStyle w:val="Otsikko2"/>
      </w:pPr>
      <w:r>
        <w:t xml:space="preserve">2.2 </w:t>
      </w:r>
      <w:r w:rsidR="00486F93" w:rsidRPr="00486F93">
        <w:t>Asiantuntijuuden kehittyminen</w:t>
      </w:r>
      <w:bookmarkEnd w:id="6"/>
    </w:p>
    <w:p w14:paraId="32F90C1D" w14:textId="63C995DD" w:rsidR="00486F93" w:rsidRPr="00C500D6" w:rsidRDefault="00486F93" w:rsidP="00486F93">
      <w:r w:rsidRPr="00C500D6">
        <w:t>Savonian opetussuunnitelmissa opintojaksot muodostavat laajempia opintokokonaisuuksia.  Näin ne tukevat opiskelijan kokonaiskehitystä ja asiantuntijuuden kehittymistä.  Samalla mahdollistuu opetuksen ja työelämälähtöisen tutkimus- ja kehittämistoiminnan yhdistyminen.</w:t>
      </w:r>
    </w:p>
    <w:p w14:paraId="17527F51" w14:textId="79B50527" w:rsidR="00486F93" w:rsidRPr="00C500D6" w:rsidRDefault="005D676E" w:rsidP="00486F93">
      <w:r w:rsidRPr="00C500D6">
        <w:t>R</w:t>
      </w:r>
      <w:r w:rsidR="00EA4E05" w:rsidRPr="00C500D6">
        <w:t>akennus</w:t>
      </w:r>
      <w:r w:rsidR="003F2102">
        <w:t>arkkitehtuurin</w:t>
      </w:r>
      <w:r w:rsidR="00EA4E05" w:rsidRPr="00C500D6">
        <w:t xml:space="preserve"> </w:t>
      </w:r>
      <w:r w:rsidR="00486F93" w:rsidRPr="00C500D6">
        <w:t xml:space="preserve">opetussuunnitelma on laadittu niin, että </w:t>
      </w:r>
    </w:p>
    <w:p w14:paraId="52EB048A" w14:textId="77777777" w:rsidR="00486F93" w:rsidRPr="00C500D6" w:rsidRDefault="00486F93" w:rsidP="00486F93">
      <w:r w:rsidRPr="00C500D6">
        <w:t>•</w:t>
      </w:r>
      <w:r w:rsidRPr="00C500D6">
        <w:tab/>
        <w:t>tutkinto tuottaa työelämässä vaadittavan osaamisen</w:t>
      </w:r>
    </w:p>
    <w:p w14:paraId="1D1A123A" w14:textId="77777777" w:rsidR="00486F93" w:rsidRPr="00C500D6" w:rsidRDefault="00486F93" w:rsidP="00486F93">
      <w:r w:rsidRPr="00C500D6">
        <w:t>•</w:t>
      </w:r>
      <w:r w:rsidRPr="00C500D6">
        <w:tab/>
        <w:t>koulutus varmistaa opiskelijan asiantuntijuuden kehittymisen.</w:t>
      </w:r>
    </w:p>
    <w:p w14:paraId="0C3A0AB9" w14:textId="77777777" w:rsidR="00486F93" w:rsidRPr="00C500D6" w:rsidRDefault="00486F93" w:rsidP="00486F93">
      <w:r w:rsidRPr="00C500D6">
        <w:lastRenderedPageBreak/>
        <w:t>Opiskelija</w:t>
      </w:r>
    </w:p>
    <w:p w14:paraId="29BA11E8" w14:textId="01240485" w:rsidR="00486F93" w:rsidRPr="00C500D6" w:rsidRDefault="00486F93" w:rsidP="00486F93">
      <w:pPr>
        <w:ind w:left="720" w:hanging="720"/>
      </w:pPr>
      <w:r w:rsidRPr="00C500D6">
        <w:t>•</w:t>
      </w:r>
      <w:r w:rsidRPr="00C500D6">
        <w:tab/>
        <w:t>laatii opiskelunsa tueksi henkilökohtaisen opiskelusuunnitelman, jossa aiemmin hankittu</w:t>
      </w:r>
      <w:r w:rsidRPr="00C500D6">
        <w:br/>
        <w:t xml:space="preserve"> osaaminen tunnistetaan</w:t>
      </w:r>
    </w:p>
    <w:p w14:paraId="624DBBAF" w14:textId="6489F817" w:rsidR="00486F93" w:rsidRPr="00C500D6" w:rsidRDefault="00486F93" w:rsidP="00486F93">
      <w:r w:rsidRPr="00C500D6">
        <w:t>•</w:t>
      </w:r>
      <w:r w:rsidRPr="00C500D6">
        <w:tab/>
        <w:t>vastaa opintojensa etenemisestä.</w:t>
      </w:r>
    </w:p>
    <w:p w14:paraId="5DECBC56" w14:textId="69C376E6" w:rsidR="007F3B46" w:rsidRPr="007F3B46" w:rsidRDefault="007F3B46" w:rsidP="00486F93">
      <w:r w:rsidRPr="007F3B46">
        <w:rPr>
          <w:rStyle w:val="normaltextrun"/>
          <w:szCs w:val="20"/>
          <w:shd w:val="clear" w:color="auto" w:fill="FFFFFF"/>
        </w:rPr>
        <w:t>Rakennusarkkitehtuurin opetussuunnitelma etenee vuositeemojen mukaisesti. Samalla opiskelijan ammatillinen osaaminen vahvistuu noviisista kohti asiantuntijuutta. Opintojen teemat on esitetty taulukossa. Ensimmäinen lukuvuosi on pääosin yhteinen kaikille rakennustekniikan opiskelijoille. Tämän jälkeen rakennusarkkitehtiopiskelija perehtyy oman alansa ammattiopintoihin.</w:t>
      </w:r>
      <w:r w:rsidRPr="007F3B46">
        <w:rPr>
          <w:rStyle w:val="eop"/>
          <w:b/>
          <w:bCs/>
          <w:szCs w:val="20"/>
          <w:shd w:val="clear" w:color="auto" w:fill="FFFFFF"/>
        </w:rPr>
        <w:t> </w:t>
      </w:r>
    </w:p>
    <w:p w14:paraId="5B261093" w14:textId="729BCBF7" w:rsidR="00486F93" w:rsidRPr="00C500D6" w:rsidRDefault="00486F93" w:rsidP="00486F93">
      <w:r w:rsidRPr="00C500D6">
        <w:t>Savonian opettajat ja muu henkilöstö ohjaavat ja tukevat henkilökohtaisten tavoitteiden määrit-</w:t>
      </w:r>
      <w:proofErr w:type="spellStart"/>
      <w:r w:rsidRPr="00C500D6">
        <w:t>telemisessä</w:t>
      </w:r>
      <w:proofErr w:type="spellEnd"/>
      <w:r w:rsidRPr="00C500D6">
        <w:t xml:space="preserve"> ja saavuttamisessa.</w:t>
      </w:r>
    </w:p>
    <w:p w14:paraId="30C19CF2" w14:textId="0E1D220F" w:rsidR="00745146" w:rsidRPr="00C500D6" w:rsidRDefault="00745146" w:rsidP="00486F93">
      <w:r w:rsidRPr="00C500D6">
        <w:t>Opintojen vuositeemojen mukainen eteneminen kuvataan opetussuunnitelman liitteessä.</w:t>
      </w:r>
    </w:p>
    <w:p w14:paraId="78A6F326" w14:textId="1A15D65A" w:rsidR="00745146" w:rsidRPr="00745146" w:rsidRDefault="00167340" w:rsidP="00167340">
      <w:pPr>
        <w:pStyle w:val="Otsikko2"/>
      </w:pPr>
      <w:bookmarkStart w:id="7" w:name="_Toc114057832"/>
      <w:r>
        <w:t xml:space="preserve">2.3 </w:t>
      </w:r>
      <w:r w:rsidR="00745146" w:rsidRPr="00745146">
        <w:t>Toteutus</w:t>
      </w:r>
      <w:bookmarkEnd w:id="7"/>
    </w:p>
    <w:p w14:paraId="33E8811D" w14:textId="77777777" w:rsidR="002A4E38" w:rsidRPr="002A4E38" w:rsidRDefault="002A4E38" w:rsidP="002A4E38">
      <w:pPr>
        <w:rPr>
          <w:color w:val="00B0F0"/>
        </w:rPr>
      </w:pPr>
      <w:r w:rsidRPr="002A4E38">
        <w:rPr>
          <w:color w:val="00B0F0"/>
        </w:rPr>
        <w:t xml:space="preserve">Savoniassa pedagogisena lähtökohtana on laadukkaan ja työelämäläheisen koulutuksen sekä tutkimus- ja kehittämistoiminnan monimuotoinen yhdistäminen. Yhteiskehittäminen vahvistaa monialaista toimintaa, kumppanuuksien hyödyntämistä ja työelämäläheisyyttä. Työelämäläheisessä koulutuksessa korostuvat opiskelijoiden motivaatio ja opintoihin sitoutuminen. Moninaiset virtuaaliset ja fyysiset ympäristöt Savoniassa ja verkostokumppaneiden tiloissa niin kotimaassa kuin ulkomaillakin kytkevät teorian ja käytännön laajasti ja kiinnostavasti osaksi opiskelijan oppimista ja organisaatioiden kehittämistä. Koulutukselle on tyypillistä monimuotoisuus, monialaisuus sekä aikaan ja paikkaan sitomattomuus. </w:t>
      </w:r>
    </w:p>
    <w:p w14:paraId="79AE149E" w14:textId="77777777" w:rsidR="002A4E38" w:rsidRPr="002A4E38" w:rsidRDefault="002A4E38" w:rsidP="002A4E38">
      <w:pPr>
        <w:rPr>
          <w:color w:val="00B0F0"/>
        </w:rPr>
      </w:pPr>
      <w:r w:rsidRPr="002A4E38">
        <w:rPr>
          <w:color w:val="00B0F0"/>
        </w:rPr>
        <w:t>Kokonaisvaltaisella ohjauksella tuetaan opiskelijan ammatillista kasvua koko opintopolun ajan. Savoniassa jokainen opiskelija on yksilö. Koulutus toteutetaan opiskelijoiden erilaiset tarpeet ja tavoitteet huomioiden. Personoitu koulutus mahdollistaa vaihtoehtoiset suoritustavat sekä opiskelijan omien tavoitteiden mukaiset yksilölliset polut.</w:t>
      </w:r>
    </w:p>
    <w:p w14:paraId="2659DE7F" w14:textId="77777777" w:rsidR="002A4E38" w:rsidRPr="002A4E38" w:rsidRDefault="002A4E38" w:rsidP="002A4E38">
      <w:pPr>
        <w:rPr>
          <w:color w:val="00B0F0"/>
        </w:rPr>
      </w:pPr>
      <w:r w:rsidRPr="002A4E38">
        <w:rPr>
          <w:color w:val="00B0F0"/>
        </w:rPr>
        <w:t xml:space="preserve">Savoniassa hyödynnetään laajasti aikaisemman osaamisen tunnistamista ja tunnustamista sekä työn </w:t>
      </w:r>
      <w:proofErr w:type="spellStart"/>
      <w:r w:rsidRPr="002A4E38">
        <w:rPr>
          <w:color w:val="00B0F0"/>
        </w:rPr>
        <w:t>opinnollistamista</w:t>
      </w:r>
      <w:proofErr w:type="spellEnd"/>
      <w:r w:rsidRPr="002A4E38">
        <w:rPr>
          <w:color w:val="00B0F0"/>
        </w:rPr>
        <w:t xml:space="preserve"> osana opiskelijan henkilökohtaista opiskelusuunnitelmaa. Opiskelija voi syventää tai laajentaa osaamistaan hyödyntämällä Savonian kansallisten ja kansainvälisten korkeakoulukumppaneiden tarjontaa. </w:t>
      </w:r>
    </w:p>
    <w:p w14:paraId="60B97398" w14:textId="4DDD6307" w:rsidR="002A4E38" w:rsidRDefault="002A4E38" w:rsidP="002A4E38">
      <w:pPr>
        <w:rPr>
          <w:color w:val="00B0F0"/>
        </w:rPr>
      </w:pPr>
      <w:r w:rsidRPr="002A4E38">
        <w:rPr>
          <w:color w:val="00B0F0"/>
        </w:rPr>
        <w:t xml:space="preserve">Vuositeemojen ja opintojaksojen sisällöissä sekä toteutustavoissa huomioidaan vastuullisuus, kestävä kehitys ja globaalit inhimillisen turvallisuuden haasteet. </w:t>
      </w:r>
    </w:p>
    <w:p w14:paraId="32315795" w14:textId="7AE8D8FC" w:rsidR="00015FB9" w:rsidRDefault="00015FB9" w:rsidP="00015FB9">
      <w:pPr>
        <w:pStyle w:val="paragraph"/>
        <w:spacing w:before="0" w:beforeAutospacing="0" w:after="0" w:afterAutospacing="0"/>
        <w:textAlignment w:val="baseline"/>
        <w:rPr>
          <w:rStyle w:val="eop"/>
          <w:rFonts w:ascii="Georgia" w:hAnsi="Georgia" w:cs="Segoe UI"/>
          <w:sz w:val="20"/>
          <w:szCs w:val="20"/>
        </w:rPr>
      </w:pPr>
      <w:proofErr w:type="spellStart"/>
      <w:r w:rsidRPr="00015FB9">
        <w:rPr>
          <w:rStyle w:val="normaltextrun"/>
          <w:rFonts w:ascii="Georgia" w:hAnsi="Georgia" w:cs="Segoe UI"/>
          <w:sz w:val="20"/>
          <w:szCs w:val="20"/>
        </w:rPr>
        <w:t>Rakennusarkkittehtuurin</w:t>
      </w:r>
      <w:proofErr w:type="spellEnd"/>
      <w:r w:rsidRPr="00015FB9">
        <w:rPr>
          <w:rStyle w:val="normaltextrun"/>
          <w:rFonts w:ascii="Georgia" w:hAnsi="Georgia" w:cs="Segoe UI"/>
          <w:sz w:val="20"/>
          <w:szCs w:val="20"/>
        </w:rPr>
        <w:t xml:space="preserve"> koulutusohjelman projektiopetusmallissa (CDIO) pyritään kehittämään opiskelijan kokonaisvaltaista ajattelua, jossa työvaiheina ovat tehtävänanto, havainnointi, analysointi, ideointi, suunnittelu, toteutussuunnittelu ja kriittinen tarkastelu. Osa rakennusarkkitehdin ammattiopinnoista kytketään tähän rakennusalan projektioppimisympäristöön.  Projektiopetus aloitetaan pientalon suunnitteluprojektilla ensimmäisenä opiskeluvuotena. Toisena vuotena toteutetaan kerrostalon suunnitteluprojekti ja kolmantena halliprojekti. Projektiopetus päätetään neljännen opiskeluvuoden yrityslähtöiseen projektiin. Projektiopintojen avulla opiskelijalle muodostuu selkeä käsitys omasta rakennusarkkitehdin roolista, </w:t>
      </w:r>
      <w:r>
        <w:rPr>
          <w:rStyle w:val="normaltextrun"/>
          <w:rFonts w:ascii="Georgia" w:hAnsi="Georgia" w:cs="Segoe UI"/>
          <w:sz w:val="20"/>
          <w:szCs w:val="20"/>
        </w:rPr>
        <w:t>rakennushankkeen eri vaiheista, rakennuttamisesta ja suunnittelusta tuotantoon saakka. </w:t>
      </w:r>
      <w:r>
        <w:rPr>
          <w:rStyle w:val="eop"/>
          <w:rFonts w:ascii="Georgia" w:hAnsi="Georgia" w:cs="Segoe UI"/>
          <w:sz w:val="20"/>
          <w:szCs w:val="20"/>
        </w:rPr>
        <w:t> </w:t>
      </w:r>
    </w:p>
    <w:p w14:paraId="51D9421E" w14:textId="77777777" w:rsidR="00015FB9" w:rsidRDefault="00015FB9" w:rsidP="00015FB9">
      <w:pPr>
        <w:pStyle w:val="paragraph"/>
        <w:spacing w:before="0" w:beforeAutospacing="0" w:after="0" w:afterAutospacing="0"/>
        <w:textAlignment w:val="baseline"/>
        <w:rPr>
          <w:rFonts w:ascii="Segoe UI" w:hAnsi="Segoe UI" w:cs="Segoe UI"/>
          <w:sz w:val="18"/>
          <w:szCs w:val="18"/>
        </w:rPr>
      </w:pPr>
    </w:p>
    <w:p w14:paraId="29F9C6DF" w14:textId="16CA5B6F" w:rsidR="00015FB9" w:rsidRDefault="00015FB9" w:rsidP="00015FB9">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Opiskelun tavoitteena on opiskelijan ammatillisen asiantuntemuksen kasvu. Opiskelun myötä noviisista kasvaa oma-aloitteinen ja itsenäinen asiantuntija. Opiskelijoiden itseohjautuvuutta korostetaan opetuksessa ja ohjauksessa opintojen alusta lähtien. Vastuu oppimisesta on opiskelijalla itsellään, ja oppimisen tavoitteena on opitun syvällinen ymmärtäminen. </w:t>
      </w:r>
      <w:r>
        <w:rPr>
          <w:rStyle w:val="eop"/>
          <w:rFonts w:ascii="Georgia" w:hAnsi="Georgia" w:cs="Segoe UI"/>
          <w:sz w:val="20"/>
          <w:szCs w:val="20"/>
        </w:rPr>
        <w:t> </w:t>
      </w:r>
    </w:p>
    <w:p w14:paraId="6C225F54" w14:textId="77777777" w:rsidR="00015FB9" w:rsidRDefault="00015FB9" w:rsidP="00015FB9">
      <w:pPr>
        <w:pStyle w:val="paragraph"/>
        <w:spacing w:before="0" w:beforeAutospacing="0" w:after="0" w:afterAutospacing="0"/>
        <w:textAlignment w:val="baseline"/>
        <w:rPr>
          <w:rFonts w:ascii="Segoe UI" w:hAnsi="Segoe UI" w:cs="Segoe UI"/>
          <w:sz w:val="18"/>
          <w:szCs w:val="18"/>
        </w:rPr>
      </w:pPr>
    </w:p>
    <w:p w14:paraId="334A27B1" w14:textId="77777777" w:rsidR="00B51088" w:rsidRDefault="00015FB9" w:rsidP="00015FB9">
      <w:pPr>
        <w:pStyle w:val="paragraph"/>
        <w:spacing w:before="0" w:beforeAutospacing="0" w:after="0" w:afterAutospacing="0"/>
        <w:textAlignment w:val="baseline"/>
        <w:rPr>
          <w:rStyle w:val="normaltextrun"/>
          <w:rFonts w:ascii="Georgia" w:hAnsi="Georgia" w:cs="Segoe UI"/>
          <w:sz w:val="20"/>
          <w:szCs w:val="20"/>
        </w:rPr>
      </w:pPr>
      <w:r>
        <w:rPr>
          <w:rStyle w:val="normaltextrun"/>
          <w:rFonts w:ascii="Georgia" w:hAnsi="Georgia" w:cs="Segoe UI"/>
          <w:sz w:val="20"/>
          <w:szCs w:val="20"/>
        </w:rPr>
        <w:t>Ohjauksen tavoitteena on tukea opintoja niiden eri vaiheissa. Opintojen alussa ohjauksessa painottuu henkilökohtainen opiskelusuunnitelma (HOPS), jossa myös aiemmin hankittu osaaminen tunnistetaan. Opintojen edetessä painottuu uraohjaus, jolla tuetaan asiantuntijuuden suuntaamista, työelämävalmiuksien kehittymistä sekä työllistymistä. Savonian opettajat ja muu henkilöstö ohjaavat ja tukevat opiskelijan henkilökohtaisten ammatillisten tavoitteiden määrittelemisessä ja saavuttamisessa. Kaiken ohjauksen tavoitteena on tehostaa opiskelijan oman ajankäytön hallintaa sekä oman toiminnan arviointia ja parantaa siten valmiuksia jatkuvaan oppimiseen. </w:t>
      </w:r>
    </w:p>
    <w:p w14:paraId="6E4F2762" w14:textId="6EFE77E3" w:rsidR="00015FB9" w:rsidRDefault="00015FB9" w:rsidP="00015FB9">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sz w:val="20"/>
          <w:szCs w:val="20"/>
        </w:rPr>
        <w:t> </w:t>
      </w:r>
    </w:p>
    <w:p w14:paraId="6DA6DAA7" w14:textId="3EE17E41" w:rsidR="00015FB9" w:rsidRDefault="00015FB9" w:rsidP="00015FB9">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 xml:space="preserve">Kansainvälisyystaidot ovat tärkeä osa </w:t>
      </w:r>
      <w:r>
        <w:rPr>
          <w:rStyle w:val="normaltextrun"/>
          <w:rFonts w:ascii="Georgia" w:hAnsi="Georgia" w:cs="Segoe UI"/>
          <w:color w:val="FF0000"/>
          <w:sz w:val="20"/>
          <w:szCs w:val="20"/>
        </w:rPr>
        <w:t>rakennusarkkitehdin</w:t>
      </w:r>
      <w:r>
        <w:rPr>
          <w:rStyle w:val="normaltextrun"/>
          <w:rFonts w:ascii="Georgia" w:hAnsi="Georgia" w:cs="Segoe UI"/>
          <w:sz w:val="20"/>
          <w:szCs w:val="20"/>
        </w:rPr>
        <w:t xml:space="preserve"> osaamista. Jokaisen opiskelijan tulee sisällyttää henkilökohtaiseen opiskelusuunnitelmaansa vähintään 5 op vieraalla kielellä suoritettuja opintoja. Opiskelija voi painottaa kansainvälistymistä </w:t>
      </w:r>
      <w:proofErr w:type="spellStart"/>
      <w:proofErr w:type="gramStart"/>
      <w:r>
        <w:rPr>
          <w:rStyle w:val="normaltextrun"/>
          <w:rFonts w:ascii="Georgia" w:hAnsi="Georgia" w:cs="Segoe UI"/>
          <w:sz w:val="20"/>
          <w:szCs w:val="20"/>
        </w:rPr>
        <w:t>HOPS:issaan</w:t>
      </w:r>
      <w:proofErr w:type="spellEnd"/>
      <w:proofErr w:type="gramEnd"/>
      <w:r>
        <w:rPr>
          <w:rStyle w:val="normaltextrun"/>
          <w:rFonts w:ascii="Georgia" w:hAnsi="Georgia" w:cs="Segoe UI"/>
          <w:sz w:val="20"/>
          <w:szCs w:val="20"/>
        </w:rPr>
        <w:t xml:space="preserve"> valitsemalla opintoja englannin kielellä toteutetusta tarjonnasta. Kansainvälisyyttä voi vahvistaa myös lukukauden tai – vuoden mittaisella opiskelijavaihdolla tai suorittamalla työharjoittelun ulkomailla. </w:t>
      </w:r>
      <w:r>
        <w:rPr>
          <w:rStyle w:val="eop"/>
          <w:rFonts w:ascii="Georgia" w:hAnsi="Georgia" w:cs="Segoe UI"/>
          <w:sz w:val="20"/>
          <w:szCs w:val="20"/>
        </w:rPr>
        <w:t> </w:t>
      </w:r>
    </w:p>
    <w:p w14:paraId="6BB54BFE" w14:textId="77777777" w:rsidR="00B51088" w:rsidRDefault="00B51088" w:rsidP="00015FB9">
      <w:pPr>
        <w:pStyle w:val="paragraph"/>
        <w:spacing w:before="0" w:beforeAutospacing="0" w:after="0" w:afterAutospacing="0"/>
        <w:textAlignment w:val="baseline"/>
        <w:rPr>
          <w:rFonts w:ascii="Segoe UI" w:hAnsi="Segoe UI" w:cs="Segoe UI"/>
          <w:sz w:val="18"/>
          <w:szCs w:val="18"/>
        </w:rPr>
      </w:pPr>
    </w:p>
    <w:p w14:paraId="351F22D8" w14:textId="11ED37D0" w:rsidR="00015FB9" w:rsidRDefault="00015FB9" w:rsidP="00015FB9">
      <w:pPr>
        <w:pStyle w:val="paragraph"/>
        <w:spacing w:before="0" w:beforeAutospacing="0" w:after="0" w:afterAutospacing="0"/>
        <w:textAlignment w:val="baseline"/>
        <w:rPr>
          <w:rStyle w:val="eop"/>
          <w:rFonts w:ascii="Georgia" w:hAnsi="Georgia" w:cs="Segoe UI"/>
          <w:sz w:val="20"/>
          <w:szCs w:val="20"/>
        </w:rPr>
      </w:pPr>
      <w:r>
        <w:rPr>
          <w:rStyle w:val="normaltextrun"/>
          <w:rFonts w:ascii="Georgia" w:hAnsi="Georgia" w:cs="Segoe UI"/>
          <w:sz w:val="20"/>
          <w:szCs w:val="20"/>
        </w:rPr>
        <w:t>Arvioinnilla ohjataan ja tarkistetaan opiskelijan opintojen osaamistavoitteiden saavuttamista. Arvioinnin kohteena on koko oppimistapahtuma eli opetuksen tavoitteiden mukaisten tietojen ja taitojen saavuttaminen sekä opiskelun että työelämän edellyttämä asennoituminen ja vastuunottokyky. Opintojaksojen arviointi perustuu opintojaksokohtaisesti laadittuihin arviointikriteereihin.</w:t>
      </w:r>
      <w:r>
        <w:rPr>
          <w:rStyle w:val="eop"/>
          <w:rFonts w:ascii="Georgia" w:hAnsi="Georgia" w:cs="Segoe UI"/>
          <w:sz w:val="20"/>
          <w:szCs w:val="20"/>
        </w:rPr>
        <w:t> </w:t>
      </w:r>
    </w:p>
    <w:p w14:paraId="5482F1DD" w14:textId="77777777" w:rsidR="00A36425" w:rsidRPr="00A36425" w:rsidRDefault="00A36425" w:rsidP="00015FB9">
      <w:pPr>
        <w:pStyle w:val="paragraph"/>
        <w:spacing w:before="0" w:beforeAutospacing="0" w:after="0" w:afterAutospacing="0"/>
        <w:textAlignment w:val="baseline"/>
        <w:rPr>
          <w:rFonts w:ascii="Georgia" w:hAnsi="Georgia" w:cs="Segoe UI"/>
          <w:sz w:val="20"/>
          <w:szCs w:val="20"/>
        </w:rPr>
      </w:pPr>
    </w:p>
    <w:p w14:paraId="06887AC9" w14:textId="77777777" w:rsidR="00015FB9" w:rsidRDefault="00015FB9" w:rsidP="00015FB9">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sz w:val="20"/>
          <w:szCs w:val="20"/>
        </w:rPr>
        <w:t>Savonian koulutusten työelämälähtöisyys toteutuu opettajien monimuotoisen verkostoitumisen kautta. Verkostot varmistavat myös opiskelijan substanssiasiantuntijuuden jatkuvan kehittymisen. Henkilöstö luo oppimistilanteita ja tukee opiskelijan oppimista. Opiskelijapalvelut, kirjasto- ja tietopalvelut, kansainvälisyyspalvelut ja muut korkeakoulupalvelut auttavat opiskelussa. Koulutuksessa noudatetaan esteettömyyden sekä kestävän kehityksen periaatteita.</w:t>
      </w:r>
      <w:r>
        <w:rPr>
          <w:rStyle w:val="eop"/>
          <w:rFonts w:ascii="Georgia" w:hAnsi="Georgia" w:cs="Segoe UI"/>
          <w:sz w:val="20"/>
          <w:szCs w:val="20"/>
        </w:rPr>
        <w:t> </w:t>
      </w:r>
    </w:p>
    <w:p w14:paraId="659E9F6F" w14:textId="77777777" w:rsidR="009847DC" w:rsidRDefault="009847DC" w:rsidP="001F3CAC">
      <w:pPr>
        <w:pStyle w:val="paragraph"/>
        <w:spacing w:before="0" w:beforeAutospacing="0" w:after="0" w:afterAutospacing="0"/>
        <w:textAlignment w:val="baseline"/>
        <w:rPr>
          <w:rFonts w:ascii="Segoe UI" w:hAnsi="Segoe UI" w:cs="Segoe UI"/>
          <w:sz w:val="18"/>
          <w:szCs w:val="18"/>
        </w:rPr>
      </w:pPr>
    </w:p>
    <w:p w14:paraId="26F65261" w14:textId="3A161464" w:rsidR="00CF590C" w:rsidRPr="00E0604F" w:rsidRDefault="00E7685F" w:rsidP="00C030A1">
      <w:pPr>
        <w:pStyle w:val="Otsikko1"/>
      </w:pPr>
      <w:bookmarkStart w:id="8" w:name="_Toc290881661"/>
      <w:bookmarkStart w:id="9" w:name="_Toc114057833"/>
      <w:r>
        <w:t>3</w:t>
      </w:r>
      <w:r w:rsidR="00C030A1">
        <w:t>.</w:t>
      </w:r>
      <w:r w:rsidR="00CF590C">
        <w:t xml:space="preserve"> </w:t>
      </w:r>
      <w:bookmarkEnd w:id="8"/>
      <w:r w:rsidR="007708C8">
        <w:t>Opetussuunnitelman liitteet</w:t>
      </w:r>
      <w:bookmarkEnd w:id="9"/>
    </w:p>
    <w:p w14:paraId="208CF3EF" w14:textId="705A444C" w:rsidR="002A4E38" w:rsidRDefault="002A4E38" w:rsidP="00D55424">
      <w:pPr>
        <w:rPr>
          <w:snapToGrid w:val="0"/>
        </w:rPr>
      </w:pPr>
      <w:r>
        <w:rPr>
          <w:snapToGrid w:val="0"/>
        </w:rPr>
        <w:t>Amk-tutkintoihin johtaviin opetussuunnitelmiin liitetään seuraavat PDF-muotoiset liitteet:</w:t>
      </w:r>
    </w:p>
    <w:p w14:paraId="51FB1198" w14:textId="04749860" w:rsidR="002A4E38" w:rsidRDefault="002A4E38" w:rsidP="008657F3">
      <w:pPr>
        <w:pStyle w:val="Luettelokappale"/>
        <w:numPr>
          <w:ilvl w:val="0"/>
          <w:numId w:val="6"/>
        </w:numPr>
        <w:rPr>
          <w:snapToGrid w:val="0"/>
        </w:rPr>
      </w:pPr>
      <w:r>
        <w:rPr>
          <w:snapToGrid w:val="0"/>
        </w:rPr>
        <w:t>Opintojen rakenne</w:t>
      </w:r>
    </w:p>
    <w:p w14:paraId="08064942" w14:textId="7D6A11A7" w:rsidR="002A4E38" w:rsidRDefault="002A4E38" w:rsidP="008657F3">
      <w:pPr>
        <w:pStyle w:val="Luettelokappale"/>
        <w:numPr>
          <w:ilvl w:val="0"/>
          <w:numId w:val="6"/>
        </w:numPr>
        <w:rPr>
          <w:snapToGrid w:val="0"/>
        </w:rPr>
      </w:pPr>
      <w:r>
        <w:rPr>
          <w:snapToGrid w:val="0"/>
        </w:rPr>
        <w:t>Osaamistavoitteet</w:t>
      </w:r>
    </w:p>
    <w:p w14:paraId="693426D5" w14:textId="1F8CE63C" w:rsidR="002A4E38" w:rsidRDefault="002A4E38" w:rsidP="008657F3">
      <w:pPr>
        <w:pStyle w:val="Luettelokappale"/>
        <w:numPr>
          <w:ilvl w:val="0"/>
          <w:numId w:val="6"/>
        </w:numPr>
        <w:rPr>
          <w:snapToGrid w:val="0"/>
        </w:rPr>
      </w:pPr>
      <w:r>
        <w:rPr>
          <w:snapToGrid w:val="0"/>
        </w:rPr>
        <w:t>Vuositeemat</w:t>
      </w:r>
    </w:p>
    <w:p w14:paraId="7B694749" w14:textId="1FF1AE42" w:rsidR="002A4E38" w:rsidRDefault="002A4E38" w:rsidP="002A4E38">
      <w:pPr>
        <w:rPr>
          <w:snapToGrid w:val="0"/>
        </w:rPr>
      </w:pPr>
      <w:r>
        <w:rPr>
          <w:snapToGrid w:val="0"/>
        </w:rPr>
        <w:t>Liitteet toimitetaan sähköisinä koulutusasian</w:t>
      </w:r>
      <w:r w:rsidR="00152E0E">
        <w:rPr>
          <w:snapToGrid w:val="0"/>
        </w:rPr>
        <w:t>tuntijalle.</w:t>
      </w:r>
    </w:p>
    <w:p w14:paraId="29C111DC" w14:textId="2D053E0D" w:rsidR="00152E0E" w:rsidRPr="005D626E" w:rsidRDefault="00167340" w:rsidP="002A4E38">
      <w:pPr>
        <w:rPr>
          <w:b/>
          <w:snapToGrid w:val="0"/>
          <w:sz w:val="28"/>
          <w:szCs w:val="28"/>
        </w:rPr>
      </w:pPr>
      <w:bookmarkStart w:id="10" w:name="_Toc114057834"/>
      <w:r w:rsidRPr="00167340">
        <w:rPr>
          <w:rStyle w:val="Otsikko2Char"/>
        </w:rPr>
        <w:t xml:space="preserve">3.1 </w:t>
      </w:r>
      <w:r w:rsidR="00152E0E" w:rsidRPr="00167340">
        <w:rPr>
          <w:rStyle w:val="Otsikko2Char"/>
        </w:rPr>
        <w:t>Opintojen rakenne</w:t>
      </w:r>
      <w:r w:rsidR="00BB3517" w:rsidRPr="00167340">
        <w:rPr>
          <w:rStyle w:val="Otsikko2Char"/>
        </w:rPr>
        <w:t xml:space="preserve"> (Liite 1</w:t>
      </w:r>
      <w:bookmarkEnd w:id="10"/>
      <w:r w:rsidR="00BB3517" w:rsidRPr="005D626E">
        <w:rPr>
          <w:b/>
          <w:snapToGrid w:val="0"/>
          <w:sz w:val="28"/>
          <w:szCs w:val="28"/>
        </w:rPr>
        <w:t>)</w:t>
      </w:r>
    </w:p>
    <w:p w14:paraId="685CD6D8" w14:textId="2FEBD81F" w:rsidR="00C030A1" w:rsidRDefault="00167340" w:rsidP="00152E0E">
      <w:r>
        <w:rPr>
          <w:snapToGrid w:val="0"/>
        </w:rPr>
        <w:t>Opintojen rakenne julkais</w:t>
      </w:r>
      <w:r w:rsidR="00C030A1" w:rsidRPr="00C030A1">
        <w:rPr>
          <w:snapToGrid w:val="0"/>
        </w:rPr>
        <w:t>taan</w:t>
      </w:r>
      <w:r>
        <w:rPr>
          <w:snapToGrid w:val="0"/>
        </w:rPr>
        <w:t xml:space="preserve"> taulukkona</w:t>
      </w:r>
      <w:r w:rsidR="00C030A1" w:rsidRPr="00C030A1">
        <w:rPr>
          <w:snapToGrid w:val="0"/>
        </w:rPr>
        <w:t xml:space="preserve"> opetussuunnitelman liitteenä PDF-muodossa. L</w:t>
      </w:r>
      <w:r>
        <w:rPr>
          <w:snapToGrid w:val="0"/>
        </w:rPr>
        <w:t>iite nimetään ”Opintojen rakenne</w:t>
      </w:r>
      <w:r w:rsidR="00C030A1" w:rsidRPr="00C030A1">
        <w:rPr>
          <w:snapToGrid w:val="0"/>
        </w:rPr>
        <w:t>.pdf”</w:t>
      </w:r>
    </w:p>
    <w:p w14:paraId="5DD0ACB9" w14:textId="07808437" w:rsidR="00152E0E" w:rsidRPr="00152E0E" w:rsidRDefault="00152E0E" w:rsidP="00152E0E">
      <w:pPr>
        <w:rPr>
          <w:snapToGrid w:val="0"/>
        </w:rPr>
      </w:pPr>
      <w:r w:rsidRPr="00152E0E">
        <w:rPr>
          <w:snapToGrid w:val="0"/>
        </w:rPr>
        <w:t xml:space="preserve">Tradenomin </w:t>
      </w:r>
      <w:r w:rsidRPr="00152E0E">
        <w:rPr>
          <w:snapToGrid w:val="0"/>
          <w:color w:val="00B0F0"/>
        </w:rPr>
        <w:t>opinnot ovat 210 opintopistettä. Opetussuunnitelman mukaan yksi opiskeluvuosi vastaa 60 opintopistettä, mikä tarkoittaa 1600 tuntia opiskelijan työtä. Opiskelijan työ koostuu mm. lähitunneista, et</w:t>
      </w:r>
      <w:r w:rsidR="00C030A1">
        <w:rPr>
          <w:snapToGrid w:val="0"/>
          <w:color w:val="00B0F0"/>
        </w:rPr>
        <w:t>t</w:t>
      </w:r>
      <w:r w:rsidRPr="00152E0E">
        <w:rPr>
          <w:snapToGrid w:val="0"/>
          <w:color w:val="00B0F0"/>
        </w:rPr>
        <w:t>ä- ja itsenäisestä opiskelusta, verkko-opiskelusta ja harjoittelusta. Opiskelu sisältää työelämälähtöistä tutkimus- ja kehittämistoimintaa</w:t>
      </w:r>
      <w:r w:rsidRPr="00152E0E">
        <w:rPr>
          <w:snapToGrid w:val="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134"/>
        <w:gridCol w:w="6551"/>
      </w:tblGrid>
      <w:tr w:rsidR="00152E0E" w:rsidRPr="00152E0E" w14:paraId="00734D9A" w14:textId="77777777" w:rsidTr="005917FE">
        <w:tc>
          <w:tcPr>
            <w:tcW w:w="2093" w:type="dxa"/>
            <w:shd w:val="clear" w:color="auto" w:fill="0070C0"/>
          </w:tcPr>
          <w:p w14:paraId="704ADED6" w14:textId="77777777" w:rsidR="00152E0E" w:rsidRPr="00152E0E" w:rsidRDefault="00152E0E" w:rsidP="00152E0E">
            <w:pPr>
              <w:rPr>
                <w:b/>
                <w:snapToGrid w:val="0"/>
              </w:rPr>
            </w:pPr>
          </w:p>
        </w:tc>
        <w:tc>
          <w:tcPr>
            <w:tcW w:w="1134" w:type="dxa"/>
            <w:shd w:val="clear" w:color="auto" w:fill="0070C0"/>
          </w:tcPr>
          <w:p w14:paraId="03539F4C" w14:textId="77777777" w:rsidR="00152E0E" w:rsidRPr="00152E0E" w:rsidRDefault="00152E0E" w:rsidP="00152E0E">
            <w:pPr>
              <w:rPr>
                <w:b/>
                <w:snapToGrid w:val="0"/>
              </w:rPr>
            </w:pPr>
            <w:r w:rsidRPr="00152E0E">
              <w:rPr>
                <w:b/>
                <w:snapToGrid w:val="0"/>
              </w:rPr>
              <w:t xml:space="preserve">Laajuus </w:t>
            </w:r>
          </w:p>
        </w:tc>
        <w:tc>
          <w:tcPr>
            <w:tcW w:w="6551" w:type="dxa"/>
            <w:shd w:val="clear" w:color="auto" w:fill="0070C0"/>
          </w:tcPr>
          <w:p w14:paraId="3A12DB49" w14:textId="77777777" w:rsidR="00152E0E" w:rsidRPr="00152E0E" w:rsidRDefault="00152E0E" w:rsidP="00152E0E">
            <w:pPr>
              <w:rPr>
                <w:b/>
                <w:snapToGrid w:val="0"/>
              </w:rPr>
            </w:pPr>
            <w:r w:rsidRPr="00152E0E">
              <w:rPr>
                <w:b/>
                <w:snapToGrid w:val="0"/>
              </w:rPr>
              <w:t>Luonnehdinta opinnoista lyhyesti</w:t>
            </w:r>
          </w:p>
        </w:tc>
      </w:tr>
      <w:tr w:rsidR="00152E0E" w:rsidRPr="00152E0E" w14:paraId="468C2C56" w14:textId="77777777" w:rsidTr="005917FE">
        <w:tc>
          <w:tcPr>
            <w:tcW w:w="2093" w:type="dxa"/>
          </w:tcPr>
          <w:p w14:paraId="6274BB66" w14:textId="77777777" w:rsidR="00152E0E" w:rsidRPr="00152E0E" w:rsidRDefault="00152E0E" w:rsidP="00152E0E">
            <w:pPr>
              <w:rPr>
                <w:b/>
                <w:snapToGrid w:val="0"/>
              </w:rPr>
            </w:pPr>
            <w:r w:rsidRPr="00152E0E">
              <w:rPr>
                <w:b/>
                <w:snapToGrid w:val="0"/>
              </w:rPr>
              <w:t xml:space="preserve">Perusopinnot  </w:t>
            </w:r>
            <w:r w:rsidRPr="00152E0E">
              <w:rPr>
                <w:b/>
                <w:snapToGrid w:val="0"/>
              </w:rPr>
              <w:tab/>
            </w:r>
          </w:p>
        </w:tc>
        <w:tc>
          <w:tcPr>
            <w:tcW w:w="1134" w:type="dxa"/>
          </w:tcPr>
          <w:p w14:paraId="33462993" w14:textId="77777777" w:rsidR="00152E0E" w:rsidRPr="00152E0E" w:rsidRDefault="00152E0E" w:rsidP="00152E0E">
            <w:pPr>
              <w:rPr>
                <w:snapToGrid w:val="0"/>
              </w:rPr>
            </w:pPr>
          </w:p>
        </w:tc>
        <w:tc>
          <w:tcPr>
            <w:tcW w:w="6551" w:type="dxa"/>
          </w:tcPr>
          <w:p w14:paraId="25B5B276" w14:textId="77777777" w:rsidR="00152E0E" w:rsidRPr="00152E0E" w:rsidRDefault="00152E0E" w:rsidP="00152E0E">
            <w:pPr>
              <w:rPr>
                <w:snapToGrid w:val="0"/>
              </w:rPr>
            </w:pPr>
            <w:r w:rsidRPr="00152E0E">
              <w:rPr>
                <w:snapToGrid w:val="0"/>
              </w:rPr>
              <w:t xml:space="preserve">(Luonnehdi perus- ja ammattiopintoja myös siitä näkökulmasta, että tulee esille Savonian tavoite: perus- ja ammattiopinnot muodostavat erikseen ja keskenään laajempia asiantuntijuuden kehittymistä tukevia opintokokonaisuuksia.) </w:t>
            </w:r>
          </w:p>
        </w:tc>
      </w:tr>
      <w:tr w:rsidR="00152E0E" w:rsidRPr="00152E0E" w14:paraId="04787B79" w14:textId="77777777" w:rsidTr="005917FE">
        <w:tc>
          <w:tcPr>
            <w:tcW w:w="2093" w:type="dxa"/>
          </w:tcPr>
          <w:p w14:paraId="0A8DC66C" w14:textId="77777777" w:rsidR="00152E0E" w:rsidRPr="00152E0E" w:rsidRDefault="00152E0E" w:rsidP="00152E0E">
            <w:pPr>
              <w:rPr>
                <w:b/>
                <w:snapToGrid w:val="0"/>
              </w:rPr>
            </w:pPr>
            <w:r w:rsidRPr="00152E0E">
              <w:rPr>
                <w:b/>
                <w:snapToGrid w:val="0"/>
              </w:rPr>
              <w:t>Ammattiopinnot</w:t>
            </w:r>
          </w:p>
        </w:tc>
        <w:tc>
          <w:tcPr>
            <w:tcW w:w="1134" w:type="dxa"/>
          </w:tcPr>
          <w:p w14:paraId="7C01D547" w14:textId="77777777" w:rsidR="00152E0E" w:rsidRPr="00152E0E" w:rsidRDefault="00152E0E" w:rsidP="00152E0E">
            <w:pPr>
              <w:rPr>
                <w:snapToGrid w:val="0"/>
              </w:rPr>
            </w:pPr>
          </w:p>
        </w:tc>
        <w:tc>
          <w:tcPr>
            <w:tcW w:w="6551" w:type="dxa"/>
          </w:tcPr>
          <w:p w14:paraId="6D5FFFE6" w14:textId="77777777" w:rsidR="00152E0E" w:rsidRPr="00152E0E" w:rsidRDefault="00152E0E" w:rsidP="00152E0E">
            <w:pPr>
              <w:rPr>
                <w:snapToGrid w:val="0"/>
              </w:rPr>
            </w:pPr>
          </w:p>
          <w:p w14:paraId="16E9052E" w14:textId="77777777" w:rsidR="00152E0E" w:rsidRPr="00152E0E" w:rsidRDefault="00152E0E" w:rsidP="00152E0E">
            <w:pPr>
              <w:rPr>
                <w:snapToGrid w:val="0"/>
              </w:rPr>
            </w:pPr>
          </w:p>
        </w:tc>
      </w:tr>
      <w:tr w:rsidR="00152E0E" w:rsidRPr="00152E0E" w14:paraId="4841C4EC" w14:textId="77777777" w:rsidTr="005917FE">
        <w:tc>
          <w:tcPr>
            <w:tcW w:w="2093" w:type="dxa"/>
          </w:tcPr>
          <w:p w14:paraId="1D25888E" w14:textId="77777777" w:rsidR="00152E0E" w:rsidRPr="00152E0E" w:rsidRDefault="00152E0E" w:rsidP="00152E0E">
            <w:pPr>
              <w:rPr>
                <w:b/>
                <w:snapToGrid w:val="0"/>
              </w:rPr>
            </w:pPr>
            <w:r w:rsidRPr="00152E0E">
              <w:rPr>
                <w:b/>
                <w:snapToGrid w:val="0"/>
              </w:rPr>
              <w:t>Harjoittelu</w:t>
            </w:r>
            <w:r w:rsidRPr="00152E0E">
              <w:rPr>
                <w:b/>
                <w:snapToGrid w:val="0"/>
              </w:rPr>
              <w:br/>
              <w:t>(sisältyy terveys-alalla ammatti-opintoihin)</w:t>
            </w:r>
          </w:p>
        </w:tc>
        <w:tc>
          <w:tcPr>
            <w:tcW w:w="1134" w:type="dxa"/>
          </w:tcPr>
          <w:p w14:paraId="43F480E2" w14:textId="77777777" w:rsidR="00152E0E" w:rsidRPr="00152E0E" w:rsidRDefault="00152E0E" w:rsidP="00152E0E">
            <w:pPr>
              <w:rPr>
                <w:snapToGrid w:val="0"/>
              </w:rPr>
            </w:pPr>
          </w:p>
        </w:tc>
        <w:tc>
          <w:tcPr>
            <w:tcW w:w="6551" w:type="dxa"/>
          </w:tcPr>
          <w:p w14:paraId="16013B04" w14:textId="77777777" w:rsidR="00152E0E" w:rsidRPr="00152E0E" w:rsidRDefault="00152E0E" w:rsidP="00152E0E">
            <w:pPr>
              <w:rPr>
                <w:iCs/>
                <w:snapToGrid w:val="0"/>
                <w:color w:val="00B0F0"/>
              </w:rPr>
            </w:pPr>
            <w:r w:rsidRPr="00152E0E">
              <w:rPr>
                <w:iCs/>
                <w:snapToGrid w:val="0"/>
                <w:color w:val="00B0F0"/>
              </w:rPr>
              <w:t xml:space="preserve">Harjoittelussa opiskelija perehtyy käytännön työtoimintaan ja hankkii valmiuksia erilaisten toimintatapojen ja työmenetelmien valintaan, käyttöön ja soveltamiseen.  Harjoittelussa opitaan myös kehittämään asiakas- ja työelämälähtöisesti uusia ratkaisuja ja toiminnan laatua.  Harjoittelu valmentaa työelämän vaatimuksiin ammatillista osaamista syventämällä sekä auttaa työllistymään koulutusalaa ja suuntautumista vastaaviin tehtäviin. </w:t>
            </w:r>
          </w:p>
        </w:tc>
      </w:tr>
      <w:tr w:rsidR="00152E0E" w:rsidRPr="00152E0E" w14:paraId="099FB0EF" w14:textId="77777777" w:rsidTr="005917FE">
        <w:tc>
          <w:tcPr>
            <w:tcW w:w="2093" w:type="dxa"/>
          </w:tcPr>
          <w:p w14:paraId="1E2C5B9E" w14:textId="77777777" w:rsidR="00152E0E" w:rsidRPr="00152E0E" w:rsidRDefault="00152E0E" w:rsidP="00152E0E">
            <w:pPr>
              <w:rPr>
                <w:b/>
                <w:snapToGrid w:val="0"/>
              </w:rPr>
            </w:pPr>
            <w:r w:rsidRPr="00152E0E">
              <w:rPr>
                <w:b/>
                <w:snapToGrid w:val="0"/>
              </w:rPr>
              <w:t>Opinnäytetyö</w:t>
            </w:r>
          </w:p>
          <w:p w14:paraId="26C3739F" w14:textId="77777777" w:rsidR="00152E0E" w:rsidRPr="00152E0E" w:rsidRDefault="00152E0E" w:rsidP="00152E0E">
            <w:pPr>
              <w:rPr>
                <w:snapToGrid w:val="0"/>
              </w:rPr>
            </w:pPr>
          </w:p>
        </w:tc>
        <w:tc>
          <w:tcPr>
            <w:tcW w:w="1134" w:type="dxa"/>
          </w:tcPr>
          <w:p w14:paraId="33376F95" w14:textId="77777777" w:rsidR="00152E0E" w:rsidRPr="00152E0E" w:rsidRDefault="00152E0E" w:rsidP="00152E0E">
            <w:pPr>
              <w:rPr>
                <w:snapToGrid w:val="0"/>
              </w:rPr>
            </w:pPr>
            <w:r w:rsidRPr="00152E0E">
              <w:rPr>
                <w:snapToGrid w:val="0"/>
              </w:rPr>
              <w:t>15 op</w:t>
            </w:r>
          </w:p>
        </w:tc>
        <w:tc>
          <w:tcPr>
            <w:tcW w:w="6551" w:type="dxa"/>
          </w:tcPr>
          <w:p w14:paraId="70C07248" w14:textId="77777777" w:rsidR="00152E0E" w:rsidRPr="00152E0E" w:rsidRDefault="00152E0E" w:rsidP="00152E0E">
            <w:pPr>
              <w:rPr>
                <w:snapToGrid w:val="0"/>
                <w:color w:val="00B0F0"/>
              </w:rPr>
            </w:pPr>
            <w:r w:rsidRPr="00152E0E">
              <w:rPr>
                <w:snapToGrid w:val="0"/>
                <w:color w:val="00B0F0"/>
              </w:rPr>
              <w:t>Opinnäytetyö on opiskelijan työelämäläheinen oppimisprosessi, jota asiantuntijat tukevat, ohjaavat ja arvioivat. Tavoitteena on, että opiskelija kehittää työelämää opinnäytetyöllään samalla kun prosessi syventää hänen asiantuntijuuttaan valitussa aiheessa.  Opinnäytetyöt voivat olla tutkimuksellisia, toiminnallisia tai subjektiivista luovaa ilmaisua. Opinnäytetyön tekemisessä opiskelija vastaa</w:t>
            </w:r>
          </w:p>
          <w:p w14:paraId="21ED151E" w14:textId="77777777" w:rsidR="00152E0E" w:rsidRPr="00152E0E" w:rsidRDefault="00152E0E" w:rsidP="008657F3">
            <w:pPr>
              <w:numPr>
                <w:ilvl w:val="0"/>
                <w:numId w:val="2"/>
              </w:numPr>
              <w:rPr>
                <w:snapToGrid w:val="0"/>
                <w:color w:val="00B0F0"/>
              </w:rPr>
            </w:pPr>
            <w:r w:rsidRPr="00152E0E">
              <w:rPr>
                <w:snapToGrid w:val="0"/>
                <w:color w:val="00B0F0"/>
              </w:rPr>
              <w:t>opinnäytetyöidean ja työelämäyhteyden hakemisesta</w:t>
            </w:r>
          </w:p>
          <w:p w14:paraId="1F4FD52D" w14:textId="77777777" w:rsidR="00152E0E" w:rsidRPr="00152E0E" w:rsidRDefault="00152E0E" w:rsidP="008657F3">
            <w:pPr>
              <w:numPr>
                <w:ilvl w:val="0"/>
                <w:numId w:val="2"/>
              </w:numPr>
              <w:rPr>
                <w:snapToGrid w:val="0"/>
                <w:color w:val="00B0F0"/>
              </w:rPr>
            </w:pPr>
            <w:r w:rsidRPr="00152E0E">
              <w:rPr>
                <w:snapToGrid w:val="0"/>
                <w:color w:val="00B0F0"/>
              </w:rPr>
              <w:t>opinnäytetyön tehtäväalueeseen perehtymisestä ja tehtävän asettamisesta</w:t>
            </w:r>
          </w:p>
          <w:p w14:paraId="54B1D871" w14:textId="77777777" w:rsidR="00152E0E" w:rsidRPr="00152E0E" w:rsidRDefault="00152E0E" w:rsidP="008657F3">
            <w:pPr>
              <w:numPr>
                <w:ilvl w:val="0"/>
                <w:numId w:val="2"/>
              </w:numPr>
              <w:rPr>
                <w:snapToGrid w:val="0"/>
                <w:color w:val="00B0F0"/>
              </w:rPr>
            </w:pPr>
            <w:r w:rsidRPr="00152E0E">
              <w:rPr>
                <w:snapToGrid w:val="0"/>
                <w:color w:val="00B0F0"/>
              </w:rPr>
              <w:t>asetetun tehtävän suorittamisesta ja raportoinnista</w:t>
            </w:r>
          </w:p>
          <w:p w14:paraId="45C950A0" w14:textId="77777777" w:rsidR="00152E0E" w:rsidRPr="00152E0E" w:rsidRDefault="00152E0E" w:rsidP="008657F3">
            <w:pPr>
              <w:numPr>
                <w:ilvl w:val="0"/>
                <w:numId w:val="2"/>
              </w:numPr>
              <w:rPr>
                <w:snapToGrid w:val="0"/>
                <w:color w:val="00B0F0"/>
              </w:rPr>
            </w:pPr>
            <w:r w:rsidRPr="00152E0E">
              <w:rPr>
                <w:snapToGrid w:val="0"/>
                <w:color w:val="00B0F0"/>
              </w:rPr>
              <w:t>opinnäytetyön viimeistelystä ja tiedotusmateriaalin laatimisesta.</w:t>
            </w:r>
          </w:p>
          <w:p w14:paraId="5726E157" w14:textId="77777777" w:rsidR="00152E0E" w:rsidRPr="00152E0E" w:rsidRDefault="00152E0E" w:rsidP="00152E0E">
            <w:pPr>
              <w:rPr>
                <w:snapToGrid w:val="0"/>
              </w:rPr>
            </w:pPr>
            <w:r w:rsidRPr="00152E0E">
              <w:rPr>
                <w:snapToGrid w:val="0"/>
                <w:color w:val="00B0F0"/>
              </w:rPr>
              <w:t>Opinnäytetyö tarjoaa joustavan portin siirtyä työelämään ja hyvän mahdollisuuden verkottua omalla alalla.</w:t>
            </w:r>
          </w:p>
        </w:tc>
      </w:tr>
      <w:tr w:rsidR="00152E0E" w:rsidRPr="00152E0E" w14:paraId="3754B5F6" w14:textId="77777777" w:rsidTr="005917FE">
        <w:tc>
          <w:tcPr>
            <w:tcW w:w="2093" w:type="dxa"/>
          </w:tcPr>
          <w:p w14:paraId="4E536AA2" w14:textId="77777777" w:rsidR="00152E0E" w:rsidRPr="00152E0E" w:rsidRDefault="00152E0E" w:rsidP="00152E0E">
            <w:pPr>
              <w:rPr>
                <w:b/>
                <w:snapToGrid w:val="0"/>
              </w:rPr>
            </w:pPr>
            <w:r w:rsidRPr="00152E0E">
              <w:rPr>
                <w:b/>
                <w:snapToGrid w:val="0"/>
              </w:rPr>
              <w:t>Valinnaiset opinnot</w:t>
            </w:r>
          </w:p>
          <w:p w14:paraId="712EB053" w14:textId="77777777" w:rsidR="00152E0E" w:rsidRPr="00152E0E" w:rsidRDefault="00152E0E" w:rsidP="00152E0E">
            <w:pPr>
              <w:rPr>
                <w:snapToGrid w:val="0"/>
              </w:rPr>
            </w:pPr>
          </w:p>
        </w:tc>
        <w:tc>
          <w:tcPr>
            <w:tcW w:w="1134" w:type="dxa"/>
          </w:tcPr>
          <w:p w14:paraId="272F5A70" w14:textId="77777777" w:rsidR="00152E0E" w:rsidRPr="00152E0E" w:rsidRDefault="00152E0E" w:rsidP="00152E0E">
            <w:pPr>
              <w:rPr>
                <w:snapToGrid w:val="0"/>
              </w:rPr>
            </w:pPr>
          </w:p>
        </w:tc>
        <w:tc>
          <w:tcPr>
            <w:tcW w:w="6551" w:type="dxa"/>
          </w:tcPr>
          <w:p w14:paraId="5EAD3EF2" w14:textId="77777777" w:rsidR="00152E0E" w:rsidRPr="00152E0E" w:rsidRDefault="00152E0E" w:rsidP="00152E0E">
            <w:pPr>
              <w:rPr>
                <w:snapToGrid w:val="0"/>
                <w:color w:val="00B0F0"/>
              </w:rPr>
            </w:pPr>
            <w:r w:rsidRPr="00152E0E">
              <w:rPr>
                <w:snapToGrid w:val="0"/>
                <w:color w:val="00B0F0"/>
              </w:rPr>
              <w:t>Valinnaiset opinnot suuntaavat ja tukevat asiantuntijuuden kehittymistä opiskelijan kiinnostuksen mukaan. Opiskelija voi valita opintoja myös Savonian yhteisistä opintokokonaisuuksista ja muista tutkinto-ohjelmista tai sisällyttää tutkintoonsa muualla suoritettuja saman tasoisia opintoja.</w:t>
            </w:r>
          </w:p>
        </w:tc>
      </w:tr>
      <w:tr w:rsidR="00152E0E" w:rsidRPr="00152E0E" w14:paraId="159D14EF" w14:textId="77777777" w:rsidTr="005917FE">
        <w:tc>
          <w:tcPr>
            <w:tcW w:w="2093" w:type="dxa"/>
          </w:tcPr>
          <w:p w14:paraId="47D5755C" w14:textId="77777777" w:rsidR="00152E0E" w:rsidRPr="00152E0E" w:rsidRDefault="00152E0E" w:rsidP="00152E0E">
            <w:pPr>
              <w:rPr>
                <w:b/>
                <w:snapToGrid w:val="0"/>
              </w:rPr>
            </w:pPr>
            <w:r w:rsidRPr="00152E0E">
              <w:rPr>
                <w:b/>
                <w:snapToGrid w:val="0"/>
              </w:rPr>
              <w:lastRenderedPageBreak/>
              <w:t>Yhteensä</w:t>
            </w:r>
          </w:p>
        </w:tc>
        <w:tc>
          <w:tcPr>
            <w:tcW w:w="1134" w:type="dxa"/>
          </w:tcPr>
          <w:p w14:paraId="63041FD7" w14:textId="77777777" w:rsidR="00152E0E" w:rsidRPr="00152E0E" w:rsidRDefault="00152E0E" w:rsidP="00152E0E">
            <w:pPr>
              <w:rPr>
                <w:snapToGrid w:val="0"/>
              </w:rPr>
            </w:pPr>
            <w:r w:rsidRPr="00152E0E">
              <w:rPr>
                <w:snapToGrid w:val="0"/>
              </w:rPr>
              <w:t>210/240 op</w:t>
            </w:r>
          </w:p>
        </w:tc>
        <w:tc>
          <w:tcPr>
            <w:tcW w:w="6551" w:type="dxa"/>
          </w:tcPr>
          <w:p w14:paraId="304657A5" w14:textId="77777777" w:rsidR="00152E0E" w:rsidRPr="00152E0E" w:rsidRDefault="00152E0E" w:rsidP="00152E0E">
            <w:pPr>
              <w:rPr>
                <w:snapToGrid w:val="0"/>
              </w:rPr>
            </w:pPr>
          </w:p>
        </w:tc>
      </w:tr>
    </w:tbl>
    <w:p w14:paraId="533181DA" w14:textId="3C7A9A9C" w:rsidR="00152E0E" w:rsidRDefault="00152E0E" w:rsidP="00167340">
      <w:pPr>
        <w:pStyle w:val="Otsikko2"/>
        <w:rPr>
          <w:rFonts w:ascii="Georgia" w:hAnsi="Georgia"/>
          <w:b w:val="0"/>
          <w:snapToGrid w:val="0"/>
          <w:sz w:val="20"/>
          <w:szCs w:val="24"/>
        </w:rPr>
      </w:pPr>
    </w:p>
    <w:p w14:paraId="468A1AFA" w14:textId="6575C8CA" w:rsidR="00AA64FE" w:rsidRDefault="00AA64FE" w:rsidP="00AA64FE"/>
    <w:p w14:paraId="72A4E617" w14:textId="015DF715" w:rsidR="00AA64FE" w:rsidRDefault="00AA64FE" w:rsidP="00AA64FE"/>
    <w:p w14:paraId="0CDC8A84" w14:textId="1F740184" w:rsidR="00AA64FE" w:rsidRDefault="00AA64FE" w:rsidP="00AA64FE"/>
    <w:p w14:paraId="406AEF95" w14:textId="6496C544" w:rsidR="00AA64FE" w:rsidRDefault="00AA64FE" w:rsidP="00AA64FE"/>
    <w:p w14:paraId="071A9D1F" w14:textId="210C2337" w:rsidR="00AA64FE" w:rsidRDefault="00AA64FE" w:rsidP="00AA64FE"/>
    <w:p w14:paraId="69AFB5F1" w14:textId="39FCE389" w:rsidR="00AA64FE" w:rsidRDefault="00AA64FE" w:rsidP="00AA64FE"/>
    <w:p w14:paraId="35B1E0A0" w14:textId="2C7B21C4" w:rsidR="00AA64FE" w:rsidRDefault="00AA64FE" w:rsidP="00AA64FE"/>
    <w:p w14:paraId="0ACB1AFF" w14:textId="22742DBE" w:rsidR="00AA64FE" w:rsidRDefault="00AA64FE" w:rsidP="00AA64FE"/>
    <w:p w14:paraId="5E0B9981" w14:textId="787F8874" w:rsidR="00AA64FE" w:rsidRDefault="00AA64FE" w:rsidP="00AA64FE"/>
    <w:p w14:paraId="4FA2B24A" w14:textId="61C3EA52" w:rsidR="00AA64FE" w:rsidRDefault="00AA64FE" w:rsidP="00AA64FE"/>
    <w:p w14:paraId="340131C4" w14:textId="7FBC0D16" w:rsidR="00AA64FE" w:rsidRDefault="00AA64FE" w:rsidP="00AA64FE"/>
    <w:p w14:paraId="6C4EFF46" w14:textId="6001FDBE" w:rsidR="00AA64FE" w:rsidRDefault="00AA64FE" w:rsidP="00AA64FE"/>
    <w:p w14:paraId="47704A79" w14:textId="140E60B3" w:rsidR="00AA64FE" w:rsidRDefault="00AA64FE" w:rsidP="00AA64FE"/>
    <w:p w14:paraId="06A06981" w14:textId="77777777" w:rsidR="00AA64FE" w:rsidRPr="00AA64FE" w:rsidRDefault="00AA64FE" w:rsidP="00AA64FE"/>
    <w:p w14:paraId="0C9DFC35" w14:textId="569FFE77" w:rsidR="00152E0E" w:rsidRPr="005D626E" w:rsidRDefault="00167340" w:rsidP="00167340">
      <w:pPr>
        <w:pStyle w:val="Otsikko2"/>
        <w:rPr>
          <w:snapToGrid w:val="0"/>
        </w:rPr>
      </w:pPr>
      <w:bookmarkStart w:id="11" w:name="_Toc114057835"/>
      <w:r>
        <w:rPr>
          <w:snapToGrid w:val="0"/>
        </w:rPr>
        <w:t xml:space="preserve">3.2 </w:t>
      </w:r>
      <w:r w:rsidR="00152E0E" w:rsidRPr="005D626E">
        <w:rPr>
          <w:snapToGrid w:val="0"/>
        </w:rPr>
        <w:t>Osaamistavoitteet</w:t>
      </w:r>
      <w:r w:rsidR="00BB3517" w:rsidRPr="005D626E">
        <w:rPr>
          <w:snapToGrid w:val="0"/>
        </w:rPr>
        <w:t xml:space="preserve"> (Liite 2)</w:t>
      </w:r>
      <w:bookmarkEnd w:id="11"/>
    </w:p>
    <w:p w14:paraId="2860C7E0" w14:textId="598F9754" w:rsidR="00BB3517" w:rsidRPr="00BB3517" w:rsidRDefault="00BB3517" w:rsidP="00BB3517">
      <w:pPr>
        <w:rPr>
          <w:snapToGrid w:val="0"/>
        </w:rPr>
      </w:pPr>
      <w:r w:rsidRPr="00BB3517">
        <w:rPr>
          <w:snapToGrid w:val="0"/>
        </w:rPr>
        <w:t>Osaamistavoitteet, yleiset kompetenssit sekä tutkinto-ohjelmakohtaiset kompetenssit julkaistaan opetussuunnitelman liitteenä PDF-muodossa. Liite nimetään ”Osaamistavoitteet.pdf”</w:t>
      </w:r>
      <w:r w:rsidR="00605B63">
        <w:rPr>
          <w:snapToGrid w:val="0"/>
        </w:rPr>
        <w:t xml:space="preserve"> Osaamistavoitteet ja yleiset kompetenssit ovat kaikille tutkinto-ohjelmille yhteiset.</w:t>
      </w:r>
    </w:p>
    <w:p w14:paraId="23E0A356" w14:textId="77777777" w:rsidR="00BB3517" w:rsidRPr="00BB3517" w:rsidRDefault="00BB3517" w:rsidP="00BB3517">
      <w:r w:rsidRPr="00BB3517">
        <w:rPr>
          <w:snapToGrid w:val="0"/>
        </w:rPr>
        <w:t xml:space="preserve">Osaamistavoitteet esitetään taulukkomuodossa.  Taulukkoa tehdessä käytetään apuna alla olevaa esimerkkiä, jossa värit ja fontit ovat Savonian visuaalisen ilmeen mukaiset. </w:t>
      </w:r>
      <w:r w:rsidRPr="512FBC22">
        <w:rPr>
          <w:b/>
          <w:bCs/>
          <w:snapToGrid w:val="0"/>
        </w:rPr>
        <w:t>Värejä ja fontteja ei saa muuttaa itse. Taulukot ja kuvat toimitetaan lähdemuodossa (</w:t>
      </w:r>
      <w:proofErr w:type="spellStart"/>
      <w:r w:rsidRPr="512FBC22">
        <w:rPr>
          <w:b/>
          <w:bCs/>
          <w:snapToGrid w:val="0"/>
        </w:rPr>
        <w:t>word</w:t>
      </w:r>
      <w:proofErr w:type="spellEnd"/>
      <w:r w:rsidRPr="512FBC22">
        <w:rPr>
          <w:b/>
          <w:bCs/>
          <w:snapToGrid w:val="0"/>
        </w:rPr>
        <w:t xml:space="preserve">, </w:t>
      </w:r>
      <w:proofErr w:type="spellStart"/>
      <w:r w:rsidRPr="512FBC22">
        <w:rPr>
          <w:b/>
          <w:bCs/>
          <w:snapToGrid w:val="0"/>
        </w:rPr>
        <w:t>excel</w:t>
      </w:r>
      <w:proofErr w:type="spellEnd"/>
      <w:r w:rsidRPr="512FBC22">
        <w:rPr>
          <w:b/>
          <w:bCs/>
          <w:snapToGrid w:val="0"/>
        </w:rPr>
        <w:t xml:space="preserve">, </w:t>
      </w:r>
      <w:proofErr w:type="spellStart"/>
      <w:r w:rsidRPr="512FBC22">
        <w:rPr>
          <w:b/>
          <w:bCs/>
          <w:snapToGrid w:val="0"/>
        </w:rPr>
        <w:t>pp</w:t>
      </w:r>
      <w:proofErr w:type="spellEnd"/>
      <w:r w:rsidRPr="512FBC22">
        <w:rPr>
          <w:b/>
          <w:bCs/>
          <w:snapToGrid w:val="0"/>
        </w:rPr>
        <w:t>) oman koulutusalan koulutusasiantuntijalle.</w:t>
      </w:r>
    </w:p>
    <w:p w14:paraId="59ADA0D7" w14:textId="6801F978" w:rsidR="00BB3517" w:rsidRDefault="00BB3517" w:rsidP="00D55424">
      <w:pPr>
        <w:rPr>
          <w:snapToGrid w:val="0"/>
        </w:rPr>
      </w:pPr>
      <w:r w:rsidRPr="00BB3517">
        <w:rPr>
          <w:snapToGrid w:val="0"/>
        </w:rPr>
        <w:t xml:space="preserve">Taulukon tekstin fontti on </w:t>
      </w:r>
      <w:proofErr w:type="spellStart"/>
      <w:r w:rsidRPr="00BB3517">
        <w:rPr>
          <w:snapToGrid w:val="0"/>
        </w:rPr>
        <w:t>Tahoma</w:t>
      </w:r>
      <w:proofErr w:type="spellEnd"/>
      <w:r w:rsidRPr="00BB3517">
        <w:rPr>
          <w:snapToGrid w:val="0"/>
        </w:rPr>
        <w:t xml:space="preserve">, pistekoko 10. Otsikkorivin tausta on turkoosi, teksti valkoinen. Otsikko ja apuotsikot lihavoidaan. Leipätekstin väri on musta. </w:t>
      </w:r>
    </w:p>
    <w:p w14:paraId="3395C868" w14:textId="77777777" w:rsidR="005917FE" w:rsidRDefault="005917FE" w:rsidP="00D55424">
      <w:pPr>
        <w:rPr>
          <w:snapToGrid w:val="0"/>
        </w:rPr>
      </w:pPr>
      <w:r>
        <w:rPr>
          <w:snapToGrid w:val="0"/>
        </w:rPr>
        <w:lastRenderedPageBreak/>
        <w:t xml:space="preserve">Insinöörin </w:t>
      </w:r>
      <w:r w:rsidR="00152E0E">
        <w:rPr>
          <w:snapToGrid w:val="0"/>
        </w:rPr>
        <w:t xml:space="preserve"> </w:t>
      </w:r>
      <w:r w:rsidR="00152E0E" w:rsidRPr="00152E0E">
        <w:rPr>
          <w:snapToGrid w:val="0"/>
          <w:color w:val="00B0F0"/>
        </w:rPr>
        <w:t xml:space="preserve">koulutus on eurooppalaista ja suomalaista tasoa </w:t>
      </w:r>
      <w:r w:rsidR="00152E0E">
        <w:rPr>
          <w:snapToGrid w:val="0"/>
        </w:rPr>
        <w:t xml:space="preserve">6 ( </w:t>
      </w:r>
      <w:hyperlink r:id="rId13" w:history="1">
        <w:r w:rsidR="00152E0E" w:rsidRPr="00152E0E">
          <w:rPr>
            <w:rStyle w:val="Hyperlinkki"/>
            <w:snapToGrid w:val="0"/>
          </w:rPr>
          <w:t>Kansallinen viitekehys</w:t>
        </w:r>
      </w:hyperlink>
      <w:r w:rsidR="00152E0E">
        <w:rPr>
          <w:snapToGrid w:val="0"/>
        </w:rPr>
        <w:t>)</w:t>
      </w:r>
      <w:r w:rsidR="00152E0E">
        <w:rPr>
          <w:snapToGrid w:val="0"/>
        </w:rPr>
        <w:br/>
      </w:r>
      <w:r w:rsidR="00152E0E">
        <w:rPr>
          <w:snapToGrid w:val="0"/>
        </w:rPr>
        <w:br/>
      </w:r>
    </w:p>
    <w:tbl>
      <w:tblPr>
        <w:tblW w:w="0" w:type="auto"/>
        <w:tblLayout w:type="fixed"/>
        <w:tblLook w:val="04A0" w:firstRow="1" w:lastRow="0" w:firstColumn="1" w:lastColumn="0" w:noHBand="0" w:noVBand="1"/>
      </w:tblPr>
      <w:tblGrid>
        <w:gridCol w:w="2565"/>
        <w:gridCol w:w="6795"/>
      </w:tblGrid>
      <w:tr w:rsidR="005917FE" w:rsidRPr="005917FE" w14:paraId="17D57A9A" w14:textId="77777777" w:rsidTr="005917FE">
        <w:trPr>
          <w:trHeight w:val="76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A3B5"/>
          </w:tcPr>
          <w:p w14:paraId="14360950" w14:textId="77777777" w:rsidR="005917FE" w:rsidRPr="005917FE" w:rsidRDefault="005917FE" w:rsidP="005917FE">
            <w:pPr>
              <w:rPr>
                <w:snapToGrid w:val="0"/>
              </w:rPr>
            </w:pPr>
            <w:r w:rsidRPr="005917FE">
              <w:rPr>
                <w:b/>
                <w:bCs/>
                <w:snapToGrid w:val="0"/>
              </w:rPr>
              <w:t>Osaamisen osa-alue</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A3B5"/>
          </w:tcPr>
          <w:p w14:paraId="780FF922" w14:textId="77777777" w:rsidR="005917FE" w:rsidRPr="005917FE" w:rsidRDefault="005917FE" w:rsidP="005917FE">
            <w:pPr>
              <w:rPr>
                <w:snapToGrid w:val="0"/>
              </w:rPr>
            </w:pPr>
            <w:r w:rsidRPr="005917FE">
              <w:rPr>
                <w:b/>
                <w:bCs/>
                <w:snapToGrid w:val="0"/>
              </w:rPr>
              <w:t>Osaaminen tasolla 6</w:t>
            </w:r>
          </w:p>
        </w:tc>
      </w:tr>
      <w:tr w:rsidR="005917FE" w:rsidRPr="005917FE" w14:paraId="121B8002" w14:textId="77777777" w:rsidTr="005917FE">
        <w:trPr>
          <w:trHeight w:val="136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CD1320" w14:textId="77777777" w:rsidR="005917FE" w:rsidRPr="005917FE" w:rsidRDefault="005917FE" w:rsidP="005917FE">
            <w:pPr>
              <w:rPr>
                <w:snapToGrid w:val="0"/>
              </w:rPr>
            </w:pPr>
            <w:r w:rsidRPr="005917FE">
              <w:rPr>
                <w:b/>
                <w:bCs/>
                <w:snapToGrid w:val="0"/>
              </w:rPr>
              <w:t>Tieto</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63A0C6" w14:textId="77777777" w:rsidR="005917FE" w:rsidRPr="005917FE" w:rsidRDefault="005917FE" w:rsidP="005917FE">
            <w:pPr>
              <w:rPr>
                <w:snapToGrid w:val="0"/>
              </w:rPr>
            </w:pPr>
            <w:r w:rsidRPr="005917FE">
              <w:rPr>
                <w:snapToGrid w:val="0"/>
              </w:rPr>
              <w:t>Hallitsee laaja-alaiset ja edistyneet oman alansa tiedot, joihin liittyy teorioiden, keskeisten käsitteiden, menetelmien ja periaatteiden kriittinen ymmärtäminen ja arvioiminen. Ymmärtää ammatillisten tehtäväalueiden ja/tai tieteenalojen kattavuuden ja rajat.</w:t>
            </w:r>
          </w:p>
        </w:tc>
      </w:tr>
      <w:tr w:rsidR="005917FE" w:rsidRPr="005917FE" w14:paraId="295A7A41" w14:textId="77777777" w:rsidTr="005917FE">
        <w:trPr>
          <w:trHeight w:val="132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0A896B" w14:textId="77777777" w:rsidR="005917FE" w:rsidRPr="005917FE" w:rsidRDefault="005917FE" w:rsidP="005917FE">
            <w:pPr>
              <w:rPr>
                <w:snapToGrid w:val="0"/>
              </w:rPr>
            </w:pPr>
            <w:r w:rsidRPr="005917FE">
              <w:rPr>
                <w:b/>
                <w:bCs/>
                <w:snapToGrid w:val="0"/>
              </w:rPr>
              <w:t xml:space="preserve">Työskentelytapa ja </w:t>
            </w:r>
            <w:r w:rsidRPr="005917FE">
              <w:rPr>
                <w:snapToGrid w:val="0"/>
              </w:rPr>
              <w:br/>
            </w:r>
            <w:r w:rsidRPr="005917FE">
              <w:rPr>
                <w:b/>
                <w:bCs/>
                <w:snapToGrid w:val="0"/>
              </w:rPr>
              <w:t>soveltaminen (taito)</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46ACA7" w14:textId="77777777" w:rsidR="005917FE" w:rsidRPr="005917FE" w:rsidRDefault="005917FE" w:rsidP="005917FE">
            <w:pPr>
              <w:rPr>
                <w:snapToGrid w:val="0"/>
              </w:rPr>
            </w:pPr>
            <w:r w:rsidRPr="005917FE">
              <w:rPr>
                <w:snapToGrid w:val="0"/>
              </w:rPr>
              <w:t>Hallitsee edistyneet kognitiiviset ja käytännön taidot, jotka osoittavat asioiden hallintaa, kykyä soveltaa ja kykyä luoviin ratkaisuihin ja toteutuksiin, joita vaaditaan erikoistuneella ammatti-, tieteen- tai taiteenalalla monimutkaisten tai ennakoimattomien ongelmien ratkaisemiseksi.</w:t>
            </w:r>
          </w:p>
        </w:tc>
      </w:tr>
      <w:tr w:rsidR="005917FE" w:rsidRPr="005917FE" w14:paraId="31B4FAA3" w14:textId="77777777" w:rsidTr="005917FE">
        <w:trPr>
          <w:trHeight w:val="160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0E58F" w14:textId="77777777" w:rsidR="005917FE" w:rsidRPr="005917FE" w:rsidRDefault="005917FE" w:rsidP="005917FE">
            <w:pPr>
              <w:rPr>
                <w:snapToGrid w:val="0"/>
              </w:rPr>
            </w:pPr>
            <w:r w:rsidRPr="005917FE">
              <w:rPr>
                <w:b/>
                <w:bCs/>
                <w:snapToGrid w:val="0"/>
              </w:rPr>
              <w:t xml:space="preserve">Vastuu, johtaminen, </w:t>
            </w:r>
            <w:r w:rsidRPr="005917FE">
              <w:rPr>
                <w:snapToGrid w:val="0"/>
              </w:rPr>
              <w:br/>
            </w:r>
            <w:r w:rsidRPr="005917FE">
              <w:rPr>
                <w:b/>
                <w:bCs/>
                <w:snapToGrid w:val="0"/>
              </w:rPr>
              <w:t>yrittäjyys</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435F8A" w14:textId="77777777" w:rsidR="005917FE" w:rsidRPr="005917FE" w:rsidRDefault="005917FE" w:rsidP="005917FE">
            <w:pPr>
              <w:rPr>
                <w:snapToGrid w:val="0"/>
              </w:rPr>
            </w:pPr>
            <w:r w:rsidRPr="005917FE">
              <w:rPr>
                <w:snapToGrid w:val="0"/>
              </w:rPr>
              <w:t>Työskentelee itsenäisesti alan asiantuntijatehtävissä ja kansainvälisessä yhteistyössä tai toimii yrittäjänä. Johtaa monimutkaisia ammatillisia toimia tai hankkeita. Kykenee päätöksentekoon ennakoimattomissa toimintaympäristöissä.</w:t>
            </w:r>
          </w:p>
        </w:tc>
      </w:tr>
      <w:tr w:rsidR="005917FE" w:rsidRPr="005917FE" w14:paraId="2787AE43" w14:textId="77777777" w:rsidTr="005917FE">
        <w:trPr>
          <w:trHeight w:val="102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002053" w14:textId="77777777" w:rsidR="005917FE" w:rsidRPr="005917FE" w:rsidRDefault="005917FE" w:rsidP="005917FE">
            <w:pPr>
              <w:rPr>
                <w:snapToGrid w:val="0"/>
              </w:rPr>
            </w:pPr>
            <w:r w:rsidRPr="005917FE">
              <w:rPr>
                <w:b/>
                <w:bCs/>
                <w:snapToGrid w:val="0"/>
              </w:rPr>
              <w:t>Arviointi</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E4D337" w14:textId="77777777" w:rsidR="005917FE" w:rsidRPr="005917FE" w:rsidRDefault="005917FE" w:rsidP="005917FE">
            <w:pPr>
              <w:rPr>
                <w:snapToGrid w:val="0"/>
              </w:rPr>
            </w:pPr>
            <w:r w:rsidRPr="005917FE">
              <w:rPr>
                <w:snapToGrid w:val="0"/>
              </w:rPr>
              <w:t>Vastaa oman osaamisensa arvioinnin ja kehittämisen lisäksi yksittäisten henkilöiden ja ryhmien kehityksestä.</w:t>
            </w:r>
          </w:p>
        </w:tc>
      </w:tr>
      <w:tr w:rsidR="005917FE" w:rsidRPr="005917FE" w14:paraId="6F1CC8E3" w14:textId="77777777" w:rsidTr="005917FE">
        <w:trPr>
          <w:trHeight w:val="1605"/>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350C8B" w14:textId="77777777" w:rsidR="005917FE" w:rsidRPr="005917FE" w:rsidRDefault="005917FE" w:rsidP="005917FE">
            <w:pPr>
              <w:rPr>
                <w:snapToGrid w:val="0"/>
              </w:rPr>
            </w:pPr>
            <w:r w:rsidRPr="005917FE">
              <w:rPr>
                <w:b/>
                <w:bCs/>
                <w:snapToGrid w:val="0"/>
              </w:rPr>
              <w:t xml:space="preserve">Elinikäisen oppimisen </w:t>
            </w:r>
            <w:r w:rsidRPr="005917FE">
              <w:rPr>
                <w:snapToGrid w:val="0"/>
              </w:rPr>
              <w:br/>
            </w:r>
            <w:r w:rsidRPr="005917FE">
              <w:rPr>
                <w:b/>
                <w:bCs/>
                <w:snapToGrid w:val="0"/>
              </w:rPr>
              <w:t>avaintaidot</w:t>
            </w:r>
          </w:p>
        </w:tc>
        <w:tc>
          <w:tcPr>
            <w:tcW w:w="6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2EFFEB" w14:textId="77777777" w:rsidR="005917FE" w:rsidRPr="005917FE" w:rsidRDefault="005917FE" w:rsidP="005917FE">
            <w:pPr>
              <w:rPr>
                <w:snapToGrid w:val="0"/>
              </w:rPr>
            </w:pPr>
            <w:r w:rsidRPr="005917FE">
              <w:rPr>
                <w:snapToGrid w:val="0"/>
              </w:rPr>
              <w:t>Valmius elinikäiseen oppimiseen. Toimii erilaisten ihmisten kanssa opiskelu- ja työyhteisössä sekä muissa ryhmissä ja verkostoissa huomioiden yhteisölliset ja eettiset näkökulmat. Viestii hyvin suullisesti ja kirjallisesti sekä alan että alan ulkopuoliselle yleisölle äidinkielellään. Viestii ja on vuorovaikutuksessa toisella kotimaisella kielellä sekä kykenee kansainväliseen viestintään ja vuorovaikutukseen omalla alallaan ainakin yhdellä vieraalla kielellä.</w:t>
            </w:r>
          </w:p>
        </w:tc>
      </w:tr>
    </w:tbl>
    <w:p w14:paraId="0ACBD2B8" w14:textId="1E015139" w:rsidR="00152E0E" w:rsidRDefault="00152E0E" w:rsidP="00D55424">
      <w:pPr>
        <w:rPr>
          <w:snapToGrid w:val="0"/>
        </w:rPr>
      </w:pPr>
    </w:p>
    <w:p w14:paraId="64135023" w14:textId="230A9937" w:rsidR="00152E0E" w:rsidRDefault="00152E0E" w:rsidP="00D55424">
      <w:pPr>
        <w:rPr>
          <w:snapToGrid w:val="0"/>
        </w:rPr>
      </w:pPr>
    </w:p>
    <w:p w14:paraId="3F36005B" w14:textId="27C7CBD3" w:rsidR="00152E0E" w:rsidRPr="00BB3517" w:rsidRDefault="00BB3517" w:rsidP="00D55424">
      <w:pPr>
        <w:rPr>
          <w:b/>
          <w:snapToGrid w:val="0"/>
        </w:rPr>
      </w:pPr>
      <w:r w:rsidRPr="00BB3517">
        <w:rPr>
          <w:b/>
          <w:snapToGrid w:val="0"/>
        </w:rPr>
        <w:t>Kompetenssit</w:t>
      </w:r>
    </w:p>
    <w:p w14:paraId="0813DA32" w14:textId="381982DD" w:rsidR="00BB3517" w:rsidRPr="00BB3517" w:rsidRDefault="00BB3517" w:rsidP="00D55424">
      <w:pPr>
        <w:rPr>
          <w:snapToGrid w:val="0"/>
          <w:color w:val="00B0F0"/>
        </w:rPr>
      </w:pPr>
      <w:r w:rsidRPr="00BB3517">
        <w:rPr>
          <w:snapToGrid w:val="0"/>
        </w:rPr>
        <w:t xml:space="preserve">Sairaanhoitajan </w:t>
      </w:r>
      <w:r w:rsidRPr="00BB3517">
        <w:rPr>
          <w:snapToGrid w:val="0"/>
          <w:color w:val="00B0F0"/>
        </w:rPr>
        <w:t>osaamisprofiili muodostuu yleisistä ja tutkinto-ohjelmakohtaisista kompetensseista. Yleisten</w:t>
      </w:r>
      <w:r>
        <w:rPr>
          <w:snapToGrid w:val="0"/>
          <w:color w:val="00B0F0"/>
        </w:rPr>
        <w:t xml:space="preserve"> </w:t>
      </w:r>
      <w:r w:rsidRPr="00BB3517">
        <w:rPr>
          <w:snapToGrid w:val="0"/>
          <w:color w:val="00B0F0"/>
        </w:rPr>
        <w:t xml:space="preserve">kompetenssien osalta Savonia-ammattikorkeakoulu noudattaa </w:t>
      </w:r>
      <w:proofErr w:type="spellStart"/>
      <w:r w:rsidRPr="00BB3517">
        <w:rPr>
          <w:snapToGrid w:val="0"/>
          <w:color w:val="00B0F0"/>
        </w:rPr>
        <w:t>Arenen</w:t>
      </w:r>
      <w:proofErr w:type="spellEnd"/>
      <w:r w:rsidRPr="00BB3517">
        <w:rPr>
          <w:snapToGrid w:val="0"/>
          <w:color w:val="00B0F0"/>
        </w:rPr>
        <w:t xml:space="preserve"> (Ammattikorkeakoulujen</w:t>
      </w:r>
      <w:r>
        <w:rPr>
          <w:snapToGrid w:val="0"/>
          <w:color w:val="00B0F0"/>
        </w:rPr>
        <w:t xml:space="preserve"> </w:t>
      </w:r>
      <w:r w:rsidRPr="00BB3517">
        <w:rPr>
          <w:snapToGrid w:val="0"/>
          <w:color w:val="00B0F0"/>
        </w:rPr>
        <w:t>rehtorineuvosto) suositusta.</w:t>
      </w:r>
    </w:p>
    <w:tbl>
      <w:tblPr>
        <w:tblW w:w="0" w:type="auto"/>
        <w:tblInd w:w="105" w:type="dxa"/>
        <w:tblLayout w:type="fixed"/>
        <w:tblLook w:val="01E0" w:firstRow="1" w:lastRow="1" w:firstColumn="1" w:lastColumn="1" w:noHBand="0" w:noVBand="0"/>
      </w:tblPr>
      <w:tblGrid>
        <w:gridCol w:w="2940"/>
        <w:gridCol w:w="6420"/>
      </w:tblGrid>
      <w:tr w:rsidR="005917FE" w:rsidRPr="005917FE" w14:paraId="71E2F2D3" w14:textId="77777777" w:rsidTr="005917FE">
        <w:trPr>
          <w:trHeight w:val="975"/>
        </w:trPr>
        <w:tc>
          <w:tcPr>
            <w:tcW w:w="2940" w:type="dxa"/>
            <w:tcBorders>
              <w:top w:val="single" w:sz="8" w:space="0" w:color="auto"/>
              <w:left w:val="single" w:sz="8" w:space="0" w:color="auto"/>
              <w:bottom w:val="single" w:sz="8" w:space="0" w:color="auto"/>
              <w:right w:val="single" w:sz="8" w:space="0" w:color="auto"/>
            </w:tcBorders>
            <w:shd w:val="clear" w:color="auto" w:fill="31A3BF"/>
          </w:tcPr>
          <w:p w14:paraId="20939B82" w14:textId="77777777" w:rsidR="005917FE" w:rsidRPr="005917FE" w:rsidRDefault="005917FE" w:rsidP="005917FE">
            <w:pPr>
              <w:rPr>
                <w:snapToGrid w:val="0"/>
              </w:rPr>
            </w:pPr>
            <w:r w:rsidRPr="005917FE">
              <w:rPr>
                <w:snapToGrid w:val="0"/>
              </w:rPr>
              <w:lastRenderedPageBreak/>
              <w:br/>
            </w:r>
            <w:r w:rsidRPr="005917FE">
              <w:rPr>
                <w:b/>
                <w:bCs/>
                <w:snapToGrid w:val="0"/>
                <w:lang w:val="fi"/>
              </w:rPr>
              <w:t>Yleiset kompetenssit</w:t>
            </w:r>
          </w:p>
        </w:tc>
        <w:tc>
          <w:tcPr>
            <w:tcW w:w="6420" w:type="dxa"/>
            <w:tcBorders>
              <w:top w:val="single" w:sz="8" w:space="0" w:color="auto"/>
              <w:left w:val="single" w:sz="8" w:space="0" w:color="auto"/>
              <w:bottom w:val="single" w:sz="8" w:space="0" w:color="auto"/>
              <w:right w:val="single" w:sz="8" w:space="0" w:color="auto"/>
            </w:tcBorders>
            <w:shd w:val="clear" w:color="auto" w:fill="31A3B5"/>
          </w:tcPr>
          <w:p w14:paraId="59C190F5" w14:textId="77777777" w:rsidR="005917FE" w:rsidRPr="005917FE" w:rsidRDefault="005917FE" w:rsidP="005917FE">
            <w:pPr>
              <w:rPr>
                <w:snapToGrid w:val="0"/>
              </w:rPr>
            </w:pPr>
            <w:r w:rsidRPr="005917FE">
              <w:rPr>
                <w:snapToGrid w:val="0"/>
              </w:rPr>
              <w:br/>
            </w:r>
            <w:r w:rsidRPr="005917FE">
              <w:rPr>
                <w:b/>
                <w:bCs/>
                <w:snapToGrid w:val="0"/>
              </w:rPr>
              <w:t xml:space="preserve">Osaamisen kuvaus </w:t>
            </w:r>
          </w:p>
        </w:tc>
      </w:tr>
      <w:tr w:rsidR="005917FE" w:rsidRPr="005917FE" w14:paraId="0523EAFD" w14:textId="77777777" w:rsidTr="005917FE">
        <w:tc>
          <w:tcPr>
            <w:tcW w:w="2940" w:type="dxa"/>
            <w:tcBorders>
              <w:top w:val="single" w:sz="8" w:space="0" w:color="auto"/>
              <w:left w:val="single" w:sz="8" w:space="0" w:color="auto"/>
              <w:bottom w:val="single" w:sz="8" w:space="0" w:color="auto"/>
              <w:right w:val="single" w:sz="8" w:space="0" w:color="auto"/>
            </w:tcBorders>
          </w:tcPr>
          <w:tbl>
            <w:tblPr>
              <w:tblStyle w:val="TaulukkoRuudukko"/>
              <w:tblW w:w="2867" w:type="dxa"/>
              <w:tblLayout w:type="fixed"/>
              <w:tblLook w:val="06A0" w:firstRow="1" w:lastRow="0" w:firstColumn="1" w:lastColumn="0" w:noHBand="1" w:noVBand="1"/>
            </w:tblPr>
            <w:tblGrid>
              <w:gridCol w:w="2867"/>
            </w:tblGrid>
            <w:tr w:rsidR="005917FE" w:rsidRPr="005917FE" w14:paraId="1C21D461" w14:textId="77777777" w:rsidTr="005917FE">
              <w:trPr>
                <w:trHeight w:val="1361"/>
              </w:trPr>
              <w:tc>
                <w:tcPr>
                  <w:tcW w:w="2867" w:type="dxa"/>
                  <w:tcBorders>
                    <w:top w:val="nil"/>
                    <w:left w:val="nil"/>
                    <w:bottom w:val="nil"/>
                    <w:right w:val="nil"/>
                  </w:tcBorders>
                </w:tcPr>
                <w:p w14:paraId="2A8A711B" w14:textId="77777777" w:rsidR="005917FE" w:rsidRPr="005917FE" w:rsidRDefault="005917FE" w:rsidP="005917FE">
                  <w:pPr>
                    <w:rPr>
                      <w:snapToGrid w:val="0"/>
                    </w:rPr>
                  </w:pPr>
                  <w:r w:rsidRPr="005917FE">
                    <w:rPr>
                      <w:b/>
                      <w:bCs/>
                      <w:snapToGrid w:val="0"/>
                    </w:rPr>
                    <w:t>Oppimaan oppiminen</w:t>
                  </w:r>
                </w:p>
              </w:tc>
            </w:tr>
          </w:tbl>
          <w:p w14:paraId="58DD5039" w14:textId="77777777" w:rsidR="005917FE" w:rsidRPr="005917FE" w:rsidRDefault="005917FE" w:rsidP="005917FE">
            <w:pPr>
              <w:rPr>
                <w:snapToGrid w:val="0"/>
                <w:lang w:val="fi"/>
              </w:rPr>
            </w:pPr>
          </w:p>
          <w:p w14:paraId="3D5B8362" w14:textId="77777777" w:rsidR="005917FE" w:rsidRPr="005917FE" w:rsidRDefault="005917FE" w:rsidP="005917FE">
            <w:pPr>
              <w:rPr>
                <w:snapToGrid w:val="0"/>
              </w:rPr>
            </w:pPr>
            <w:r w:rsidRPr="005917FE">
              <w:rPr>
                <w:b/>
                <w:bCs/>
                <w:snapToGrid w:val="0"/>
                <w:lang w:val="fi"/>
              </w:rPr>
              <w:t xml:space="preserve"> </w:t>
            </w:r>
          </w:p>
        </w:tc>
        <w:tc>
          <w:tcPr>
            <w:tcW w:w="6420" w:type="dxa"/>
            <w:tcBorders>
              <w:top w:val="single" w:sz="8" w:space="0" w:color="auto"/>
              <w:left w:val="single" w:sz="8" w:space="0" w:color="auto"/>
              <w:bottom w:val="single" w:sz="8" w:space="0" w:color="auto"/>
              <w:right w:val="single" w:sz="8" w:space="0" w:color="auto"/>
            </w:tcBorders>
          </w:tcPr>
          <w:p w14:paraId="7ACC16EC" w14:textId="77777777" w:rsidR="005917FE" w:rsidRPr="005917FE" w:rsidRDefault="005917FE" w:rsidP="005917FE">
            <w:pPr>
              <w:rPr>
                <w:snapToGrid w:val="0"/>
                <w:lang w:val="fi"/>
              </w:rPr>
            </w:pPr>
            <w:r w:rsidRPr="005917FE">
              <w:rPr>
                <w:snapToGrid w:val="0"/>
                <w:lang w:val="fi"/>
              </w:rPr>
              <w:t>Valmistuva opiskelija tunnistaa osaamisensa ja oppimistapojensa vahvuuksia ja kehityskohteita sekä hyödyntää oppimisessaan yhteisöllisyyden ja digitalisaation mahdollisuuksia.</w:t>
            </w:r>
          </w:p>
          <w:p w14:paraId="02985127" w14:textId="77777777" w:rsidR="005917FE" w:rsidRPr="005917FE" w:rsidRDefault="005917FE" w:rsidP="008657F3">
            <w:pPr>
              <w:numPr>
                <w:ilvl w:val="0"/>
                <w:numId w:val="9"/>
              </w:numPr>
              <w:rPr>
                <w:snapToGrid w:val="0"/>
                <w:lang w:val="fi"/>
              </w:rPr>
            </w:pPr>
            <w:r w:rsidRPr="005917FE">
              <w:rPr>
                <w:snapToGrid w:val="0"/>
                <w:lang w:val="fi"/>
              </w:rPr>
              <w:t>arvioi ja kehittää osaamistaan ja oppimistapojaan erilaisissa oppimisympäristöissä.</w:t>
            </w:r>
          </w:p>
          <w:p w14:paraId="286DEA8F" w14:textId="77777777" w:rsidR="005917FE" w:rsidRPr="005917FE" w:rsidRDefault="005917FE" w:rsidP="008657F3">
            <w:pPr>
              <w:numPr>
                <w:ilvl w:val="0"/>
                <w:numId w:val="9"/>
              </w:numPr>
              <w:rPr>
                <w:snapToGrid w:val="0"/>
                <w:lang w:val="fi"/>
              </w:rPr>
            </w:pPr>
            <w:r w:rsidRPr="005917FE">
              <w:rPr>
                <w:snapToGrid w:val="0"/>
                <w:lang w:val="fi"/>
              </w:rPr>
              <w:t xml:space="preserve">osaa hankkia, kriittisesti arvioida sekä tarkoituksenmukaisesti soveltaa oman alansa kansallista ja kansainvälistä tietoperustaa ja käytäntöjä. </w:t>
            </w:r>
          </w:p>
          <w:p w14:paraId="1BCC3BEE" w14:textId="77777777" w:rsidR="005917FE" w:rsidRPr="005917FE" w:rsidRDefault="005917FE" w:rsidP="008657F3">
            <w:pPr>
              <w:numPr>
                <w:ilvl w:val="0"/>
                <w:numId w:val="9"/>
              </w:numPr>
              <w:rPr>
                <w:snapToGrid w:val="0"/>
                <w:lang w:val="fi"/>
              </w:rPr>
            </w:pPr>
            <w:r w:rsidRPr="005917FE">
              <w:rPr>
                <w:snapToGrid w:val="0"/>
                <w:lang w:val="fi"/>
              </w:rPr>
              <w:t xml:space="preserve">ottaa vastuuta myös ryhmän oppimisesta ja opitun jakamisesta. </w:t>
            </w:r>
          </w:p>
        </w:tc>
      </w:tr>
      <w:tr w:rsidR="005917FE" w:rsidRPr="005917FE" w14:paraId="576D1C4A" w14:textId="77777777" w:rsidTr="005917FE">
        <w:tc>
          <w:tcPr>
            <w:tcW w:w="2940" w:type="dxa"/>
            <w:tcBorders>
              <w:top w:val="single" w:sz="8" w:space="0" w:color="auto"/>
              <w:left w:val="single" w:sz="8" w:space="0" w:color="auto"/>
              <w:bottom w:val="single" w:sz="8" w:space="0" w:color="auto"/>
              <w:right w:val="single" w:sz="8" w:space="0" w:color="auto"/>
            </w:tcBorders>
          </w:tcPr>
          <w:p w14:paraId="4DFA9100" w14:textId="77777777" w:rsidR="005917FE" w:rsidRPr="005917FE" w:rsidRDefault="005917FE" w:rsidP="005917FE">
            <w:pPr>
              <w:rPr>
                <w:snapToGrid w:val="0"/>
              </w:rPr>
            </w:pPr>
            <w:r w:rsidRPr="005917FE">
              <w:rPr>
                <w:b/>
                <w:bCs/>
                <w:snapToGrid w:val="0"/>
                <w:lang w:val="fi"/>
              </w:rPr>
              <w:t xml:space="preserve">Työelämässä toimiminen </w:t>
            </w:r>
          </w:p>
        </w:tc>
        <w:tc>
          <w:tcPr>
            <w:tcW w:w="6420" w:type="dxa"/>
            <w:tcBorders>
              <w:top w:val="single" w:sz="8" w:space="0" w:color="auto"/>
              <w:left w:val="single" w:sz="8" w:space="0" w:color="auto"/>
              <w:bottom w:val="single" w:sz="8" w:space="0" w:color="auto"/>
              <w:right w:val="single" w:sz="8" w:space="0" w:color="auto"/>
            </w:tcBorders>
          </w:tcPr>
          <w:p w14:paraId="20998378" w14:textId="77777777" w:rsidR="005917FE" w:rsidRPr="005917FE" w:rsidRDefault="005917FE" w:rsidP="005917FE">
            <w:pPr>
              <w:rPr>
                <w:snapToGrid w:val="0"/>
                <w:lang w:val="fi"/>
              </w:rPr>
            </w:pPr>
            <w:r w:rsidRPr="005917FE">
              <w:rPr>
                <w:snapToGrid w:val="0"/>
                <w:lang w:val="fi"/>
              </w:rPr>
              <w:t>Valmistuva opiskelija omaa monipuoliset työelämävalmiudet ja osaa toimia alansa työyhteisöissä</w:t>
            </w:r>
          </w:p>
          <w:p w14:paraId="3C555D99" w14:textId="77777777" w:rsidR="005917FE" w:rsidRPr="005917FE" w:rsidRDefault="005917FE" w:rsidP="008657F3">
            <w:pPr>
              <w:numPr>
                <w:ilvl w:val="0"/>
                <w:numId w:val="13"/>
              </w:numPr>
              <w:rPr>
                <w:snapToGrid w:val="0"/>
                <w:lang w:val="fi"/>
              </w:rPr>
            </w:pPr>
            <w:r w:rsidRPr="005917FE">
              <w:rPr>
                <w:snapToGrid w:val="0"/>
                <w:lang w:val="fi"/>
              </w:rPr>
              <w:t>osaa toimia rakentavasti työyhteisössä ja edistää omaa ja työyhteisön hyvinvointia.</w:t>
            </w:r>
          </w:p>
          <w:p w14:paraId="31F4899B" w14:textId="77777777" w:rsidR="005917FE" w:rsidRPr="005917FE" w:rsidRDefault="005917FE" w:rsidP="008657F3">
            <w:pPr>
              <w:numPr>
                <w:ilvl w:val="0"/>
                <w:numId w:val="13"/>
              </w:numPr>
              <w:rPr>
                <w:snapToGrid w:val="0"/>
                <w:lang w:val="fi"/>
              </w:rPr>
            </w:pPr>
            <w:r w:rsidRPr="005917FE">
              <w:rPr>
                <w:snapToGrid w:val="0"/>
                <w:lang w:val="fi"/>
              </w:rPr>
              <w:t>osaa toimia ammatillisesti työelämän viestintä- ja vuorovaikutustilanteissa.</w:t>
            </w:r>
          </w:p>
          <w:p w14:paraId="0D4FBCAE" w14:textId="77777777" w:rsidR="005917FE" w:rsidRPr="005917FE" w:rsidRDefault="005917FE" w:rsidP="008657F3">
            <w:pPr>
              <w:numPr>
                <w:ilvl w:val="0"/>
                <w:numId w:val="13"/>
              </w:numPr>
              <w:rPr>
                <w:snapToGrid w:val="0"/>
                <w:lang w:val="fi"/>
              </w:rPr>
            </w:pPr>
            <w:r w:rsidRPr="005917FE">
              <w:rPr>
                <w:snapToGrid w:val="0"/>
                <w:lang w:val="fi"/>
              </w:rPr>
              <w:t>hyödyntää teknologian ja digitalisaation tuomia mahdollisuuksia omassa työssään.</w:t>
            </w:r>
          </w:p>
          <w:p w14:paraId="4706099F" w14:textId="77777777" w:rsidR="005917FE" w:rsidRPr="005917FE" w:rsidRDefault="005917FE" w:rsidP="008657F3">
            <w:pPr>
              <w:numPr>
                <w:ilvl w:val="0"/>
                <w:numId w:val="13"/>
              </w:numPr>
              <w:rPr>
                <w:snapToGrid w:val="0"/>
                <w:lang w:val="fi"/>
              </w:rPr>
            </w:pPr>
            <w:r w:rsidRPr="005917FE">
              <w:rPr>
                <w:snapToGrid w:val="0"/>
                <w:lang w:val="fi"/>
              </w:rPr>
              <w:t xml:space="preserve">ymmärtää muuttuvan työelämän kompleksisuuden ja omaa </w:t>
            </w:r>
            <w:proofErr w:type="spellStart"/>
            <w:r w:rsidRPr="005917FE">
              <w:rPr>
                <w:snapToGrid w:val="0"/>
                <w:lang w:val="fi"/>
              </w:rPr>
              <w:t>resilienssiä</w:t>
            </w:r>
            <w:proofErr w:type="spellEnd"/>
            <w:r w:rsidRPr="005917FE">
              <w:rPr>
                <w:snapToGrid w:val="0"/>
                <w:lang w:val="fi"/>
              </w:rPr>
              <w:t xml:space="preserve"> muuttuvissa työelämän tilanteissa.</w:t>
            </w:r>
          </w:p>
          <w:p w14:paraId="4DABEB42" w14:textId="77777777" w:rsidR="005917FE" w:rsidRPr="005917FE" w:rsidRDefault="005917FE" w:rsidP="008657F3">
            <w:pPr>
              <w:numPr>
                <w:ilvl w:val="0"/>
                <w:numId w:val="13"/>
              </w:numPr>
              <w:rPr>
                <w:snapToGrid w:val="0"/>
                <w:lang w:val="fi"/>
              </w:rPr>
            </w:pPr>
            <w:r w:rsidRPr="005917FE">
              <w:rPr>
                <w:snapToGrid w:val="0"/>
                <w:lang w:val="fi"/>
              </w:rPr>
              <w:t>omaa valmiudet yrittäjämäiseen toimintatapaan.</w:t>
            </w:r>
          </w:p>
        </w:tc>
      </w:tr>
      <w:tr w:rsidR="005917FE" w:rsidRPr="005917FE" w14:paraId="2318F348" w14:textId="77777777" w:rsidTr="005917FE">
        <w:trPr>
          <w:trHeight w:val="1785"/>
        </w:trPr>
        <w:tc>
          <w:tcPr>
            <w:tcW w:w="2940" w:type="dxa"/>
            <w:tcBorders>
              <w:top w:val="single" w:sz="8" w:space="0" w:color="auto"/>
              <w:left w:val="single" w:sz="8" w:space="0" w:color="auto"/>
              <w:bottom w:val="single" w:sz="8" w:space="0" w:color="auto"/>
              <w:right w:val="single" w:sz="8" w:space="0" w:color="auto"/>
            </w:tcBorders>
          </w:tcPr>
          <w:p w14:paraId="0FE33082" w14:textId="77777777" w:rsidR="005917FE" w:rsidRPr="005917FE" w:rsidRDefault="005917FE" w:rsidP="005917FE">
            <w:pPr>
              <w:rPr>
                <w:b/>
                <w:bCs/>
                <w:snapToGrid w:val="0"/>
                <w:lang w:val="fi"/>
              </w:rPr>
            </w:pPr>
            <w:r w:rsidRPr="005917FE">
              <w:rPr>
                <w:b/>
                <w:bCs/>
                <w:snapToGrid w:val="0"/>
                <w:lang w:val="fi"/>
              </w:rPr>
              <w:t>Eettisyys</w:t>
            </w:r>
          </w:p>
        </w:tc>
        <w:tc>
          <w:tcPr>
            <w:tcW w:w="6420" w:type="dxa"/>
            <w:tcBorders>
              <w:top w:val="single" w:sz="8" w:space="0" w:color="auto"/>
              <w:left w:val="single" w:sz="8" w:space="0" w:color="auto"/>
              <w:bottom w:val="single" w:sz="8" w:space="0" w:color="auto"/>
              <w:right w:val="single" w:sz="8" w:space="0" w:color="auto"/>
            </w:tcBorders>
          </w:tcPr>
          <w:p w14:paraId="19C894BD" w14:textId="77777777" w:rsidR="005917FE" w:rsidRPr="005917FE" w:rsidRDefault="005917FE" w:rsidP="005917FE">
            <w:pPr>
              <w:rPr>
                <w:snapToGrid w:val="0"/>
                <w:lang w:val="fi"/>
              </w:rPr>
            </w:pPr>
            <w:r w:rsidRPr="005917FE">
              <w:rPr>
                <w:snapToGrid w:val="0"/>
                <w:lang w:val="fi"/>
              </w:rPr>
              <w:t>Valmistuva opiskelija toimii ammattialan eettisten periaatteiden ja arvojen mukaisesti huomioiden tasa-arvon ja yhdenvertaisuuden periaatteet.</w:t>
            </w:r>
          </w:p>
          <w:p w14:paraId="3EFEE243" w14:textId="77777777" w:rsidR="005917FE" w:rsidRPr="005917FE" w:rsidRDefault="005917FE" w:rsidP="008657F3">
            <w:pPr>
              <w:numPr>
                <w:ilvl w:val="0"/>
                <w:numId w:val="12"/>
              </w:numPr>
              <w:rPr>
                <w:snapToGrid w:val="0"/>
                <w:lang w:val="fi"/>
              </w:rPr>
            </w:pPr>
            <w:r w:rsidRPr="005917FE">
              <w:rPr>
                <w:snapToGrid w:val="0"/>
                <w:lang w:val="fi"/>
              </w:rPr>
              <w:t>kykenee vastaamaan omasta toiminnastaan ja sen seurauksista ja reflektoimaan niitä alansa ammattieettisten periaatteiden ja arvojen mukaisesti.</w:t>
            </w:r>
          </w:p>
          <w:p w14:paraId="533B08BE" w14:textId="77777777" w:rsidR="005917FE" w:rsidRPr="005917FE" w:rsidRDefault="005917FE" w:rsidP="008657F3">
            <w:pPr>
              <w:numPr>
                <w:ilvl w:val="0"/>
                <w:numId w:val="12"/>
              </w:numPr>
              <w:rPr>
                <w:snapToGrid w:val="0"/>
                <w:lang w:val="fi"/>
              </w:rPr>
            </w:pPr>
            <w:r w:rsidRPr="005917FE">
              <w:rPr>
                <w:snapToGrid w:val="0"/>
                <w:lang w:val="fi"/>
              </w:rPr>
              <w:t>ottaa toiset huomioon ja edistää tasa</w:t>
            </w:r>
            <w:r w:rsidRPr="005917FE">
              <w:rPr>
                <w:rFonts w:ascii="Times New Roman" w:hAnsi="Times New Roman"/>
                <w:snapToGrid w:val="0"/>
                <w:lang w:val="fi"/>
              </w:rPr>
              <w:t>‐</w:t>
            </w:r>
            <w:r w:rsidRPr="005917FE">
              <w:rPr>
                <w:snapToGrid w:val="0"/>
                <w:lang w:val="fi"/>
              </w:rPr>
              <w:t>arvoisuutta ja yhdenvertaisuutta.</w:t>
            </w:r>
          </w:p>
          <w:p w14:paraId="1ACB4A27" w14:textId="77777777" w:rsidR="005917FE" w:rsidRPr="005917FE" w:rsidRDefault="005917FE" w:rsidP="008657F3">
            <w:pPr>
              <w:numPr>
                <w:ilvl w:val="0"/>
                <w:numId w:val="12"/>
              </w:numPr>
              <w:rPr>
                <w:snapToGrid w:val="0"/>
                <w:lang w:val="fi"/>
              </w:rPr>
            </w:pPr>
            <w:r w:rsidRPr="005917FE">
              <w:rPr>
                <w:snapToGrid w:val="0"/>
                <w:lang w:val="fi"/>
              </w:rPr>
              <w:t>huomioi toiminnassaan moninaisuuden ja saavutettavuuden toteutumista.</w:t>
            </w:r>
          </w:p>
          <w:p w14:paraId="03E86794" w14:textId="77777777" w:rsidR="005917FE" w:rsidRPr="005917FE" w:rsidRDefault="005917FE" w:rsidP="008657F3">
            <w:pPr>
              <w:numPr>
                <w:ilvl w:val="0"/>
                <w:numId w:val="12"/>
              </w:numPr>
              <w:rPr>
                <w:snapToGrid w:val="0"/>
                <w:lang w:val="fi"/>
              </w:rPr>
            </w:pPr>
            <w:r w:rsidRPr="005917FE">
              <w:rPr>
                <w:snapToGrid w:val="0"/>
                <w:lang w:val="fi"/>
              </w:rPr>
              <w:lastRenderedPageBreak/>
              <w:t>ymmärtää hyvän tieteellisen käytännön periaatteet ja toimii niiden mukaisesti.</w:t>
            </w:r>
          </w:p>
          <w:p w14:paraId="05DA4F18" w14:textId="77777777" w:rsidR="005917FE" w:rsidRPr="005917FE" w:rsidRDefault="005917FE" w:rsidP="008657F3">
            <w:pPr>
              <w:numPr>
                <w:ilvl w:val="0"/>
                <w:numId w:val="12"/>
              </w:numPr>
              <w:rPr>
                <w:snapToGrid w:val="0"/>
                <w:lang w:val="fi"/>
              </w:rPr>
            </w:pPr>
            <w:r w:rsidRPr="005917FE">
              <w:rPr>
                <w:snapToGrid w:val="0"/>
                <w:lang w:val="fi"/>
              </w:rPr>
              <w:t>kykenee eettisiin arvoihin perustuvaan yhteiskunnalliseen vaikuttamiseen.</w:t>
            </w:r>
          </w:p>
        </w:tc>
      </w:tr>
      <w:tr w:rsidR="005917FE" w:rsidRPr="005917FE" w14:paraId="6561602B" w14:textId="77777777" w:rsidTr="005917FE">
        <w:trPr>
          <w:trHeight w:val="345"/>
        </w:trPr>
        <w:tc>
          <w:tcPr>
            <w:tcW w:w="2940" w:type="dxa"/>
            <w:tcBorders>
              <w:top w:val="single" w:sz="8" w:space="0" w:color="auto"/>
              <w:left w:val="single" w:sz="8" w:space="0" w:color="auto"/>
              <w:bottom w:val="single" w:sz="8" w:space="0" w:color="auto"/>
              <w:right w:val="single" w:sz="8" w:space="0" w:color="auto"/>
            </w:tcBorders>
          </w:tcPr>
          <w:p w14:paraId="0F39E767" w14:textId="77777777" w:rsidR="005917FE" w:rsidRPr="005917FE" w:rsidRDefault="005917FE" w:rsidP="005917FE">
            <w:pPr>
              <w:rPr>
                <w:b/>
                <w:bCs/>
                <w:snapToGrid w:val="0"/>
                <w:lang w:val="fi"/>
              </w:rPr>
            </w:pPr>
            <w:r w:rsidRPr="005917FE">
              <w:rPr>
                <w:b/>
                <w:bCs/>
                <w:snapToGrid w:val="0"/>
                <w:lang w:val="fi"/>
              </w:rPr>
              <w:lastRenderedPageBreak/>
              <w:t>Kestävä kehitys</w:t>
            </w:r>
          </w:p>
        </w:tc>
        <w:tc>
          <w:tcPr>
            <w:tcW w:w="6420" w:type="dxa"/>
            <w:tcBorders>
              <w:top w:val="single" w:sz="8" w:space="0" w:color="auto"/>
              <w:left w:val="single" w:sz="8" w:space="0" w:color="auto"/>
              <w:bottom w:val="single" w:sz="8" w:space="0" w:color="auto"/>
              <w:right w:val="single" w:sz="8" w:space="0" w:color="auto"/>
            </w:tcBorders>
          </w:tcPr>
          <w:p w14:paraId="3B6F1084" w14:textId="77777777" w:rsidR="005917FE" w:rsidRPr="005917FE" w:rsidRDefault="005917FE" w:rsidP="005917FE">
            <w:pPr>
              <w:rPr>
                <w:snapToGrid w:val="0"/>
                <w:lang w:val="fi"/>
              </w:rPr>
            </w:pPr>
            <w:r w:rsidRPr="005917FE">
              <w:rPr>
                <w:snapToGrid w:val="0"/>
                <w:lang w:val="fi"/>
              </w:rPr>
              <w:t>Valmistuva opiskelija tuntee kestävän kehityksen periaatteet, edistää niiden toteutumista sekä toimii vastuullisesti ammattilaisena ja yhteiskunnan jäsenenä.</w:t>
            </w:r>
          </w:p>
          <w:p w14:paraId="2ED97757" w14:textId="77777777" w:rsidR="005917FE" w:rsidRPr="005917FE" w:rsidRDefault="005917FE" w:rsidP="008657F3">
            <w:pPr>
              <w:numPr>
                <w:ilvl w:val="0"/>
                <w:numId w:val="11"/>
              </w:numPr>
              <w:rPr>
                <w:snapToGrid w:val="0"/>
                <w:lang w:val="fi"/>
              </w:rPr>
            </w:pPr>
            <w:r w:rsidRPr="005917FE">
              <w:rPr>
                <w:snapToGrid w:val="0"/>
                <w:lang w:val="fi"/>
              </w:rPr>
              <w:t>osaa käyttää omaan alaansa liittyvää tietoa kestävien ratkaisujen ja toimintamallien etsimiseen, käyttöönottamiseen ja vakiinnuttamiseen.</w:t>
            </w:r>
          </w:p>
          <w:p w14:paraId="67C400D9" w14:textId="77777777" w:rsidR="005917FE" w:rsidRPr="005917FE" w:rsidRDefault="005917FE" w:rsidP="008657F3">
            <w:pPr>
              <w:numPr>
                <w:ilvl w:val="0"/>
                <w:numId w:val="11"/>
              </w:numPr>
              <w:rPr>
                <w:snapToGrid w:val="0"/>
                <w:lang w:val="fi"/>
              </w:rPr>
            </w:pPr>
            <w:r w:rsidRPr="005917FE">
              <w:rPr>
                <w:snapToGrid w:val="0"/>
                <w:lang w:val="fi"/>
              </w:rPr>
              <w:t xml:space="preserve">ymmärtää kestävyyshaasteita, niiden keskinäisiä riippuvuuksia sekä asioiden ja ongelmien monia näkökulmia. </w:t>
            </w:r>
          </w:p>
        </w:tc>
      </w:tr>
      <w:tr w:rsidR="005917FE" w:rsidRPr="005917FE" w14:paraId="765D87F9" w14:textId="77777777" w:rsidTr="005917FE">
        <w:tc>
          <w:tcPr>
            <w:tcW w:w="2940" w:type="dxa"/>
            <w:tcBorders>
              <w:top w:val="single" w:sz="8" w:space="0" w:color="auto"/>
              <w:left w:val="single" w:sz="8" w:space="0" w:color="auto"/>
              <w:bottom w:val="single" w:sz="8" w:space="0" w:color="auto"/>
              <w:right w:val="single" w:sz="8" w:space="0" w:color="auto"/>
            </w:tcBorders>
          </w:tcPr>
          <w:p w14:paraId="63B33B91" w14:textId="77777777" w:rsidR="005917FE" w:rsidRPr="005917FE" w:rsidRDefault="005917FE" w:rsidP="005917FE">
            <w:pPr>
              <w:rPr>
                <w:snapToGrid w:val="0"/>
              </w:rPr>
            </w:pPr>
            <w:proofErr w:type="spellStart"/>
            <w:r w:rsidRPr="005917FE">
              <w:rPr>
                <w:b/>
                <w:bCs/>
                <w:snapToGrid w:val="0"/>
                <w:lang w:val="en-GB"/>
              </w:rPr>
              <w:t>Kansainvälisyys</w:t>
            </w:r>
            <w:proofErr w:type="spellEnd"/>
            <w:r w:rsidRPr="005917FE">
              <w:rPr>
                <w:b/>
                <w:bCs/>
                <w:snapToGrid w:val="0"/>
                <w:lang w:val="en-GB"/>
              </w:rPr>
              <w:t xml:space="preserve"> </w:t>
            </w:r>
            <w:proofErr w:type="spellStart"/>
            <w:r w:rsidRPr="005917FE">
              <w:rPr>
                <w:b/>
                <w:bCs/>
                <w:snapToGrid w:val="0"/>
                <w:lang w:val="en-GB"/>
              </w:rPr>
              <w:t>ja</w:t>
            </w:r>
            <w:proofErr w:type="spellEnd"/>
            <w:r w:rsidRPr="005917FE">
              <w:rPr>
                <w:b/>
                <w:bCs/>
                <w:snapToGrid w:val="0"/>
                <w:lang w:val="en-GB"/>
              </w:rPr>
              <w:t xml:space="preserve"> </w:t>
            </w:r>
            <w:proofErr w:type="spellStart"/>
            <w:r w:rsidRPr="005917FE">
              <w:rPr>
                <w:b/>
                <w:bCs/>
                <w:snapToGrid w:val="0"/>
                <w:lang w:val="en-GB"/>
              </w:rPr>
              <w:t>monikulttuurisuus</w:t>
            </w:r>
            <w:proofErr w:type="spellEnd"/>
          </w:p>
          <w:p w14:paraId="6E0123BB" w14:textId="77777777" w:rsidR="005917FE" w:rsidRPr="005917FE" w:rsidRDefault="005917FE" w:rsidP="005917FE">
            <w:pPr>
              <w:rPr>
                <w:snapToGrid w:val="0"/>
                <w:lang w:val="en-GB"/>
              </w:rPr>
            </w:pPr>
          </w:p>
        </w:tc>
        <w:tc>
          <w:tcPr>
            <w:tcW w:w="6420" w:type="dxa"/>
            <w:tcBorders>
              <w:top w:val="single" w:sz="8" w:space="0" w:color="auto"/>
              <w:left w:val="single" w:sz="8" w:space="0" w:color="auto"/>
              <w:bottom w:val="single" w:sz="8" w:space="0" w:color="auto"/>
              <w:right w:val="single" w:sz="8" w:space="0" w:color="auto"/>
            </w:tcBorders>
          </w:tcPr>
          <w:p w14:paraId="3CC4B904" w14:textId="77777777" w:rsidR="005917FE" w:rsidRPr="005917FE" w:rsidRDefault="005917FE" w:rsidP="005917FE">
            <w:pPr>
              <w:rPr>
                <w:snapToGrid w:val="0"/>
                <w:lang w:val="fi"/>
              </w:rPr>
            </w:pPr>
            <w:r w:rsidRPr="005917FE">
              <w:rPr>
                <w:snapToGrid w:val="0"/>
                <w:lang w:val="fi"/>
              </w:rPr>
              <w:t>Valmistuva opiskelija osaa toimia monikulttuurisissa ja kansainvälisissä toimintaympäristöissä ja verkostoissa.</w:t>
            </w:r>
          </w:p>
          <w:p w14:paraId="61FAA07F" w14:textId="77777777" w:rsidR="005917FE" w:rsidRPr="005917FE" w:rsidRDefault="005917FE" w:rsidP="008657F3">
            <w:pPr>
              <w:numPr>
                <w:ilvl w:val="0"/>
                <w:numId w:val="10"/>
              </w:numPr>
              <w:rPr>
                <w:snapToGrid w:val="0"/>
                <w:lang w:val="fi"/>
              </w:rPr>
            </w:pPr>
            <w:r w:rsidRPr="005917FE">
              <w:rPr>
                <w:snapToGrid w:val="0"/>
                <w:lang w:val="fi"/>
              </w:rPr>
              <w:t>tuntee oman kulttuuritaustansa vaikutuksia toimintaansa ja osaa kehittää monikulttuurisuutta huomioivia toimintatapoja työyhteisössään.</w:t>
            </w:r>
          </w:p>
          <w:p w14:paraId="66EC245E" w14:textId="77777777" w:rsidR="005917FE" w:rsidRPr="005917FE" w:rsidRDefault="005917FE" w:rsidP="008657F3">
            <w:pPr>
              <w:numPr>
                <w:ilvl w:val="0"/>
                <w:numId w:val="10"/>
              </w:numPr>
              <w:rPr>
                <w:snapToGrid w:val="0"/>
                <w:lang w:val="fi"/>
              </w:rPr>
            </w:pPr>
            <w:r w:rsidRPr="005917FE">
              <w:rPr>
                <w:snapToGrid w:val="0"/>
                <w:lang w:val="fi"/>
              </w:rPr>
              <w:t>osaa seurata ja hyödyntää oman alansa kansainvälistä kehitystä työssään.</w:t>
            </w:r>
          </w:p>
          <w:p w14:paraId="0C3C0A23" w14:textId="77777777" w:rsidR="005917FE" w:rsidRPr="005917FE" w:rsidRDefault="005917FE" w:rsidP="008657F3">
            <w:pPr>
              <w:numPr>
                <w:ilvl w:val="0"/>
                <w:numId w:val="10"/>
              </w:numPr>
              <w:rPr>
                <w:snapToGrid w:val="0"/>
                <w:lang w:val="fi"/>
              </w:rPr>
            </w:pPr>
            <w:r w:rsidRPr="005917FE">
              <w:rPr>
                <w:snapToGrid w:val="0"/>
                <w:lang w:val="fi"/>
              </w:rPr>
              <w:t xml:space="preserve">kykenee kansainväliseen viestintään työtehtävissään. </w:t>
            </w:r>
          </w:p>
        </w:tc>
      </w:tr>
      <w:tr w:rsidR="005917FE" w:rsidRPr="005917FE" w14:paraId="65E4743C" w14:textId="77777777" w:rsidTr="005917FE">
        <w:tc>
          <w:tcPr>
            <w:tcW w:w="2940" w:type="dxa"/>
            <w:tcBorders>
              <w:top w:val="single" w:sz="8" w:space="0" w:color="auto"/>
              <w:left w:val="single" w:sz="8" w:space="0" w:color="auto"/>
              <w:bottom w:val="single" w:sz="8" w:space="0" w:color="auto"/>
              <w:right w:val="single" w:sz="8" w:space="0" w:color="auto"/>
            </w:tcBorders>
          </w:tcPr>
          <w:p w14:paraId="7D36628D" w14:textId="77777777" w:rsidR="005917FE" w:rsidRPr="005917FE" w:rsidRDefault="005917FE" w:rsidP="005917FE">
            <w:pPr>
              <w:rPr>
                <w:b/>
                <w:bCs/>
                <w:snapToGrid w:val="0"/>
                <w:lang w:val="en-GB"/>
              </w:rPr>
            </w:pPr>
            <w:proofErr w:type="spellStart"/>
            <w:r w:rsidRPr="005917FE">
              <w:rPr>
                <w:b/>
                <w:bCs/>
                <w:snapToGrid w:val="0"/>
                <w:lang w:val="en-GB"/>
              </w:rPr>
              <w:t>Ennakoiva</w:t>
            </w:r>
            <w:proofErr w:type="spellEnd"/>
            <w:r w:rsidRPr="005917FE">
              <w:rPr>
                <w:b/>
                <w:bCs/>
                <w:snapToGrid w:val="0"/>
                <w:lang w:val="en-GB"/>
              </w:rPr>
              <w:t xml:space="preserve"> </w:t>
            </w:r>
            <w:proofErr w:type="spellStart"/>
            <w:r w:rsidRPr="005917FE">
              <w:rPr>
                <w:b/>
                <w:bCs/>
                <w:snapToGrid w:val="0"/>
                <w:lang w:val="en-GB"/>
              </w:rPr>
              <w:t>kehittäminen</w:t>
            </w:r>
            <w:proofErr w:type="spellEnd"/>
          </w:p>
        </w:tc>
        <w:tc>
          <w:tcPr>
            <w:tcW w:w="6420" w:type="dxa"/>
            <w:tcBorders>
              <w:top w:val="single" w:sz="8" w:space="0" w:color="auto"/>
              <w:left w:val="single" w:sz="8" w:space="0" w:color="auto"/>
              <w:bottom w:val="single" w:sz="8" w:space="0" w:color="auto"/>
              <w:right w:val="single" w:sz="8" w:space="0" w:color="auto"/>
            </w:tcBorders>
          </w:tcPr>
          <w:p w14:paraId="2A6FA83F" w14:textId="77777777" w:rsidR="005917FE" w:rsidRPr="005917FE" w:rsidRDefault="005917FE" w:rsidP="005917FE">
            <w:pPr>
              <w:rPr>
                <w:snapToGrid w:val="0"/>
                <w:lang w:val="fi"/>
              </w:rPr>
            </w:pPr>
            <w:r w:rsidRPr="005917FE">
              <w:rPr>
                <w:snapToGrid w:val="0"/>
                <w:lang w:val="fi"/>
              </w:rPr>
              <w:t>Valmistuva opiskelija osaa kehittää oman alan tulevaisuutta ennakoivia ratkaisuja soveltaen olemassa olevaa tietoa sekä tutkimus- ja kehittämismenetelmiä.</w:t>
            </w:r>
          </w:p>
          <w:p w14:paraId="18963774" w14:textId="77777777" w:rsidR="005917FE" w:rsidRPr="005917FE" w:rsidRDefault="005917FE" w:rsidP="008657F3">
            <w:pPr>
              <w:numPr>
                <w:ilvl w:val="0"/>
                <w:numId w:val="8"/>
              </w:numPr>
              <w:rPr>
                <w:snapToGrid w:val="0"/>
                <w:lang w:val="fi"/>
              </w:rPr>
            </w:pPr>
            <w:r w:rsidRPr="005917FE">
              <w:rPr>
                <w:snapToGrid w:val="0"/>
                <w:lang w:val="fi"/>
              </w:rPr>
              <w:t>ratkaisee ongelmatilanteita luovasti ja uudistaa toimintatapoja yhdessä muiden kanssa.</w:t>
            </w:r>
          </w:p>
          <w:p w14:paraId="55DA2A51" w14:textId="77777777" w:rsidR="005917FE" w:rsidRPr="005917FE" w:rsidRDefault="005917FE" w:rsidP="008657F3">
            <w:pPr>
              <w:numPr>
                <w:ilvl w:val="0"/>
                <w:numId w:val="8"/>
              </w:numPr>
              <w:rPr>
                <w:snapToGrid w:val="0"/>
                <w:lang w:val="fi"/>
              </w:rPr>
            </w:pPr>
            <w:r w:rsidRPr="005917FE">
              <w:rPr>
                <w:snapToGrid w:val="0"/>
                <w:lang w:val="fi"/>
              </w:rPr>
              <w:t>osaa työskennellä projekteissa yhteistyössä eri alojen toimijoiden kanssa.</w:t>
            </w:r>
          </w:p>
          <w:p w14:paraId="2D9642B7" w14:textId="77777777" w:rsidR="005917FE" w:rsidRPr="005917FE" w:rsidRDefault="005917FE" w:rsidP="008657F3">
            <w:pPr>
              <w:numPr>
                <w:ilvl w:val="0"/>
                <w:numId w:val="8"/>
              </w:numPr>
              <w:rPr>
                <w:snapToGrid w:val="0"/>
                <w:lang w:val="fi"/>
              </w:rPr>
            </w:pPr>
            <w:r w:rsidRPr="005917FE">
              <w:rPr>
                <w:snapToGrid w:val="0"/>
                <w:lang w:val="fi"/>
              </w:rPr>
              <w:t>osaa soveltaa kehittämisessä alan olemassa olevaa tietoa ja hyödyntää tutkimus- ja kehittämismenetelmiä.</w:t>
            </w:r>
          </w:p>
          <w:p w14:paraId="788A1F6C" w14:textId="77777777" w:rsidR="005917FE" w:rsidRPr="005917FE" w:rsidRDefault="005917FE" w:rsidP="008657F3">
            <w:pPr>
              <w:numPr>
                <w:ilvl w:val="0"/>
                <w:numId w:val="8"/>
              </w:numPr>
              <w:rPr>
                <w:snapToGrid w:val="0"/>
                <w:lang w:val="fi"/>
              </w:rPr>
            </w:pPr>
            <w:r w:rsidRPr="005917FE">
              <w:rPr>
                <w:snapToGrid w:val="0"/>
                <w:lang w:val="fi"/>
              </w:rPr>
              <w:t>osaa etsiä asiakaslähtöisiä, kestäviä ja taloudellisesti kannattavia ratkaisuja oman alansa tulevaisuutta ennakoiden.</w:t>
            </w:r>
          </w:p>
        </w:tc>
      </w:tr>
    </w:tbl>
    <w:p w14:paraId="02DD4E68" w14:textId="57A5F32C" w:rsidR="00BB3517" w:rsidRDefault="00BB3517" w:rsidP="00D55424">
      <w:pPr>
        <w:rPr>
          <w:snapToGrid w:val="0"/>
        </w:rPr>
      </w:pPr>
    </w:p>
    <w:tbl>
      <w:tblPr>
        <w:tblW w:w="0" w:type="auto"/>
        <w:tblInd w:w="105" w:type="dxa"/>
        <w:tblLayout w:type="fixed"/>
        <w:tblLook w:val="01E0" w:firstRow="1" w:lastRow="1" w:firstColumn="1" w:lastColumn="1" w:noHBand="0" w:noVBand="0"/>
      </w:tblPr>
      <w:tblGrid>
        <w:gridCol w:w="2929"/>
        <w:gridCol w:w="6431"/>
      </w:tblGrid>
      <w:tr w:rsidR="005917FE" w:rsidRPr="005917FE" w14:paraId="57D6E913" w14:textId="77777777" w:rsidTr="005917FE">
        <w:tc>
          <w:tcPr>
            <w:tcW w:w="2929" w:type="dxa"/>
            <w:tcBorders>
              <w:top w:val="single" w:sz="8" w:space="0" w:color="auto"/>
              <w:left w:val="single" w:sz="8" w:space="0" w:color="auto"/>
              <w:bottom w:val="single" w:sz="8" w:space="0" w:color="auto"/>
              <w:right w:val="single" w:sz="8" w:space="0" w:color="auto"/>
            </w:tcBorders>
            <w:shd w:val="clear" w:color="auto" w:fill="31A3BF"/>
          </w:tcPr>
          <w:p w14:paraId="30111C7A" w14:textId="77777777" w:rsidR="005917FE" w:rsidRPr="005917FE" w:rsidRDefault="005917FE" w:rsidP="005917FE">
            <w:pPr>
              <w:rPr>
                <w:b/>
                <w:bCs/>
                <w:snapToGrid w:val="0"/>
                <w:lang w:val="fi"/>
              </w:rPr>
            </w:pPr>
            <w:r w:rsidRPr="005917FE">
              <w:rPr>
                <w:snapToGrid w:val="0"/>
              </w:rPr>
              <w:lastRenderedPageBreak/>
              <w:br/>
            </w:r>
            <w:r w:rsidRPr="005917FE">
              <w:rPr>
                <w:b/>
                <w:bCs/>
                <w:snapToGrid w:val="0"/>
                <w:lang w:val="fi"/>
              </w:rPr>
              <w:t>Koulutusohjelmakohtaiset kompetenssit / Tietotekniikan tutkinto-ohjelma</w:t>
            </w:r>
          </w:p>
        </w:tc>
        <w:tc>
          <w:tcPr>
            <w:tcW w:w="6431" w:type="dxa"/>
            <w:tcBorders>
              <w:top w:val="single" w:sz="8" w:space="0" w:color="auto"/>
              <w:left w:val="single" w:sz="8" w:space="0" w:color="auto"/>
              <w:bottom w:val="single" w:sz="8" w:space="0" w:color="auto"/>
              <w:right w:val="single" w:sz="8" w:space="0" w:color="auto"/>
            </w:tcBorders>
            <w:shd w:val="clear" w:color="auto" w:fill="31A3B5"/>
          </w:tcPr>
          <w:p w14:paraId="1B7E502F" w14:textId="77777777" w:rsidR="005917FE" w:rsidRPr="005917FE" w:rsidRDefault="005917FE" w:rsidP="005917FE">
            <w:pPr>
              <w:rPr>
                <w:b/>
                <w:bCs/>
                <w:snapToGrid w:val="0"/>
                <w:lang w:val="fi"/>
              </w:rPr>
            </w:pPr>
            <w:r w:rsidRPr="005917FE">
              <w:rPr>
                <w:snapToGrid w:val="0"/>
              </w:rPr>
              <w:br/>
            </w:r>
            <w:r w:rsidRPr="005917FE">
              <w:rPr>
                <w:b/>
                <w:bCs/>
                <w:snapToGrid w:val="0"/>
                <w:lang w:val="fi"/>
              </w:rPr>
              <w:t>Osaamisalueen kuvaus</w:t>
            </w:r>
          </w:p>
        </w:tc>
      </w:tr>
      <w:tr w:rsidR="005917FE" w:rsidRPr="005917FE" w14:paraId="3D273E6C" w14:textId="77777777" w:rsidTr="005917FE">
        <w:tc>
          <w:tcPr>
            <w:tcW w:w="2929" w:type="dxa"/>
            <w:tcBorders>
              <w:top w:val="single" w:sz="8" w:space="0" w:color="auto"/>
              <w:left w:val="single" w:sz="8" w:space="0" w:color="auto"/>
              <w:bottom w:val="single" w:sz="8" w:space="0" w:color="auto"/>
              <w:right w:val="single" w:sz="8" w:space="0" w:color="auto"/>
            </w:tcBorders>
          </w:tcPr>
          <w:p w14:paraId="6AB85B1C" w14:textId="77777777" w:rsidR="005917FE" w:rsidRPr="005917FE" w:rsidRDefault="005917FE" w:rsidP="005917FE">
            <w:pPr>
              <w:rPr>
                <w:snapToGrid w:val="0"/>
              </w:rPr>
            </w:pPr>
            <w:r w:rsidRPr="005917FE">
              <w:rPr>
                <w:b/>
                <w:bCs/>
                <w:snapToGrid w:val="0"/>
                <w:lang w:val="fi"/>
              </w:rPr>
              <w:t xml:space="preserve">Matemaattis-luonnontieteellinen </w:t>
            </w:r>
            <w:r w:rsidRPr="005917FE">
              <w:rPr>
                <w:snapToGrid w:val="0"/>
              </w:rPr>
              <w:br/>
            </w:r>
            <w:r w:rsidRPr="005917FE">
              <w:rPr>
                <w:b/>
                <w:bCs/>
                <w:snapToGrid w:val="0"/>
                <w:lang w:val="fi"/>
              </w:rPr>
              <w:t>osaaminen</w:t>
            </w:r>
          </w:p>
        </w:tc>
        <w:tc>
          <w:tcPr>
            <w:tcW w:w="6431" w:type="dxa"/>
            <w:tcBorders>
              <w:top w:val="single" w:sz="8" w:space="0" w:color="auto"/>
              <w:left w:val="single" w:sz="8" w:space="0" w:color="auto"/>
              <w:bottom w:val="single" w:sz="8" w:space="0" w:color="auto"/>
              <w:right w:val="single" w:sz="8" w:space="0" w:color="auto"/>
            </w:tcBorders>
          </w:tcPr>
          <w:p w14:paraId="3D8C3FE0" w14:textId="77777777" w:rsidR="005917FE" w:rsidRPr="005917FE" w:rsidRDefault="005917FE" w:rsidP="008657F3">
            <w:pPr>
              <w:numPr>
                <w:ilvl w:val="0"/>
                <w:numId w:val="20"/>
              </w:numPr>
              <w:rPr>
                <w:snapToGrid w:val="0"/>
                <w:lang w:val="fi"/>
              </w:rPr>
            </w:pPr>
            <w:r w:rsidRPr="005917FE">
              <w:rPr>
                <w:snapToGrid w:val="0"/>
                <w:lang w:val="fi"/>
              </w:rPr>
              <w:t>kykenee loogis-matemaattiseen ajatteluun ja lähestymistapaan teknisessä ongelmanratkaisussa</w:t>
            </w:r>
          </w:p>
          <w:p w14:paraId="487B5422" w14:textId="77777777" w:rsidR="005917FE" w:rsidRPr="005917FE" w:rsidRDefault="005917FE" w:rsidP="008657F3">
            <w:pPr>
              <w:numPr>
                <w:ilvl w:val="0"/>
                <w:numId w:val="20"/>
              </w:numPr>
              <w:rPr>
                <w:snapToGrid w:val="0"/>
                <w:lang w:val="fi"/>
              </w:rPr>
            </w:pPr>
            <w:r w:rsidRPr="005917FE">
              <w:rPr>
                <w:snapToGrid w:val="0"/>
                <w:lang w:val="fi"/>
              </w:rPr>
              <w:t>osaa hyödyntää matemaattisia periaatteita, menetelmiä ja työkaluja</w:t>
            </w:r>
          </w:p>
          <w:p w14:paraId="3E577B70" w14:textId="77777777" w:rsidR="005917FE" w:rsidRPr="005917FE" w:rsidRDefault="005917FE" w:rsidP="008657F3">
            <w:pPr>
              <w:numPr>
                <w:ilvl w:val="0"/>
                <w:numId w:val="20"/>
              </w:numPr>
              <w:rPr>
                <w:snapToGrid w:val="0"/>
                <w:lang w:val="fi"/>
              </w:rPr>
            </w:pPr>
            <w:r w:rsidRPr="005917FE">
              <w:rPr>
                <w:snapToGrid w:val="0"/>
                <w:lang w:val="fi"/>
              </w:rPr>
              <w:t xml:space="preserve">osaa soveltaa alansa fysiikan lainalaisuuksia ja kestävän kehityksen periaatteita </w:t>
            </w:r>
          </w:p>
        </w:tc>
      </w:tr>
      <w:tr w:rsidR="005917FE" w:rsidRPr="005917FE" w14:paraId="6D89CDC9" w14:textId="77777777" w:rsidTr="005917FE">
        <w:tc>
          <w:tcPr>
            <w:tcW w:w="2929" w:type="dxa"/>
            <w:tcBorders>
              <w:top w:val="single" w:sz="8" w:space="0" w:color="auto"/>
              <w:left w:val="single" w:sz="8" w:space="0" w:color="auto"/>
              <w:bottom w:val="single" w:sz="8" w:space="0" w:color="auto"/>
              <w:right w:val="single" w:sz="8" w:space="0" w:color="auto"/>
            </w:tcBorders>
          </w:tcPr>
          <w:p w14:paraId="25927AB2" w14:textId="77777777" w:rsidR="005917FE" w:rsidRPr="005917FE" w:rsidRDefault="005917FE" w:rsidP="005917FE">
            <w:pPr>
              <w:rPr>
                <w:snapToGrid w:val="0"/>
              </w:rPr>
            </w:pPr>
            <w:r w:rsidRPr="005917FE">
              <w:rPr>
                <w:b/>
                <w:bCs/>
                <w:snapToGrid w:val="0"/>
                <w:lang w:val="fi"/>
              </w:rPr>
              <w:t>Laitetekninen osaaminen</w:t>
            </w:r>
          </w:p>
        </w:tc>
        <w:tc>
          <w:tcPr>
            <w:tcW w:w="6431" w:type="dxa"/>
            <w:tcBorders>
              <w:top w:val="single" w:sz="8" w:space="0" w:color="auto"/>
              <w:left w:val="single" w:sz="8" w:space="0" w:color="auto"/>
              <w:bottom w:val="single" w:sz="8" w:space="0" w:color="auto"/>
              <w:right w:val="single" w:sz="8" w:space="0" w:color="auto"/>
            </w:tcBorders>
          </w:tcPr>
          <w:p w14:paraId="7F79C0BF" w14:textId="77777777" w:rsidR="005917FE" w:rsidRPr="005917FE" w:rsidRDefault="005917FE" w:rsidP="008657F3">
            <w:pPr>
              <w:numPr>
                <w:ilvl w:val="0"/>
                <w:numId w:val="19"/>
              </w:numPr>
              <w:rPr>
                <w:snapToGrid w:val="0"/>
                <w:lang w:val="fi"/>
              </w:rPr>
            </w:pPr>
            <w:r w:rsidRPr="005917FE">
              <w:rPr>
                <w:snapToGrid w:val="0"/>
                <w:lang w:val="fi"/>
              </w:rPr>
              <w:t>osaa yleisimpien päätelaitteiden laitearkkitehtuurin ja komponenttien toimintaperiaatteet</w:t>
            </w:r>
          </w:p>
          <w:p w14:paraId="7CE46787" w14:textId="77777777" w:rsidR="005917FE" w:rsidRPr="005917FE" w:rsidRDefault="005917FE" w:rsidP="008657F3">
            <w:pPr>
              <w:numPr>
                <w:ilvl w:val="0"/>
                <w:numId w:val="19"/>
              </w:numPr>
              <w:rPr>
                <w:snapToGrid w:val="0"/>
                <w:lang w:val="fi"/>
              </w:rPr>
            </w:pPr>
            <w:r w:rsidRPr="005917FE">
              <w:rPr>
                <w:snapToGrid w:val="0"/>
                <w:lang w:val="fi"/>
              </w:rPr>
              <w:t>osaa IP-pohjaisten tietoverkkojen ja niiden aktiivilaitteiden toiminnan</w:t>
            </w:r>
          </w:p>
          <w:p w14:paraId="6164A7E4" w14:textId="77777777" w:rsidR="005917FE" w:rsidRPr="005917FE" w:rsidRDefault="005917FE" w:rsidP="008657F3">
            <w:pPr>
              <w:numPr>
                <w:ilvl w:val="0"/>
                <w:numId w:val="19"/>
              </w:numPr>
              <w:rPr>
                <w:snapToGrid w:val="0"/>
                <w:lang w:val="fi"/>
              </w:rPr>
            </w:pPr>
            <w:r w:rsidRPr="005917FE">
              <w:rPr>
                <w:snapToGrid w:val="0"/>
                <w:lang w:val="fi"/>
              </w:rPr>
              <w:t xml:space="preserve">osaa suunnitella, toteuttaa ja ylläpitää tietoverkkoja </w:t>
            </w:r>
          </w:p>
        </w:tc>
      </w:tr>
      <w:tr w:rsidR="005917FE" w:rsidRPr="005917FE" w14:paraId="072E61B3" w14:textId="77777777" w:rsidTr="005917FE">
        <w:tc>
          <w:tcPr>
            <w:tcW w:w="2929" w:type="dxa"/>
            <w:tcBorders>
              <w:top w:val="single" w:sz="8" w:space="0" w:color="auto"/>
              <w:left w:val="single" w:sz="8" w:space="0" w:color="auto"/>
              <w:bottom w:val="single" w:sz="8" w:space="0" w:color="auto"/>
              <w:right w:val="single" w:sz="8" w:space="0" w:color="auto"/>
            </w:tcBorders>
          </w:tcPr>
          <w:p w14:paraId="5AA890CD" w14:textId="77777777" w:rsidR="005917FE" w:rsidRPr="005917FE" w:rsidRDefault="005917FE" w:rsidP="005917FE">
            <w:pPr>
              <w:rPr>
                <w:snapToGrid w:val="0"/>
              </w:rPr>
            </w:pPr>
            <w:r w:rsidRPr="005917FE">
              <w:rPr>
                <w:b/>
                <w:bCs/>
                <w:snapToGrid w:val="0"/>
                <w:lang w:val="fi"/>
              </w:rPr>
              <w:t>Ohjelmistotekninen osaaminen</w:t>
            </w:r>
          </w:p>
        </w:tc>
        <w:tc>
          <w:tcPr>
            <w:tcW w:w="6431" w:type="dxa"/>
            <w:tcBorders>
              <w:top w:val="single" w:sz="8" w:space="0" w:color="auto"/>
              <w:left w:val="single" w:sz="8" w:space="0" w:color="auto"/>
              <w:bottom w:val="single" w:sz="8" w:space="0" w:color="auto"/>
              <w:right w:val="single" w:sz="8" w:space="0" w:color="auto"/>
            </w:tcBorders>
          </w:tcPr>
          <w:p w14:paraId="0FC8012F" w14:textId="77777777" w:rsidR="005917FE" w:rsidRPr="005917FE" w:rsidRDefault="005917FE" w:rsidP="008657F3">
            <w:pPr>
              <w:numPr>
                <w:ilvl w:val="0"/>
                <w:numId w:val="18"/>
              </w:numPr>
              <w:rPr>
                <w:snapToGrid w:val="0"/>
                <w:lang w:val="fi"/>
              </w:rPr>
            </w:pPr>
            <w:r w:rsidRPr="005917FE">
              <w:rPr>
                <w:snapToGrid w:val="0"/>
                <w:lang w:val="fi"/>
              </w:rPr>
              <w:t>osaa ohjelmoinnin logiikan</w:t>
            </w:r>
          </w:p>
          <w:p w14:paraId="06E23375" w14:textId="77777777" w:rsidR="005917FE" w:rsidRPr="005917FE" w:rsidRDefault="005917FE" w:rsidP="008657F3">
            <w:pPr>
              <w:numPr>
                <w:ilvl w:val="0"/>
                <w:numId w:val="18"/>
              </w:numPr>
              <w:rPr>
                <w:snapToGrid w:val="0"/>
                <w:lang w:val="fi"/>
              </w:rPr>
            </w:pPr>
            <w:r w:rsidRPr="005917FE">
              <w:rPr>
                <w:snapToGrid w:val="0"/>
                <w:lang w:val="fi"/>
              </w:rPr>
              <w:t>osaa hyödyntää algoritmeja ja tietorakenteita</w:t>
            </w:r>
          </w:p>
          <w:p w14:paraId="2EDCB8A4" w14:textId="77777777" w:rsidR="005917FE" w:rsidRPr="005917FE" w:rsidRDefault="005917FE" w:rsidP="008657F3">
            <w:pPr>
              <w:numPr>
                <w:ilvl w:val="0"/>
                <w:numId w:val="18"/>
              </w:numPr>
              <w:rPr>
                <w:snapToGrid w:val="0"/>
                <w:lang w:val="fi"/>
              </w:rPr>
            </w:pPr>
            <w:r w:rsidRPr="005917FE">
              <w:rPr>
                <w:snapToGrid w:val="0"/>
                <w:lang w:val="fi"/>
              </w:rPr>
              <w:t>osaa tulkita ohjelmakoodia ja hyödyntää ohjelmointia ongelmanratkaisussa</w:t>
            </w:r>
          </w:p>
          <w:p w14:paraId="64A43AB3" w14:textId="77777777" w:rsidR="005917FE" w:rsidRPr="005917FE" w:rsidRDefault="005917FE" w:rsidP="008657F3">
            <w:pPr>
              <w:numPr>
                <w:ilvl w:val="0"/>
                <w:numId w:val="18"/>
              </w:numPr>
              <w:rPr>
                <w:snapToGrid w:val="0"/>
                <w:lang w:val="fi"/>
              </w:rPr>
            </w:pPr>
            <w:r w:rsidRPr="005917FE">
              <w:rPr>
                <w:snapToGrid w:val="0"/>
                <w:lang w:val="fi"/>
              </w:rPr>
              <w:t>osaa ohjelmoinnin perusteet</w:t>
            </w:r>
          </w:p>
          <w:p w14:paraId="0B6CDE0A" w14:textId="77777777" w:rsidR="005917FE" w:rsidRPr="005917FE" w:rsidRDefault="005917FE" w:rsidP="008657F3">
            <w:pPr>
              <w:numPr>
                <w:ilvl w:val="0"/>
                <w:numId w:val="18"/>
              </w:numPr>
              <w:rPr>
                <w:snapToGrid w:val="0"/>
                <w:lang w:val="fi"/>
              </w:rPr>
            </w:pPr>
            <w:r w:rsidRPr="005917FE">
              <w:rPr>
                <w:snapToGrid w:val="0"/>
                <w:lang w:val="fi"/>
              </w:rPr>
              <w:t xml:space="preserve">osaa tietokantojen suunnittelun ja toteutuksen perusteet    </w:t>
            </w:r>
          </w:p>
          <w:p w14:paraId="6A8EE685" w14:textId="77777777" w:rsidR="005917FE" w:rsidRPr="005917FE" w:rsidRDefault="005917FE" w:rsidP="008657F3">
            <w:pPr>
              <w:numPr>
                <w:ilvl w:val="0"/>
                <w:numId w:val="18"/>
              </w:numPr>
              <w:rPr>
                <w:snapToGrid w:val="0"/>
                <w:lang w:val="fi"/>
              </w:rPr>
            </w:pPr>
            <w:r w:rsidRPr="005917FE">
              <w:rPr>
                <w:snapToGrid w:val="0"/>
                <w:lang w:val="fi"/>
              </w:rPr>
              <w:t xml:space="preserve">osaa toimia ohjelmistoprojektissa huomioiden yrityksen ja asiakkaan tarpeet </w:t>
            </w:r>
          </w:p>
        </w:tc>
      </w:tr>
      <w:tr w:rsidR="005917FE" w:rsidRPr="005917FE" w14:paraId="7EAAF071" w14:textId="77777777" w:rsidTr="005917FE">
        <w:tc>
          <w:tcPr>
            <w:tcW w:w="2929" w:type="dxa"/>
            <w:tcBorders>
              <w:top w:val="single" w:sz="8" w:space="0" w:color="auto"/>
              <w:left w:val="single" w:sz="8" w:space="0" w:color="auto"/>
              <w:bottom w:val="single" w:sz="8" w:space="0" w:color="auto"/>
              <w:right w:val="single" w:sz="8" w:space="0" w:color="auto"/>
            </w:tcBorders>
          </w:tcPr>
          <w:p w14:paraId="1966BA4A" w14:textId="77777777" w:rsidR="005917FE" w:rsidRPr="005917FE" w:rsidRDefault="005917FE" w:rsidP="005917FE">
            <w:pPr>
              <w:rPr>
                <w:snapToGrid w:val="0"/>
              </w:rPr>
            </w:pPr>
            <w:r w:rsidRPr="005917FE">
              <w:rPr>
                <w:b/>
                <w:bCs/>
                <w:snapToGrid w:val="0"/>
                <w:lang w:val="fi"/>
              </w:rPr>
              <w:t>ICT-liiketoimintaosaaminen</w:t>
            </w:r>
          </w:p>
        </w:tc>
        <w:tc>
          <w:tcPr>
            <w:tcW w:w="6431" w:type="dxa"/>
            <w:tcBorders>
              <w:top w:val="single" w:sz="8" w:space="0" w:color="auto"/>
              <w:left w:val="single" w:sz="8" w:space="0" w:color="auto"/>
              <w:bottom w:val="single" w:sz="8" w:space="0" w:color="auto"/>
              <w:right w:val="single" w:sz="8" w:space="0" w:color="auto"/>
            </w:tcBorders>
          </w:tcPr>
          <w:p w14:paraId="15056D72" w14:textId="77777777" w:rsidR="005917FE" w:rsidRPr="005917FE" w:rsidRDefault="005917FE" w:rsidP="008657F3">
            <w:pPr>
              <w:numPr>
                <w:ilvl w:val="0"/>
                <w:numId w:val="17"/>
              </w:numPr>
              <w:rPr>
                <w:snapToGrid w:val="0"/>
                <w:lang w:val="fi"/>
              </w:rPr>
            </w:pPr>
            <w:r w:rsidRPr="005917FE">
              <w:rPr>
                <w:snapToGrid w:val="0"/>
                <w:lang w:val="fi"/>
              </w:rPr>
              <w:t>osaa huomioida kannattavan liiketoiminnan edellytykset</w:t>
            </w:r>
          </w:p>
          <w:p w14:paraId="0C44699C" w14:textId="77777777" w:rsidR="005917FE" w:rsidRPr="005917FE" w:rsidRDefault="005917FE" w:rsidP="008657F3">
            <w:pPr>
              <w:numPr>
                <w:ilvl w:val="0"/>
                <w:numId w:val="17"/>
              </w:numPr>
              <w:rPr>
                <w:snapToGrid w:val="0"/>
                <w:lang w:val="fi"/>
              </w:rPr>
            </w:pPr>
            <w:r w:rsidRPr="005917FE">
              <w:rPr>
                <w:snapToGrid w:val="0"/>
                <w:lang w:val="fi"/>
              </w:rPr>
              <w:t>osaa käyttää taloudellisen suunnittelun ja ohjauksen tärkeimpiä työkaluja</w:t>
            </w:r>
          </w:p>
          <w:p w14:paraId="37944C2E" w14:textId="77777777" w:rsidR="005917FE" w:rsidRPr="005917FE" w:rsidRDefault="005917FE" w:rsidP="008657F3">
            <w:pPr>
              <w:numPr>
                <w:ilvl w:val="0"/>
                <w:numId w:val="17"/>
              </w:numPr>
              <w:rPr>
                <w:snapToGrid w:val="0"/>
                <w:lang w:val="fi"/>
              </w:rPr>
            </w:pPr>
            <w:r w:rsidRPr="005917FE">
              <w:rPr>
                <w:snapToGrid w:val="0"/>
                <w:lang w:val="fi"/>
              </w:rPr>
              <w:t>osaa ICT-alan tuotteistamisprosessin; omaa kokonaisnäkemyksen tuotekehityksen, kannattavan tuotannon ja asiakasrajapinnan ydintoiminnoista</w:t>
            </w:r>
          </w:p>
          <w:p w14:paraId="4F3B57A1" w14:textId="77777777" w:rsidR="005917FE" w:rsidRPr="005917FE" w:rsidRDefault="005917FE" w:rsidP="008657F3">
            <w:pPr>
              <w:numPr>
                <w:ilvl w:val="0"/>
                <w:numId w:val="17"/>
              </w:numPr>
              <w:rPr>
                <w:snapToGrid w:val="0"/>
                <w:lang w:val="fi"/>
              </w:rPr>
            </w:pPr>
            <w:r w:rsidRPr="005917FE">
              <w:rPr>
                <w:snapToGrid w:val="0"/>
                <w:lang w:val="fi"/>
              </w:rPr>
              <w:lastRenderedPageBreak/>
              <w:t>osaa toimia IT-projektien eri tehtävissä</w:t>
            </w:r>
          </w:p>
          <w:p w14:paraId="329D89F0" w14:textId="77777777" w:rsidR="005917FE" w:rsidRPr="005917FE" w:rsidRDefault="005917FE" w:rsidP="008657F3">
            <w:pPr>
              <w:numPr>
                <w:ilvl w:val="0"/>
                <w:numId w:val="17"/>
              </w:numPr>
              <w:rPr>
                <w:snapToGrid w:val="0"/>
                <w:lang w:val="fi"/>
              </w:rPr>
            </w:pPr>
            <w:r w:rsidRPr="005917FE">
              <w:rPr>
                <w:snapToGrid w:val="0"/>
                <w:lang w:val="fi"/>
              </w:rPr>
              <w:t>osaa perustaa yrityksen</w:t>
            </w:r>
          </w:p>
          <w:p w14:paraId="60C19CD8" w14:textId="77777777" w:rsidR="005917FE" w:rsidRPr="005917FE" w:rsidRDefault="005917FE" w:rsidP="008657F3">
            <w:pPr>
              <w:numPr>
                <w:ilvl w:val="0"/>
                <w:numId w:val="17"/>
              </w:numPr>
              <w:rPr>
                <w:snapToGrid w:val="0"/>
                <w:lang w:val="fi"/>
              </w:rPr>
            </w:pPr>
            <w:r w:rsidRPr="005917FE">
              <w:rPr>
                <w:snapToGrid w:val="0"/>
                <w:lang w:val="fi"/>
              </w:rPr>
              <w:t xml:space="preserve">osaa toimia teknologiayrittäjänä sekä ymmärtää oman panoksensa merkityksen osana yrityksen toiminnan kannattavuutta </w:t>
            </w:r>
          </w:p>
        </w:tc>
      </w:tr>
      <w:tr w:rsidR="005917FE" w:rsidRPr="005917FE" w14:paraId="6BCDB043" w14:textId="77777777" w:rsidTr="005917FE">
        <w:tc>
          <w:tcPr>
            <w:tcW w:w="2929" w:type="dxa"/>
            <w:tcBorders>
              <w:top w:val="single" w:sz="8" w:space="0" w:color="auto"/>
              <w:left w:val="single" w:sz="8" w:space="0" w:color="auto"/>
              <w:bottom w:val="single" w:sz="8" w:space="0" w:color="auto"/>
              <w:right w:val="single" w:sz="8" w:space="0" w:color="auto"/>
            </w:tcBorders>
          </w:tcPr>
          <w:p w14:paraId="7ED7276B" w14:textId="77777777" w:rsidR="005917FE" w:rsidRPr="005917FE" w:rsidRDefault="005917FE" w:rsidP="005917FE">
            <w:pPr>
              <w:rPr>
                <w:snapToGrid w:val="0"/>
              </w:rPr>
            </w:pPr>
            <w:r w:rsidRPr="005917FE">
              <w:rPr>
                <w:b/>
                <w:bCs/>
                <w:snapToGrid w:val="0"/>
                <w:lang w:val="fi"/>
              </w:rPr>
              <w:lastRenderedPageBreak/>
              <w:t>Tietotekniikkainsinöörin perustaidot</w:t>
            </w:r>
          </w:p>
          <w:p w14:paraId="1F102431" w14:textId="77777777" w:rsidR="005917FE" w:rsidRPr="005917FE" w:rsidRDefault="005917FE" w:rsidP="005917FE">
            <w:pPr>
              <w:rPr>
                <w:snapToGrid w:val="0"/>
              </w:rPr>
            </w:pPr>
            <w:r w:rsidRPr="005917FE">
              <w:rPr>
                <w:b/>
                <w:bCs/>
                <w:snapToGrid w:val="0"/>
                <w:lang w:val="fi"/>
              </w:rPr>
              <w:t xml:space="preserve"> </w:t>
            </w:r>
          </w:p>
        </w:tc>
        <w:tc>
          <w:tcPr>
            <w:tcW w:w="6431" w:type="dxa"/>
            <w:tcBorders>
              <w:top w:val="single" w:sz="8" w:space="0" w:color="auto"/>
              <w:left w:val="single" w:sz="8" w:space="0" w:color="auto"/>
              <w:bottom w:val="single" w:sz="8" w:space="0" w:color="auto"/>
              <w:right w:val="single" w:sz="8" w:space="0" w:color="auto"/>
            </w:tcBorders>
          </w:tcPr>
          <w:p w14:paraId="49492A11" w14:textId="77777777" w:rsidR="005917FE" w:rsidRPr="005917FE" w:rsidRDefault="005917FE" w:rsidP="008657F3">
            <w:pPr>
              <w:numPr>
                <w:ilvl w:val="0"/>
                <w:numId w:val="16"/>
              </w:numPr>
              <w:rPr>
                <w:snapToGrid w:val="0"/>
                <w:lang w:val="fi"/>
              </w:rPr>
            </w:pPr>
            <w:r w:rsidRPr="005917FE">
              <w:rPr>
                <w:snapToGrid w:val="0"/>
                <w:lang w:val="fi"/>
              </w:rPr>
              <w:t>osaa oman sovellusalansa teoreettiseen perustan</w:t>
            </w:r>
          </w:p>
          <w:p w14:paraId="16DFA5D8" w14:textId="77777777" w:rsidR="005917FE" w:rsidRPr="005917FE" w:rsidRDefault="005917FE" w:rsidP="008657F3">
            <w:pPr>
              <w:numPr>
                <w:ilvl w:val="0"/>
                <w:numId w:val="16"/>
              </w:numPr>
              <w:rPr>
                <w:snapToGrid w:val="0"/>
                <w:lang w:val="fi"/>
              </w:rPr>
            </w:pPr>
            <w:r w:rsidRPr="005917FE">
              <w:rPr>
                <w:snapToGrid w:val="0"/>
                <w:lang w:val="fi"/>
              </w:rPr>
              <w:t xml:space="preserve">osaa käyttää sovellusalansa perusmenetelmiä ja osaa dokumentoida työnsä tulokset </w:t>
            </w:r>
          </w:p>
          <w:p w14:paraId="1CEA16E1" w14:textId="77777777" w:rsidR="005917FE" w:rsidRPr="005917FE" w:rsidRDefault="005917FE" w:rsidP="008657F3">
            <w:pPr>
              <w:numPr>
                <w:ilvl w:val="0"/>
                <w:numId w:val="16"/>
              </w:numPr>
              <w:rPr>
                <w:snapToGrid w:val="0"/>
                <w:lang w:val="fi"/>
              </w:rPr>
            </w:pPr>
            <w:r w:rsidRPr="005917FE">
              <w:rPr>
                <w:snapToGrid w:val="0"/>
                <w:lang w:val="fi"/>
              </w:rPr>
              <w:t>osaa kommunikoida asiakkaiden kanssa ja ymmärtää heidän tarpeitaan vastaavia teknisiä ratkaisuja</w:t>
            </w:r>
          </w:p>
          <w:p w14:paraId="5B7C6D2F" w14:textId="77777777" w:rsidR="005917FE" w:rsidRPr="005917FE" w:rsidRDefault="005917FE" w:rsidP="008657F3">
            <w:pPr>
              <w:numPr>
                <w:ilvl w:val="0"/>
                <w:numId w:val="16"/>
              </w:numPr>
              <w:rPr>
                <w:snapToGrid w:val="0"/>
                <w:lang w:val="fi"/>
              </w:rPr>
            </w:pPr>
            <w:r w:rsidRPr="005917FE">
              <w:rPr>
                <w:snapToGrid w:val="0"/>
                <w:lang w:val="fi"/>
              </w:rPr>
              <w:t>osaa suunnitella ja toteuttaa tietoverkkoja</w:t>
            </w:r>
          </w:p>
          <w:p w14:paraId="4F758DCC" w14:textId="77777777" w:rsidR="005917FE" w:rsidRPr="005917FE" w:rsidRDefault="005917FE" w:rsidP="008657F3">
            <w:pPr>
              <w:numPr>
                <w:ilvl w:val="0"/>
                <w:numId w:val="16"/>
              </w:numPr>
              <w:rPr>
                <w:snapToGrid w:val="0"/>
                <w:lang w:val="fi"/>
              </w:rPr>
            </w:pPr>
            <w:r w:rsidRPr="005917FE">
              <w:rPr>
                <w:snapToGrid w:val="0"/>
                <w:lang w:val="fi"/>
              </w:rPr>
              <w:t xml:space="preserve">osaa huomioida palvelujen vaatimat tukitoiminnot ja ylläpidon prosessit </w:t>
            </w:r>
          </w:p>
        </w:tc>
      </w:tr>
      <w:tr w:rsidR="005917FE" w:rsidRPr="005917FE" w14:paraId="44DE700A" w14:textId="77777777" w:rsidTr="005917FE">
        <w:tc>
          <w:tcPr>
            <w:tcW w:w="2929" w:type="dxa"/>
            <w:tcBorders>
              <w:top w:val="single" w:sz="8" w:space="0" w:color="auto"/>
              <w:left w:val="single" w:sz="8" w:space="0" w:color="auto"/>
              <w:bottom w:val="single" w:sz="8" w:space="0" w:color="auto"/>
              <w:right w:val="single" w:sz="8" w:space="0" w:color="auto"/>
            </w:tcBorders>
          </w:tcPr>
          <w:p w14:paraId="4CEFDC6C" w14:textId="77777777" w:rsidR="005917FE" w:rsidRPr="005917FE" w:rsidRDefault="005917FE" w:rsidP="005917FE">
            <w:pPr>
              <w:rPr>
                <w:snapToGrid w:val="0"/>
              </w:rPr>
            </w:pPr>
            <w:r w:rsidRPr="005917FE">
              <w:rPr>
                <w:b/>
                <w:bCs/>
                <w:snapToGrid w:val="0"/>
                <w:lang w:val="fi"/>
              </w:rPr>
              <w:t>Tietojärjestelmien laatu</w:t>
            </w:r>
          </w:p>
          <w:p w14:paraId="28E7EC3C" w14:textId="77777777" w:rsidR="005917FE" w:rsidRPr="005917FE" w:rsidRDefault="005917FE" w:rsidP="005917FE">
            <w:pPr>
              <w:rPr>
                <w:snapToGrid w:val="0"/>
              </w:rPr>
            </w:pPr>
            <w:r w:rsidRPr="005917FE">
              <w:rPr>
                <w:b/>
                <w:bCs/>
                <w:snapToGrid w:val="0"/>
                <w:lang w:val="fi"/>
              </w:rPr>
              <w:t xml:space="preserve"> </w:t>
            </w:r>
          </w:p>
        </w:tc>
        <w:tc>
          <w:tcPr>
            <w:tcW w:w="6431" w:type="dxa"/>
            <w:tcBorders>
              <w:top w:val="single" w:sz="8" w:space="0" w:color="auto"/>
              <w:left w:val="single" w:sz="8" w:space="0" w:color="auto"/>
              <w:bottom w:val="single" w:sz="8" w:space="0" w:color="auto"/>
              <w:right w:val="single" w:sz="8" w:space="0" w:color="auto"/>
            </w:tcBorders>
          </w:tcPr>
          <w:p w14:paraId="645E7AD5" w14:textId="77777777" w:rsidR="005917FE" w:rsidRPr="005917FE" w:rsidRDefault="005917FE" w:rsidP="008657F3">
            <w:pPr>
              <w:numPr>
                <w:ilvl w:val="0"/>
                <w:numId w:val="15"/>
              </w:numPr>
              <w:rPr>
                <w:snapToGrid w:val="0"/>
                <w:lang w:val="fi"/>
              </w:rPr>
            </w:pPr>
            <w:r w:rsidRPr="005917FE">
              <w:rPr>
                <w:snapToGrid w:val="0"/>
                <w:lang w:val="fi"/>
              </w:rPr>
              <w:t>osaa laatujärjestelmien yleiset toimintaperiaatteet</w:t>
            </w:r>
          </w:p>
          <w:p w14:paraId="179B30B2" w14:textId="77777777" w:rsidR="005917FE" w:rsidRPr="005917FE" w:rsidRDefault="005917FE" w:rsidP="008657F3">
            <w:pPr>
              <w:numPr>
                <w:ilvl w:val="0"/>
                <w:numId w:val="15"/>
              </w:numPr>
              <w:rPr>
                <w:snapToGrid w:val="0"/>
                <w:lang w:val="fi"/>
              </w:rPr>
            </w:pPr>
            <w:r w:rsidRPr="005917FE">
              <w:rPr>
                <w:snapToGrid w:val="0"/>
                <w:lang w:val="fi"/>
              </w:rPr>
              <w:t>osaa ottaa huomioon laadun tietojärjestelmien komponentteja rakennettaessa</w:t>
            </w:r>
          </w:p>
          <w:p w14:paraId="37A7E50C" w14:textId="77777777" w:rsidR="005917FE" w:rsidRPr="005917FE" w:rsidRDefault="005917FE" w:rsidP="008657F3">
            <w:pPr>
              <w:numPr>
                <w:ilvl w:val="0"/>
                <w:numId w:val="15"/>
              </w:numPr>
              <w:rPr>
                <w:snapToGrid w:val="0"/>
                <w:lang w:val="fi"/>
              </w:rPr>
            </w:pPr>
            <w:r w:rsidRPr="005917FE">
              <w:rPr>
                <w:snapToGrid w:val="0"/>
                <w:lang w:val="fi"/>
              </w:rPr>
              <w:t>osaa huomioida laadun koko tietojärjestelmässä</w:t>
            </w:r>
          </w:p>
          <w:p w14:paraId="3F0AC2AB" w14:textId="77777777" w:rsidR="005917FE" w:rsidRPr="005917FE" w:rsidRDefault="005917FE" w:rsidP="008657F3">
            <w:pPr>
              <w:numPr>
                <w:ilvl w:val="0"/>
                <w:numId w:val="15"/>
              </w:numPr>
              <w:rPr>
                <w:snapToGrid w:val="0"/>
                <w:lang w:val="fi"/>
              </w:rPr>
            </w:pPr>
            <w:r w:rsidRPr="005917FE">
              <w:rPr>
                <w:snapToGrid w:val="0"/>
                <w:lang w:val="fi"/>
              </w:rPr>
              <w:t>osaa käyttää erilaisia ohjelmiston testausmenetelmiä</w:t>
            </w:r>
          </w:p>
          <w:p w14:paraId="1ADAF4A3" w14:textId="77777777" w:rsidR="005917FE" w:rsidRPr="005917FE" w:rsidRDefault="005917FE" w:rsidP="008657F3">
            <w:pPr>
              <w:numPr>
                <w:ilvl w:val="0"/>
                <w:numId w:val="15"/>
              </w:numPr>
              <w:rPr>
                <w:snapToGrid w:val="0"/>
                <w:lang w:val="fi"/>
              </w:rPr>
            </w:pPr>
            <w:r w:rsidRPr="005917FE">
              <w:rPr>
                <w:snapToGrid w:val="0"/>
                <w:lang w:val="fi"/>
              </w:rPr>
              <w:t>osaa tehdä testattuja ja laadukkaita ohjelmistoja</w:t>
            </w:r>
          </w:p>
          <w:p w14:paraId="5CE7D4E0" w14:textId="77777777" w:rsidR="005917FE" w:rsidRPr="005917FE" w:rsidRDefault="005917FE" w:rsidP="008657F3">
            <w:pPr>
              <w:numPr>
                <w:ilvl w:val="0"/>
                <w:numId w:val="15"/>
              </w:numPr>
              <w:rPr>
                <w:snapToGrid w:val="0"/>
                <w:lang w:val="fi"/>
              </w:rPr>
            </w:pPr>
            <w:r w:rsidRPr="005917FE">
              <w:rPr>
                <w:snapToGrid w:val="0"/>
                <w:lang w:val="fi"/>
              </w:rPr>
              <w:t xml:space="preserve">osaa huomioida laadun osana dokumentointia </w:t>
            </w:r>
          </w:p>
        </w:tc>
      </w:tr>
      <w:tr w:rsidR="005917FE" w:rsidRPr="005917FE" w14:paraId="4AB1C9CA" w14:textId="77777777" w:rsidTr="005917FE">
        <w:tc>
          <w:tcPr>
            <w:tcW w:w="2929" w:type="dxa"/>
            <w:tcBorders>
              <w:top w:val="single" w:sz="8" w:space="0" w:color="auto"/>
              <w:left w:val="single" w:sz="8" w:space="0" w:color="auto"/>
              <w:bottom w:val="single" w:sz="8" w:space="0" w:color="auto"/>
              <w:right w:val="single" w:sz="8" w:space="0" w:color="auto"/>
            </w:tcBorders>
          </w:tcPr>
          <w:p w14:paraId="247D013B" w14:textId="77777777" w:rsidR="005917FE" w:rsidRPr="005917FE" w:rsidRDefault="005917FE" w:rsidP="005917FE">
            <w:pPr>
              <w:rPr>
                <w:snapToGrid w:val="0"/>
              </w:rPr>
            </w:pPr>
            <w:r w:rsidRPr="005917FE">
              <w:rPr>
                <w:b/>
                <w:bCs/>
                <w:snapToGrid w:val="0"/>
                <w:lang w:val="fi"/>
              </w:rPr>
              <w:t>Tietoturvaosaaminen</w:t>
            </w:r>
          </w:p>
        </w:tc>
        <w:tc>
          <w:tcPr>
            <w:tcW w:w="6431" w:type="dxa"/>
            <w:tcBorders>
              <w:top w:val="single" w:sz="8" w:space="0" w:color="auto"/>
              <w:left w:val="single" w:sz="8" w:space="0" w:color="auto"/>
              <w:bottom w:val="single" w:sz="8" w:space="0" w:color="auto"/>
              <w:right w:val="single" w:sz="8" w:space="0" w:color="auto"/>
            </w:tcBorders>
          </w:tcPr>
          <w:p w14:paraId="6AA506DA" w14:textId="77777777" w:rsidR="005917FE" w:rsidRPr="005917FE" w:rsidRDefault="005917FE" w:rsidP="008657F3">
            <w:pPr>
              <w:numPr>
                <w:ilvl w:val="0"/>
                <w:numId w:val="14"/>
              </w:numPr>
              <w:rPr>
                <w:snapToGrid w:val="0"/>
                <w:lang w:val="fi"/>
              </w:rPr>
            </w:pPr>
            <w:r w:rsidRPr="005917FE">
              <w:rPr>
                <w:snapToGrid w:val="0"/>
                <w:lang w:val="fi"/>
              </w:rPr>
              <w:t>osaa huomioida kyberympäristöön kohdistuvia uhkia</w:t>
            </w:r>
          </w:p>
          <w:p w14:paraId="5804D1E7" w14:textId="77777777" w:rsidR="005917FE" w:rsidRPr="005917FE" w:rsidRDefault="005917FE" w:rsidP="008657F3">
            <w:pPr>
              <w:numPr>
                <w:ilvl w:val="0"/>
                <w:numId w:val="14"/>
              </w:numPr>
              <w:rPr>
                <w:snapToGrid w:val="0"/>
                <w:lang w:val="fi"/>
              </w:rPr>
            </w:pPr>
            <w:r w:rsidRPr="005917FE">
              <w:rPr>
                <w:snapToGrid w:val="0"/>
                <w:lang w:val="fi"/>
              </w:rPr>
              <w:t>osaa hallinnoida tietoturvahaavoittuvuuksia</w:t>
            </w:r>
          </w:p>
          <w:p w14:paraId="4BF57CA9" w14:textId="77777777" w:rsidR="005917FE" w:rsidRPr="005917FE" w:rsidRDefault="005917FE" w:rsidP="008657F3">
            <w:pPr>
              <w:numPr>
                <w:ilvl w:val="0"/>
                <w:numId w:val="14"/>
              </w:numPr>
              <w:rPr>
                <w:snapToGrid w:val="0"/>
                <w:lang w:val="fi"/>
              </w:rPr>
            </w:pPr>
            <w:r w:rsidRPr="005917FE">
              <w:rPr>
                <w:snapToGrid w:val="0"/>
                <w:lang w:val="fi"/>
              </w:rPr>
              <w:t>osaa hallita riskejä</w:t>
            </w:r>
          </w:p>
          <w:p w14:paraId="23BC2EE5" w14:textId="77777777" w:rsidR="005917FE" w:rsidRPr="005917FE" w:rsidRDefault="005917FE" w:rsidP="008657F3">
            <w:pPr>
              <w:numPr>
                <w:ilvl w:val="0"/>
                <w:numId w:val="14"/>
              </w:numPr>
              <w:rPr>
                <w:snapToGrid w:val="0"/>
                <w:lang w:val="fi"/>
              </w:rPr>
            </w:pPr>
            <w:r w:rsidRPr="005917FE">
              <w:rPr>
                <w:snapToGrid w:val="0"/>
                <w:lang w:val="fi"/>
              </w:rPr>
              <w:t>osaa organisoida organisaation tietoturvan</w:t>
            </w:r>
          </w:p>
          <w:p w14:paraId="055FD652" w14:textId="77777777" w:rsidR="005917FE" w:rsidRPr="005917FE" w:rsidRDefault="005917FE" w:rsidP="008657F3">
            <w:pPr>
              <w:numPr>
                <w:ilvl w:val="0"/>
                <w:numId w:val="14"/>
              </w:numPr>
              <w:rPr>
                <w:snapToGrid w:val="0"/>
                <w:lang w:val="fi"/>
              </w:rPr>
            </w:pPr>
            <w:r w:rsidRPr="005917FE">
              <w:rPr>
                <w:snapToGrid w:val="0"/>
                <w:lang w:val="fi"/>
              </w:rPr>
              <w:t>osaa toimia osana tietoturvaryhmää</w:t>
            </w:r>
          </w:p>
          <w:p w14:paraId="48ADB412" w14:textId="77777777" w:rsidR="005917FE" w:rsidRPr="005917FE" w:rsidRDefault="005917FE" w:rsidP="008657F3">
            <w:pPr>
              <w:numPr>
                <w:ilvl w:val="0"/>
                <w:numId w:val="14"/>
              </w:numPr>
              <w:rPr>
                <w:snapToGrid w:val="0"/>
                <w:lang w:val="fi"/>
              </w:rPr>
            </w:pPr>
            <w:r w:rsidRPr="005917FE">
              <w:rPr>
                <w:snapToGrid w:val="0"/>
                <w:lang w:val="fi"/>
              </w:rPr>
              <w:t>osaa toimia tietoturvavastaavana</w:t>
            </w:r>
          </w:p>
          <w:p w14:paraId="4AE1FDCA" w14:textId="77777777" w:rsidR="005917FE" w:rsidRPr="005917FE" w:rsidRDefault="005917FE" w:rsidP="008657F3">
            <w:pPr>
              <w:numPr>
                <w:ilvl w:val="0"/>
                <w:numId w:val="14"/>
              </w:numPr>
              <w:rPr>
                <w:snapToGrid w:val="0"/>
                <w:lang w:val="fi"/>
              </w:rPr>
            </w:pPr>
            <w:r w:rsidRPr="005917FE">
              <w:rPr>
                <w:snapToGrid w:val="0"/>
                <w:lang w:val="fi"/>
              </w:rPr>
              <w:t>osaa analysoida tietoturvapoikkeamia</w:t>
            </w:r>
          </w:p>
          <w:p w14:paraId="5AD213C2" w14:textId="77777777" w:rsidR="005917FE" w:rsidRPr="005917FE" w:rsidRDefault="005917FE" w:rsidP="008657F3">
            <w:pPr>
              <w:numPr>
                <w:ilvl w:val="0"/>
                <w:numId w:val="14"/>
              </w:numPr>
              <w:rPr>
                <w:snapToGrid w:val="0"/>
                <w:lang w:val="fi"/>
              </w:rPr>
            </w:pPr>
            <w:r w:rsidRPr="005917FE">
              <w:rPr>
                <w:snapToGrid w:val="0"/>
                <w:lang w:val="fi"/>
              </w:rPr>
              <w:lastRenderedPageBreak/>
              <w:t xml:space="preserve">Osaa reagoida tietoturvapoikkeamiin </w:t>
            </w:r>
          </w:p>
          <w:p w14:paraId="484CF076" w14:textId="77777777" w:rsidR="005917FE" w:rsidRPr="005917FE" w:rsidRDefault="005917FE" w:rsidP="008657F3">
            <w:pPr>
              <w:numPr>
                <w:ilvl w:val="0"/>
                <w:numId w:val="14"/>
              </w:numPr>
              <w:rPr>
                <w:snapToGrid w:val="0"/>
                <w:lang w:val="fi"/>
              </w:rPr>
            </w:pPr>
            <w:r w:rsidRPr="005917FE">
              <w:rPr>
                <w:snapToGrid w:val="0"/>
                <w:lang w:val="fi"/>
              </w:rPr>
              <w:t xml:space="preserve">osaa tietoturva-auditointiin liittyviä käytänteitä </w:t>
            </w:r>
          </w:p>
        </w:tc>
      </w:tr>
    </w:tbl>
    <w:p w14:paraId="146ECF9B" w14:textId="77777777" w:rsidR="005917FE" w:rsidRDefault="005917FE" w:rsidP="00D55424">
      <w:pPr>
        <w:rPr>
          <w:snapToGrid w:val="0"/>
        </w:rPr>
      </w:pPr>
    </w:p>
    <w:p w14:paraId="2F0D96C5" w14:textId="77777777" w:rsidR="00BB3517" w:rsidRDefault="00BB3517" w:rsidP="00D55424">
      <w:pPr>
        <w:rPr>
          <w:snapToGrid w:val="0"/>
        </w:rPr>
      </w:pPr>
    </w:p>
    <w:p w14:paraId="597F3685" w14:textId="77777777" w:rsidR="005D626E" w:rsidRDefault="005D626E" w:rsidP="00D55424">
      <w:pPr>
        <w:rPr>
          <w:b/>
          <w:snapToGrid w:val="0"/>
          <w:sz w:val="28"/>
          <w:szCs w:val="28"/>
        </w:rPr>
      </w:pPr>
    </w:p>
    <w:p w14:paraId="0C971C9C" w14:textId="77777777" w:rsidR="005D626E" w:rsidRDefault="005D626E" w:rsidP="00D55424">
      <w:pPr>
        <w:rPr>
          <w:b/>
          <w:snapToGrid w:val="0"/>
          <w:sz w:val="28"/>
          <w:szCs w:val="28"/>
        </w:rPr>
      </w:pPr>
    </w:p>
    <w:p w14:paraId="6CFEDABC" w14:textId="77777777" w:rsidR="005D626E" w:rsidRDefault="005D626E" w:rsidP="00D55424">
      <w:pPr>
        <w:rPr>
          <w:b/>
          <w:snapToGrid w:val="0"/>
          <w:sz w:val="28"/>
          <w:szCs w:val="28"/>
        </w:rPr>
      </w:pPr>
    </w:p>
    <w:p w14:paraId="5DC0E5F5" w14:textId="77777777" w:rsidR="005D626E" w:rsidRDefault="005D626E" w:rsidP="00D55424">
      <w:pPr>
        <w:rPr>
          <w:b/>
          <w:snapToGrid w:val="0"/>
          <w:sz w:val="28"/>
          <w:szCs w:val="28"/>
        </w:rPr>
      </w:pPr>
    </w:p>
    <w:p w14:paraId="1AD892CE" w14:textId="77777777" w:rsidR="005D626E" w:rsidRDefault="005D626E" w:rsidP="00D55424">
      <w:pPr>
        <w:rPr>
          <w:b/>
          <w:snapToGrid w:val="0"/>
          <w:sz w:val="28"/>
          <w:szCs w:val="28"/>
        </w:rPr>
      </w:pPr>
    </w:p>
    <w:p w14:paraId="68D396E7" w14:textId="4AD4CA4F" w:rsidR="005D626E" w:rsidRDefault="005D626E" w:rsidP="00D55424">
      <w:pPr>
        <w:rPr>
          <w:b/>
          <w:snapToGrid w:val="0"/>
          <w:sz w:val="28"/>
          <w:szCs w:val="28"/>
        </w:rPr>
      </w:pPr>
    </w:p>
    <w:p w14:paraId="606228B7" w14:textId="5AE52741" w:rsidR="005917FE" w:rsidRDefault="005917FE" w:rsidP="00D55424">
      <w:pPr>
        <w:rPr>
          <w:b/>
          <w:snapToGrid w:val="0"/>
          <w:sz w:val="28"/>
          <w:szCs w:val="28"/>
        </w:rPr>
      </w:pPr>
    </w:p>
    <w:p w14:paraId="241FDAF5" w14:textId="55C32301" w:rsidR="005917FE" w:rsidRDefault="005917FE" w:rsidP="00D55424">
      <w:pPr>
        <w:rPr>
          <w:b/>
          <w:snapToGrid w:val="0"/>
          <w:sz w:val="28"/>
          <w:szCs w:val="28"/>
        </w:rPr>
      </w:pPr>
    </w:p>
    <w:p w14:paraId="3A22B8A0" w14:textId="0F512B2A" w:rsidR="005917FE" w:rsidRDefault="005917FE" w:rsidP="00D55424">
      <w:pPr>
        <w:rPr>
          <w:b/>
          <w:snapToGrid w:val="0"/>
          <w:sz w:val="28"/>
          <w:szCs w:val="28"/>
        </w:rPr>
      </w:pPr>
    </w:p>
    <w:p w14:paraId="37F19784" w14:textId="7144C2D1" w:rsidR="005917FE" w:rsidRDefault="005917FE" w:rsidP="00D55424">
      <w:pPr>
        <w:rPr>
          <w:b/>
          <w:snapToGrid w:val="0"/>
          <w:sz w:val="28"/>
          <w:szCs w:val="28"/>
        </w:rPr>
      </w:pPr>
    </w:p>
    <w:p w14:paraId="75F2C695" w14:textId="0A97344A" w:rsidR="005917FE" w:rsidRDefault="005917FE" w:rsidP="00D55424">
      <w:pPr>
        <w:rPr>
          <w:b/>
          <w:snapToGrid w:val="0"/>
          <w:sz w:val="28"/>
          <w:szCs w:val="28"/>
        </w:rPr>
      </w:pPr>
    </w:p>
    <w:p w14:paraId="65BDBC38" w14:textId="183EEDA3" w:rsidR="005917FE" w:rsidRDefault="005917FE" w:rsidP="00D55424">
      <w:pPr>
        <w:rPr>
          <w:b/>
          <w:snapToGrid w:val="0"/>
          <w:sz w:val="28"/>
          <w:szCs w:val="28"/>
        </w:rPr>
      </w:pPr>
    </w:p>
    <w:p w14:paraId="412F441B" w14:textId="7F0627C7" w:rsidR="005917FE" w:rsidRDefault="005917FE" w:rsidP="00D55424">
      <w:pPr>
        <w:rPr>
          <w:b/>
          <w:snapToGrid w:val="0"/>
          <w:sz w:val="28"/>
          <w:szCs w:val="28"/>
        </w:rPr>
      </w:pPr>
    </w:p>
    <w:p w14:paraId="2A3102BE" w14:textId="77777777" w:rsidR="005917FE" w:rsidRDefault="005917FE" w:rsidP="00D55424">
      <w:pPr>
        <w:rPr>
          <w:b/>
          <w:snapToGrid w:val="0"/>
          <w:sz w:val="28"/>
          <w:szCs w:val="28"/>
        </w:rPr>
      </w:pPr>
    </w:p>
    <w:p w14:paraId="79BA3361" w14:textId="76C16E9A" w:rsidR="00BB3517" w:rsidRPr="005D626E" w:rsidRDefault="00167340" w:rsidP="00167340">
      <w:pPr>
        <w:pStyle w:val="Otsikko2"/>
        <w:rPr>
          <w:snapToGrid w:val="0"/>
        </w:rPr>
      </w:pPr>
      <w:bookmarkStart w:id="12" w:name="_Toc114057836"/>
      <w:r>
        <w:rPr>
          <w:snapToGrid w:val="0"/>
        </w:rPr>
        <w:t xml:space="preserve">3.3 </w:t>
      </w:r>
      <w:r w:rsidR="005D626E" w:rsidRPr="005D626E">
        <w:rPr>
          <w:snapToGrid w:val="0"/>
        </w:rPr>
        <w:t>Vuositeemat (Liite 3)</w:t>
      </w:r>
      <w:bookmarkEnd w:id="12"/>
    </w:p>
    <w:p w14:paraId="5B4CB195" w14:textId="3E2C7F13" w:rsidR="005D626E" w:rsidRPr="005D626E" w:rsidRDefault="005D626E" w:rsidP="005D626E">
      <w:r w:rsidRPr="005D626E">
        <w:rPr>
          <w:snapToGrid w:val="0"/>
        </w:rPr>
        <w:t>Sanallisen kuvauksen lisäksi opetussuunnitelman rakenne ja asiantuntijuuden kehittyminen kuvataan kuviona, jossa opintopolku etenee vuositeemojen k</w:t>
      </w:r>
      <w:r>
        <w:rPr>
          <w:snapToGrid w:val="0"/>
        </w:rPr>
        <w:t>autta kohti tutkinnon osaamista</w:t>
      </w:r>
      <w:r w:rsidRPr="005D626E">
        <w:rPr>
          <w:snapToGrid w:val="0"/>
        </w:rPr>
        <w:t xml:space="preserve">voitteita. Lukuvuosittain/-kausittain kuvataan osaamistavoitteet, tässä yhteydessä ei luetella toteutettavia opintojaksoja. </w:t>
      </w:r>
      <w:r w:rsidR="00167340">
        <w:rPr>
          <w:snapToGrid w:val="0"/>
        </w:rPr>
        <w:t>Vuositeemat julkais</w:t>
      </w:r>
      <w:r w:rsidR="00167340" w:rsidRPr="00167340">
        <w:rPr>
          <w:snapToGrid w:val="0"/>
        </w:rPr>
        <w:t>taan opetussuunnitelman liitteenä PDF-muodossa. L</w:t>
      </w:r>
      <w:r w:rsidR="00167340">
        <w:rPr>
          <w:snapToGrid w:val="0"/>
        </w:rPr>
        <w:t>iite nimetään ”Vuositeemat</w:t>
      </w:r>
      <w:r w:rsidR="00167340" w:rsidRPr="00167340">
        <w:rPr>
          <w:snapToGrid w:val="0"/>
        </w:rPr>
        <w:t>.pdf”</w:t>
      </w:r>
    </w:p>
    <w:p w14:paraId="284599B1" w14:textId="1E44C591" w:rsidR="005D626E" w:rsidRDefault="005D626E" w:rsidP="005D626E">
      <w:pPr>
        <w:rPr>
          <w:snapToGrid w:val="0"/>
        </w:rPr>
      </w:pPr>
      <w:r>
        <w:rPr>
          <w:noProof/>
          <w:lang w:val="en-US"/>
        </w:rPr>
        <w:drawing>
          <wp:anchor distT="0" distB="0" distL="114300" distR="114300" simplePos="0" relativeHeight="251661312" behindDoc="0" locked="0" layoutInCell="1" allowOverlap="1" wp14:anchorId="11D5CC0D" wp14:editId="79A5083C">
            <wp:simplePos x="0" y="0"/>
            <wp:positionH relativeFrom="margin">
              <wp:posOffset>-199390</wp:posOffset>
            </wp:positionH>
            <wp:positionV relativeFrom="paragraph">
              <wp:posOffset>549275</wp:posOffset>
            </wp:positionV>
            <wp:extent cx="5956300" cy="6760845"/>
            <wp:effectExtent l="0" t="0" r="6350" b="1905"/>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0" cy="6760845"/>
                    </a:xfrm>
                    <a:prstGeom prst="rect">
                      <a:avLst/>
                    </a:prstGeom>
                    <a:noFill/>
                  </pic:spPr>
                </pic:pic>
              </a:graphicData>
            </a:graphic>
            <wp14:sizeRelH relativeFrom="margin">
              <wp14:pctWidth>0</wp14:pctWidth>
            </wp14:sizeRelH>
            <wp14:sizeRelV relativeFrom="margin">
              <wp14:pctHeight>0</wp14:pctHeight>
            </wp14:sizeRelV>
          </wp:anchor>
        </w:drawing>
      </w:r>
      <w:r w:rsidRPr="005D626E">
        <w:rPr>
          <w:snapToGrid w:val="0"/>
        </w:rPr>
        <w:t>Kuviota tehdessä tulee käyttää mallina alla olevaa esimerkkiä, jossa värit ja fontit ovat Savonian visuaalisen ilmeen mukaiset. Fontteja, värejä tai visuaalista ilmettä ei saa muuttaa, kaavion nuolikuviot voivat vaihdella tutkinto</w:t>
      </w:r>
      <w:r>
        <w:rPr>
          <w:snapToGrid w:val="0"/>
        </w:rPr>
        <w:t>-ohjelman rakenteen mukaisesti.</w:t>
      </w:r>
    </w:p>
    <w:p w14:paraId="26F65264" w14:textId="7C2AC3AA" w:rsidR="00CF590C" w:rsidRPr="00D55424" w:rsidRDefault="00CF590C" w:rsidP="00D55424">
      <w:pPr>
        <w:pStyle w:val="Otsikko3"/>
      </w:pPr>
    </w:p>
    <w:p w14:paraId="21EEAF23" w14:textId="175A0297" w:rsidR="005D626E" w:rsidRDefault="005D626E" w:rsidP="00417B0E"/>
    <w:p w14:paraId="2519930A" w14:textId="77777777" w:rsidR="005D626E" w:rsidRDefault="005D626E" w:rsidP="00417B0E"/>
    <w:p w14:paraId="11281742" w14:textId="2C7B4634" w:rsidR="005D626E" w:rsidRDefault="005D626E" w:rsidP="00417B0E"/>
    <w:p w14:paraId="1040F570" w14:textId="6B109147" w:rsidR="005D626E" w:rsidRDefault="005D626E" w:rsidP="00417B0E"/>
    <w:p w14:paraId="75A23D70" w14:textId="6A444F10" w:rsidR="005D626E" w:rsidRDefault="005D626E" w:rsidP="00417B0E"/>
    <w:p w14:paraId="599A0C80" w14:textId="46F7740B" w:rsidR="005D626E" w:rsidRDefault="005D626E" w:rsidP="00417B0E"/>
    <w:p w14:paraId="1E2BB7D8" w14:textId="18275919" w:rsidR="005D626E" w:rsidRDefault="005D626E" w:rsidP="00417B0E"/>
    <w:p w14:paraId="3891C310" w14:textId="3CEFB667" w:rsidR="005D626E" w:rsidRDefault="005D626E" w:rsidP="00417B0E"/>
    <w:p w14:paraId="53355C04" w14:textId="5307BBF4" w:rsidR="005D626E" w:rsidRDefault="005D626E" w:rsidP="00417B0E"/>
    <w:p w14:paraId="6AC2550E" w14:textId="159AD34A" w:rsidR="005D626E" w:rsidRDefault="005D626E" w:rsidP="00417B0E"/>
    <w:p w14:paraId="6FA874B8" w14:textId="79E54665" w:rsidR="005D626E" w:rsidRDefault="005D626E" w:rsidP="00417B0E"/>
    <w:p w14:paraId="6BCA996F" w14:textId="6E4E1F87" w:rsidR="005D626E" w:rsidRDefault="005D626E" w:rsidP="00417B0E"/>
    <w:p w14:paraId="461C6BF6" w14:textId="76973173" w:rsidR="005D626E" w:rsidRDefault="005D626E" w:rsidP="00417B0E"/>
    <w:p w14:paraId="215112F3" w14:textId="26812BFC" w:rsidR="005D626E" w:rsidRDefault="005D626E" w:rsidP="00417B0E"/>
    <w:p w14:paraId="44813950" w14:textId="5B454534" w:rsidR="005D626E" w:rsidRDefault="005D626E" w:rsidP="00417B0E"/>
    <w:p w14:paraId="0B7CD534" w14:textId="7F5FCCD6" w:rsidR="005D626E" w:rsidRDefault="005D626E" w:rsidP="00417B0E"/>
    <w:p w14:paraId="1942216F" w14:textId="2A69BB92" w:rsidR="005D626E" w:rsidRDefault="005D626E" w:rsidP="00417B0E"/>
    <w:p w14:paraId="595719E5" w14:textId="64093BD3" w:rsidR="005D626E" w:rsidRDefault="005D626E" w:rsidP="00417B0E"/>
    <w:sectPr w:rsidR="005D626E" w:rsidSect="00FE0343">
      <w:headerReference w:type="default" r:id="rId15"/>
      <w:footerReference w:type="default" r:id="rId16"/>
      <w:headerReference w:type="first" r:id="rId17"/>
      <w:pgSz w:w="11900" w:h="16840"/>
      <w:pgMar w:top="2095" w:right="1800" w:bottom="1440" w:left="1418" w:header="708" w:footer="70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E9090" w14:textId="77777777" w:rsidR="00CF117B" w:rsidRDefault="00CF117B">
      <w:pPr>
        <w:spacing w:line="240" w:lineRule="auto"/>
      </w:pPr>
      <w:r>
        <w:separator/>
      </w:r>
    </w:p>
  </w:endnote>
  <w:endnote w:type="continuationSeparator" w:id="0">
    <w:p w14:paraId="31C23251" w14:textId="77777777" w:rsidR="00CF117B" w:rsidRDefault="00CF11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2" w14:textId="77777777" w:rsidR="005917FE" w:rsidRPr="00A676D3" w:rsidRDefault="005917FE" w:rsidP="00A676D3">
    <w:pPr>
      <w:pStyle w:val="Yltunniste"/>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DE6A1" w14:textId="77777777" w:rsidR="00CF117B" w:rsidRDefault="00CF117B">
      <w:pPr>
        <w:spacing w:line="240" w:lineRule="auto"/>
      </w:pPr>
      <w:r>
        <w:separator/>
      </w:r>
    </w:p>
  </w:footnote>
  <w:footnote w:type="continuationSeparator" w:id="0">
    <w:p w14:paraId="5FF69D61" w14:textId="77777777" w:rsidR="00CF117B" w:rsidRDefault="00CF11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0" w14:textId="7356677C" w:rsidR="005917FE" w:rsidRDefault="005917FE" w:rsidP="005C37BB">
    <w:pPr>
      <w:pStyle w:val="Yltunniste"/>
      <w:ind w:left="3600"/>
    </w:pPr>
    <w:r>
      <w:rPr>
        <w:noProof/>
        <w:szCs w:val="20"/>
        <w:lang w:val="en-US"/>
      </w:rPr>
      <w:drawing>
        <wp:anchor distT="0" distB="0" distL="114300" distR="114300" simplePos="0" relativeHeight="251711488" behindDoc="1" locked="0" layoutInCell="1" allowOverlap="1" wp14:anchorId="226F713E" wp14:editId="40270CD6">
          <wp:simplePos x="0" y="0"/>
          <wp:positionH relativeFrom="page">
            <wp:posOffset>654050</wp:posOffset>
          </wp:positionH>
          <wp:positionV relativeFrom="paragraph">
            <wp:posOffset>-310442</wp:posOffset>
          </wp:positionV>
          <wp:extent cx="5071051" cy="1078791"/>
          <wp:effectExtent l="0" t="0" r="0" b="762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35399" cy="109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1FAA747">
      <w:rPr>
        <w:b/>
        <w:bCs/>
      </w:rPr>
      <w:t>Opetussuunnitelman</w:t>
    </w:r>
    <w:r>
      <w:tab/>
    </w:r>
    <w:r>
      <w:tab/>
    </w:r>
    <w:r>
      <w:tab/>
    </w:r>
    <w:r w:rsidRPr="00CD2C23">
      <w:fldChar w:fldCharType="begin"/>
    </w:r>
    <w:r w:rsidRPr="00CD2C23">
      <w:instrText>PAGE  \* Arabic  \* MERGEFORMAT</w:instrText>
    </w:r>
    <w:r w:rsidRPr="00CD2C23">
      <w:fldChar w:fldCharType="separate"/>
    </w:r>
    <w:r w:rsidR="00E67E88">
      <w:rPr>
        <w:noProof/>
      </w:rPr>
      <w:t>1</w:t>
    </w:r>
    <w:r w:rsidRPr="00CD2C23">
      <w:fldChar w:fldCharType="end"/>
    </w:r>
    <w:r w:rsidRPr="00CD2C23">
      <w:t xml:space="preserve"> / </w:t>
    </w:r>
    <w:r w:rsidR="00CF117B">
      <w:fldChar w:fldCharType="begin"/>
    </w:r>
    <w:r w:rsidR="00CF117B">
      <w:instrText>NUMPAGES  \* Arabic  \* MERGEFORMAT</w:instrText>
    </w:r>
    <w:r w:rsidR="00CF117B">
      <w:fldChar w:fldCharType="separate"/>
    </w:r>
    <w:r w:rsidR="00E67E88">
      <w:rPr>
        <w:noProof/>
      </w:rPr>
      <w:t>13</w:t>
    </w:r>
    <w:r w:rsidR="00CF117B">
      <w:rPr>
        <w:noProof/>
      </w:rPr>
      <w:fldChar w:fldCharType="end"/>
    </w:r>
    <w:r w:rsidRPr="00CD2C23">
      <w:t xml:space="preserve"> </w:t>
    </w:r>
    <w:r w:rsidRPr="00CD2C23">
      <w:br/>
    </w:r>
    <w:r w:rsidRPr="21FAA747">
      <w:rPr>
        <w:b/>
        <w:bCs/>
      </w:rPr>
      <w:t>yleisen osan ohjeistus</w:t>
    </w:r>
  </w:p>
  <w:p w14:paraId="26F65391" w14:textId="77BFD72E" w:rsidR="005917FE" w:rsidRPr="00B6726E" w:rsidRDefault="005917FE" w:rsidP="00311FFC">
    <w:pPr>
      <w:pStyle w:val="Yltunniste"/>
      <w:tabs>
        <w:tab w:val="center" w:pos="6141"/>
      </w:tabs>
      <w:ind w:left="3600"/>
    </w:pPr>
    <w:r>
      <w:fldChar w:fldCharType="begin"/>
    </w:r>
    <w:r>
      <w:instrText xml:space="preserve"> TIME \@ "d.M.yyyy" </w:instrText>
    </w:r>
    <w:r>
      <w:fldChar w:fldCharType="separate"/>
    </w:r>
    <w:r w:rsidR="005F6079">
      <w:rPr>
        <w:noProof/>
      </w:rPr>
      <w:t>11.11.2022</w:t>
    </w:r>
    <w: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3" w14:textId="32DD6352" w:rsidR="005917FE" w:rsidRDefault="001D16C6" w:rsidP="00B22E97">
    <w:pPr>
      <w:pStyle w:val="Yltunniste"/>
      <w:ind w:left="3600"/>
      <w:jc w:val="right"/>
    </w:pPr>
    <w:r>
      <w:rPr>
        <w:noProof/>
        <w:lang w:val="en-US"/>
      </w:rPr>
      <mc:AlternateContent>
        <mc:Choice Requires="wps">
          <w:drawing>
            <wp:anchor distT="0" distB="0" distL="114300" distR="114300" simplePos="0" relativeHeight="251658240" behindDoc="0" locked="0" layoutInCell="1" allowOverlap="1" wp14:anchorId="26F65396" wp14:editId="66B09163">
              <wp:simplePos x="0" y="0"/>
              <wp:positionH relativeFrom="page">
                <wp:align>left</wp:align>
              </wp:positionH>
              <wp:positionV relativeFrom="paragraph">
                <wp:posOffset>874395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a:blip r:embed="rId1">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4DDD570" id="Rectangle 1" o:spid="_x0000_s1026" style="position:absolute;margin-left:0;margin-top:68.85pt;width:597pt;height:73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DbQAAAmwAAAADQBLAGEAbgBzAGkAdABhAHUAcwB0AGEAIAAxAAAAAQAAAAAAAAAA&#10;AAAAAAAAAAAAAAABAAAAAAAAAAAAAAmwAAANtAAAAAAAAAAAAAAAAAAAAAABAAAAAAAAAAAAAAAA&#10;AAAAAAAAABAAAAABAAAAAAAAbnVsbAAAAAIAAAAGYm91bmRzT2JqYwAAAAEAAAAAAABSY3QxAAAA&#10;BAAAAABUb3AgbG9uZwAAAAAAAAAATGVmdGxvbmcAAAAAAAAAAEJ0b21sb25nAAANtA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bQ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jhCSU0EDAAAAAALlAAAAAEAAABxAAAAoAAAAVQA&#10;ANSAAAALeAAY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kBJQ0NfUFJPRklMRQABAQAAAjBBREJFAhAAAG1udHJSR0Ig&#10;WFlaIAfPAAYAAwAAAAAAAG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X4HvENfge8Q1+B7xDX4HvENfge8Q1+B7xDX4HvENfge8Q1+B7xDX&#10;4HvENfge8Q1+B7xDX4HvENfge8Q1+B7xDX4HvENfge8Q1+B7xDX4HvENfge8Q1+B7xDX4HvENfge&#10;8Q1+B7xDX4HvENfge8Q1+B7xDX4HvENfge8Q1+B7xDX4HvENfge8Q1+B7xDX4HvENf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1+B&#10;7xDX4HvENfge8Q1+B7xDX4HvENfge8Q1+B7xDX4HvENfge8Q1+B7xDX4HvENfge8Q1+B7xDX4HvE&#10;Nfge8Q1+B7xDX4HvENfge8Q1+B7xDX4HvENfge8Q1+B7xDX4HvENfge8Q1+B7xDX4HvENfge8Q1+&#10;B7xDX4HvENfge8Q1+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b/AOm9&#10;wb/6b/vm/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F9Y/OH0htn7MX1j84fSG&#10;2fsxfWPzh9IbZ+zF9Y/OH0htn7MX1j84fSG2fsxfWPzh9IbZ+zF9Y/OH0htn7MX1j84fSG2fsxfW&#10;Pzh9IbZ+zF9Y/OH0htn7MX1j84fSG2fsxfWPzh9IbZ+zF9Y/OH0htn7MX1j84fSG2fsxfWPzh9Ib&#10;Z+zF9Y/OH0htn7MX1j84fSG2fsxfWPzh9IbZ+zF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&#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" stroked="f">
              <v:fill r:id="rId2" o:title="" recolor="t" rotate="t" type="frame"/>
              <w10:wrap anchorx="page"/>
            </v:rect>
          </w:pict>
        </mc:Fallback>
      </mc:AlternateContent>
    </w:r>
    <w:r w:rsidR="005917FE">
      <w:rPr>
        <w:noProof/>
        <w:szCs w:val="20"/>
        <w:lang w:val="en-US"/>
      </w:rPr>
      <w:drawing>
        <wp:anchor distT="0" distB="0" distL="114300" distR="114300" simplePos="0" relativeHeight="251615232" behindDoc="1" locked="0" layoutInCell="1" allowOverlap="1" wp14:anchorId="26F65398" wp14:editId="15E9542C">
          <wp:simplePos x="0" y="0"/>
          <wp:positionH relativeFrom="page">
            <wp:align>left</wp:align>
          </wp:positionH>
          <wp:positionV relativeFrom="paragraph">
            <wp:posOffset>-449580</wp:posOffset>
          </wp:positionV>
          <wp:extent cx="6318354" cy="1344136"/>
          <wp:effectExtent l="0" t="0" r="6350" b="889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18354" cy="1344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680"/>
    <w:multiLevelType w:val="hybridMultilevel"/>
    <w:tmpl w:val="1660D6F0"/>
    <w:lvl w:ilvl="0" w:tplc="58AE5F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114299"/>
    <w:multiLevelType w:val="hybridMultilevel"/>
    <w:tmpl w:val="5E403AA4"/>
    <w:lvl w:ilvl="0" w:tplc="0F462FBC">
      <w:start w:val="1"/>
      <w:numFmt w:val="bullet"/>
      <w:lvlText w:val="·"/>
      <w:lvlJc w:val="left"/>
      <w:pPr>
        <w:ind w:left="720" w:hanging="360"/>
      </w:pPr>
      <w:rPr>
        <w:rFonts w:ascii="Symbol" w:hAnsi="Symbol" w:hint="default"/>
      </w:rPr>
    </w:lvl>
    <w:lvl w:ilvl="1" w:tplc="9698B648">
      <w:start w:val="1"/>
      <w:numFmt w:val="bullet"/>
      <w:lvlText w:val="o"/>
      <w:lvlJc w:val="left"/>
      <w:pPr>
        <w:ind w:left="1440" w:hanging="360"/>
      </w:pPr>
      <w:rPr>
        <w:rFonts w:ascii="Courier New" w:hAnsi="Courier New" w:hint="default"/>
      </w:rPr>
    </w:lvl>
    <w:lvl w:ilvl="2" w:tplc="5A46B628">
      <w:start w:val="1"/>
      <w:numFmt w:val="bullet"/>
      <w:lvlText w:val=""/>
      <w:lvlJc w:val="left"/>
      <w:pPr>
        <w:ind w:left="2160" w:hanging="360"/>
      </w:pPr>
      <w:rPr>
        <w:rFonts w:ascii="Wingdings" w:hAnsi="Wingdings" w:hint="default"/>
      </w:rPr>
    </w:lvl>
    <w:lvl w:ilvl="3" w:tplc="D548B00E">
      <w:start w:val="1"/>
      <w:numFmt w:val="bullet"/>
      <w:lvlText w:val=""/>
      <w:lvlJc w:val="left"/>
      <w:pPr>
        <w:ind w:left="2880" w:hanging="360"/>
      </w:pPr>
      <w:rPr>
        <w:rFonts w:ascii="Symbol" w:hAnsi="Symbol" w:hint="default"/>
      </w:rPr>
    </w:lvl>
    <w:lvl w:ilvl="4" w:tplc="7A4C4D16">
      <w:start w:val="1"/>
      <w:numFmt w:val="bullet"/>
      <w:lvlText w:val="o"/>
      <w:lvlJc w:val="left"/>
      <w:pPr>
        <w:ind w:left="3600" w:hanging="360"/>
      </w:pPr>
      <w:rPr>
        <w:rFonts w:ascii="Courier New" w:hAnsi="Courier New" w:hint="default"/>
      </w:rPr>
    </w:lvl>
    <w:lvl w:ilvl="5" w:tplc="CB0298DC">
      <w:start w:val="1"/>
      <w:numFmt w:val="bullet"/>
      <w:lvlText w:val=""/>
      <w:lvlJc w:val="left"/>
      <w:pPr>
        <w:ind w:left="4320" w:hanging="360"/>
      </w:pPr>
      <w:rPr>
        <w:rFonts w:ascii="Wingdings" w:hAnsi="Wingdings" w:hint="default"/>
      </w:rPr>
    </w:lvl>
    <w:lvl w:ilvl="6" w:tplc="9BA44DE8">
      <w:start w:val="1"/>
      <w:numFmt w:val="bullet"/>
      <w:lvlText w:val=""/>
      <w:lvlJc w:val="left"/>
      <w:pPr>
        <w:ind w:left="5040" w:hanging="360"/>
      </w:pPr>
      <w:rPr>
        <w:rFonts w:ascii="Symbol" w:hAnsi="Symbol" w:hint="default"/>
      </w:rPr>
    </w:lvl>
    <w:lvl w:ilvl="7" w:tplc="392A59CC">
      <w:start w:val="1"/>
      <w:numFmt w:val="bullet"/>
      <w:lvlText w:val="o"/>
      <w:lvlJc w:val="left"/>
      <w:pPr>
        <w:ind w:left="5760" w:hanging="360"/>
      </w:pPr>
      <w:rPr>
        <w:rFonts w:ascii="Courier New" w:hAnsi="Courier New" w:hint="default"/>
      </w:rPr>
    </w:lvl>
    <w:lvl w:ilvl="8" w:tplc="680AD900">
      <w:start w:val="1"/>
      <w:numFmt w:val="bullet"/>
      <w:lvlText w:val=""/>
      <w:lvlJc w:val="left"/>
      <w:pPr>
        <w:ind w:left="6480" w:hanging="360"/>
      </w:pPr>
      <w:rPr>
        <w:rFonts w:ascii="Wingdings" w:hAnsi="Wingdings" w:hint="default"/>
      </w:rPr>
    </w:lvl>
  </w:abstractNum>
  <w:abstractNum w:abstractNumId="2" w15:restartNumberingAfterBreak="0">
    <w:nsid w:val="0E9C20DD"/>
    <w:multiLevelType w:val="hybridMultilevel"/>
    <w:tmpl w:val="C700F028"/>
    <w:lvl w:ilvl="0" w:tplc="AD7E39C8">
      <w:start w:val="1"/>
      <w:numFmt w:val="bullet"/>
      <w:lvlText w:val="·"/>
      <w:lvlJc w:val="left"/>
      <w:pPr>
        <w:ind w:left="720" w:hanging="360"/>
      </w:pPr>
      <w:rPr>
        <w:rFonts w:ascii="Symbol" w:hAnsi="Symbol" w:hint="default"/>
      </w:rPr>
    </w:lvl>
    <w:lvl w:ilvl="1" w:tplc="2DDEF6D6">
      <w:start w:val="1"/>
      <w:numFmt w:val="bullet"/>
      <w:lvlText w:val="o"/>
      <w:lvlJc w:val="left"/>
      <w:pPr>
        <w:ind w:left="1440" w:hanging="360"/>
      </w:pPr>
      <w:rPr>
        <w:rFonts w:ascii="Courier New" w:hAnsi="Courier New" w:hint="default"/>
      </w:rPr>
    </w:lvl>
    <w:lvl w:ilvl="2" w:tplc="FE98B05C">
      <w:start w:val="1"/>
      <w:numFmt w:val="bullet"/>
      <w:lvlText w:val=""/>
      <w:lvlJc w:val="left"/>
      <w:pPr>
        <w:ind w:left="2160" w:hanging="360"/>
      </w:pPr>
      <w:rPr>
        <w:rFonts w:ascii="Wingdings" w:hAnsi="Wingdings" w:hint="default"/>
      </w:rPr>
    </w:lvl>
    <w:lvl w:ilvl="3" w:tplc="276241CA">
      <w:start w:val="1"/>
      <w:numFmt w:val="bullet"/>
      <w:lvlText w:val=""/>
      <w:lvlJc w:val="left"/>
      <w:pPr>
        <w:ind w:left="2880" w:hanging="360"/>
      </w:pPr>
      <w:rPr>
        <w:rFonts w:ascii="Symbol" w:hAnsi="Symbol" w:hint="default"/>
      </w:rPr>
    </w:lvl>
    <w:lvl w:ilvl="4" w:tplc="7018E57E">
      <w:start w:val="1"/>
      <w:numFmt w:val="bullet"/>
      <w:lvlText w:val="o"/>
      <w:lvlJc w:val="left"/>
      <w:pPr>
        <w:ind w:left="3600" w:hanging="360"/>
      </w:pPr>
      <w:rPr>
        <w:rFonts w:ascii="Courier New" w:hAnsi="Courier New" w:hint="default"/>
      </w:rPr>
    </w:lvl>
    <w:lvl w:ilvl="5" w:tplc="A8206E94">
      <w:start w:val="1"/>
      <w:numFmt w:val="bullet"/>
      <w:lvlText w:val=""/>
      <w:lvlJc w:val="left"/>
      <w:pPr>
        <w:ind w:left="4320" w:hanging="360"/>
      </w:pPr>
      <w:rPr>
        <w:rFonts w:ascii="Wingdings" w:hAnsi="Wingdings" w:hint="default"/>
      </w:rPr>
    </w:lvl>
    <w:lvl w:ilvl="6" w:tplc="A74E044E">
      <w:start w:val="1"/>
      <w:numFmt w:val="bullet"/>
      <w:lvlText w:val=""/>
      <w:lvlJc w:val="left"/>
      <w:pPr>
        <w:ind w:left="5040" w:hanging="360"/>
      </w:pPr>
      <w:rPr>
        <w:rFonts w:ascii="Symbol" w:hAnsi="Symbol" w:hint="default"/>
      </w:rPr>
    </w:lvl>
    <w:lvl w:ilvl="7" w:tplc="6136A980">
      <w:start w:val="1"/>
      <w:numFmt w:val="bullet"/>
      <w:lvlText w:val="o"/>
      <w:lvlJc w:val="left"/>
      <w:pPr>
        <w:ind w:left="5760" w:hanging="360"/>
      </w:pPr>
      <w:rPr>
        <w:rFonts w:ascii="Courier New" w:hAnsi="Courier New" w:hint="default"/>
      </w:rPr>
    </w:lvl>
    <w:lvl w:ilvl="8" w:tplc="31BC7766">
      <w:start w:val="1"/>
      <w:numFmt w:val="bullet"/>
      <w:lvlText w:val=""/>
      <w:lvlJc w:val="left"/>
      <w:pPr>
        <w:ind w:left="6480" w:hanging="360"/>
      </w:pPr>
      <w:rPr>
        <w:rFonts w:ascii="Wingdings" w:hAnsi="Wingdings" w:hint="default"/>
      </w:rPr>
    </w:lvl>
  </w:abstractNum>
  <w:abstractNum w:abstractNumId="3" w15:restartNumberingAfterBreak="0">
    <w:nsid w:val="1454081E"/>
    <w:multiLevelType w:val="hybridMultilevel"/>
    <w:tmpl w:val="D78E138E"/>
    <w:lvl w:ilvl="0" w:tplc="E092BAA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C27993"/>
    <w:multiLevelType w:val="hybridMultilevel"/>
    <w:tmpl w:val="C1B26A0A"/>
    <w:lvl w:ilvl="0" w:tplc="975ADA52">
      <w:start w:val="1"/>
      <w:numFmt w:val="bullet"/>
      <w:lvlText w:val="·"/>
      <w:lvlJc w:val="left"/>
      <w:pPr>
        <w:ind w:left="720" w:hanging="360"/>
      </w:pPr>
      <w:rPr>
        <w:rFonts w:ascii="Symbol" w:hAnsi="Symbol" w:hint="default"/>
      </w:rPr>
    </w:lvl>
    <w:lvl w:ilvl="1" w:tplc="165E5BC6">
      <w:start w:val="1"/>
      <w:numFmt w:val="bullet"/>
      <w:lvlText w:val="o"/>
      <w:lvlJc w:val="left"/>
      <w:pPr>
        <w:ind w:left="1440" w:hanging="360"/>
      </w:pPr>
      <w:rPr>
        <w:rFonts w:ascii="Courier New" w:hAnsi="Courier New" w:hint="default"/>
      </w:rPr>
    </w:lvl>
    <w:lvl w:ilvl="2" w:tplc="2FD2D7DA">
      <w:start w:val="1"/>
      <w:numFmt w:val="bullet"/>
      <w:lvlText w:val=""/>
      <w:lvlJc w:val="left"/>
      <w:pPr>
        <w:ind w:left="2160" w:hanging="360"/>
      </w:pPr>
      <w:rPr>
        <w:rFonts w:ascii="Wingdings" w:hAnsi="Wingdings" w:hint="default"/>
      </w:rPr>
    </w:lvl>
    <w:lvl w:ilvl="3" w:tplc="6852A3A8">
      <w:start w:val="1"/>
      <w:numFmt w:val="bullet"/>
      <w:lvlText w:val=""/>
      <w:lvlJc w:val="left"/>
      <w:pPr>
        <w:ind w:left="2880" w:hanging="360"/>
      </w:pPr>
      <w:rPr>
        <w:rFonts w:ascii="Symbol" w:hAnsi="Symbol" w:hint="default"/>
      </w:rPr>
    </w:lvl>
    <w:lvl w:ilvl="4" w:tplc="ED7659D2">
      <w:start w:val="1"/>
      <w:numFmt w:val="bullet"/>
      <w:lvlText w:val="o"/>
      <w:lvlJc w:val="left"/>
      <w:pPr>
        <w:ind w:left="3600" w:hanging="360"/>
      </w:pPr>
      <w:rPr>
        <w:rFonts w:ascii="Courier New" w:hAnsi="Courier New" w:hint="default"/>
      </w:rPr>
    </w:lvl>
    <w:lvl w:ilvl="5" w:tplc="3984E282">
      <w:start w:val="1"/>
      <w:numFmt w:val="bullet"/>
      <w:lvlText w:val=""/>
      <w:lvlJc w:val="left"/>
      <w:pPr>
        <w:ind w:left="4320" w:hanging="360"/>
      </w:pPr>
      <w:rPr>
        <w:rFonts w:ascii="Wingdings" w:hAnsi="Wingdings" w:hint="default"/>
      </w:rPr>
    </w:lvl>
    <w:lvl w:ilvl="6" w:tplc="1FB26A60">
      <w:start w:val="1"/>
      <w:numFmt w:val="bullet"/>
      <w:lvlText w:val=""/>
      <w:lvlJc w:val="left"/>
      <w:pPr>
        <w:ind w:left="5040" w:hanging="360"/>
      </w:pPr>
      <w:rPr>
        <w:rFonts w:ascii="Symbol" w:hAnsi="Symbol" w:hint="default"/>
      </w:rPr>
    </w:lvl>
    <w:lvl w:ilvl="7" w:tplc="6B3E8EE8">
      <w:start w:val="1"/>
      <w:numFmt w:val="bullet"/>
      <w:lvlText w:val="o"/>
      <w:lvlJc w:val="left"/>
      <w:pPr>
        <w:ind w:left="5760" w:hanging="360"/>
      </w:pPr>
      <w:rPr>
        <w:rFonts w:ascii="Courier New" w:hAnsi="Courier New" w:hint="default"/>
      </w:rPr>
    </w:lvl>
    <w:lvl w:ilvl="8" w:tplc="CD9EE3A4">
      <w:start w:val="1"/>
      <w:numFmt w:val="bullet"/>
      <w:lvlText w:val=""/>
      <w:lvlJc w:val="left"/>
      <w:pPr>
        <w:ind w:left="6480" w:hanging="360"/>
      </w:pPr>
      <w:rPr>
        <w:rFonts w:ascii="Wingdings" w:hAnsi="Wingdings" w:hint="default"/>
      </w:rPr>
    </w:lvl>
  </w:abstractNum>
  <w:abstractNum w:abstractNumId="5" w15:restartNumberingAfterBreak="0">
    <w:nsid w:val="20465471"/>
    <w:multiLevelType w:val="hybridMultilevel"/>
    <w:tmpl w:val="F432C292"/>
    <w:lvl w:ilvl="0" w:tplc="8356F35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C1A1230"/>
    <w:multiLevelType w:val="hybridMultilevel"/>
    <w:tmpl w:val="E9FADB20"/>
    <w:lvl w:ilvl="0" w:tplc="09EE5BCA">
      <w:start w:val="1"/>
      <w:numFmt w:val="bullet"/>
      <w:lvlText w:val="·"/>
      <w:lvlJc w:val="left"/>
      <w:pPr>
        <w:ind w:left="720" w:hanging="360"/>
      </w:pPr>
      <w:rPr>
        <w:rFonts w:ascii="Symbol" w:hAnsi="Symbol" w:hint="default"/>
      </w:rPr>
    </w:lvl>
    <w:lvl w:ilvl="1" w:tplc="B4D2745A">
      <w:start w:val="1"/>
      <w:numFmt w:val="bullet"/>
      <w:lvlText w:val="o"/>
      <w:lvlJc w:val="left"/>
      <w:pPr>
        <w:ind w:left="1440" w:hanging="360"/>
      </w:pPr>
      <w:rPr>
        <w:rFonts w:ascii="Courier New" w:hAnsi="Courier New" w:hint="default"/>
      </w:rPr>
    </w:lvl>
    <w:lvl w:ilvl="2" w:tplc="06043A92">
      <w:start w:val="1"/>
      <w:numFmt w:val="bullet"/>
      <w:lvlText w:val=""/>
      <w:lvlJc w:val="left"/>
      <w:pPr>
        <w:ind w:left="2160" w:hanging="360"/>
      </w:pPr>
      <w:rPr>
        <w:rFonts w:ascii="Wingdings" w:hAnsi="Wingdings" w:hint="default"/>
      </w:rPr>
    </w:lvl>
    <w:lvl w:ilvl="3" w:tplc="4BA0C0D2">
      <w:start w:val="1"/>
      <w:numFmt w:val="bullet"/>
      <w:lvlText w:val=""/>
      <w:lvlJc w:val="left"/>
      <w:pPr>
        <w:ind w:left="2880" w:hanging="360"/>
      </w:pPr>
      <w:rPr>
        <w:rFonts w:ascii="Symbol" w:hAnsi="Symbol" w:hint="default"/>
      </w:rPr>
    </w:lvl>
    <w:lvl w:ilvl="4" w:tplc="CA5CA48E">
      <w:start w:val="1"/>
      <w:numFmt w:val="bullet"/>
      <w:lvlText w:val="o"/>
      <w:lvlJc w:val="left"/>
      <w:pPr>
        <w:ind w:left="3600" w:hanging="360"/>
      </w:pPr>
      <w:rPr>
        <w:rFonts w:ascii="Courier New" w:hAnsi="Courier New" w:hint="default"/>
      </w:rPr>
    </w:lvl>
    <w:lvl w:ilvl="5" w:tplc="8000269A">
      <w:start w:val="1"/>
      <w:numFmt w:val="bullet"/>
      <w:lvlText w:val=""/>
      <w:lvlJc w:val="left"/>
      <w:pPr>
        <w:ind w:left="4320" w:hanging="360"/>
      </w:pPr>
      <w:rPr>
        <w:rFonts w:ascii="Wingdings" w:hAnsi="Wingdings" w:hint="default"/>
      </w:rPr>
    </w:lvl>
    <w:lvl w:ilvl="6" w:tplc="40927D02">
      <w:start w:val="1"/>
      <w:numFmt w:val="bullet"/>
      <w:lvlText w:val=""/>
      <w:lvlJc w:val="left"/>
      <w:pPr>
        <w:ind w:left="5040" w:hanging="360"/>
      </w:pPr>
      <w:rPr>
        <w:rFonts w:ascii="Symbol" w:hAnsi="Symbol" w:hint="default"/>
      </w:rPr>
    </w:lvl>
    <w:lvl w:ilvl="7" w:tplc="4D82C856">
      <w:start w:val="1"/>
      <w:numFmt w:val="bullet"/>
      <w:lvlText w:val="o"/>
      <w:lvlJc w:val="left"/>
      <w:pPr>
        <w:ind w:left="5760" w:hanging="360"/>
      </w:pPr>
      <w:rPr>
        <w:rFonts w:ascii="Courier New" w:hAnsi="Courier New" w:hint="default"/>
      </w:rPr>
    </w:lvl>
    <w:lvl w:ilvl="8" w:tplc="00201704">
      <w:start w:val="1"/>
      <w:numFmt w:val="bullet"/>
      <w:lvlText w:val=""/>
      <w:lvlJc w:val="left"/>
      <w:pPr>
        <w:ind w:left="6480" w:hanging="360"/>
      </w:pPr>
      <w:rPr>
        <w:rFonts w:ascii="Wingdings" w:hAnsi="Wingdings" w:hint="default"/>
      </w:rPr>
    </w:lvl>
  </w:abstractNum>
  <w:abstractNum w:abstractNumId="7" w15:restartNumberingAfterBreak="0">
    <w:nsid w:val="2C4C104A"/>
    <w:multiLevelType w:val="hybridMultilevel"/>
    <w:tmpl w:val="1AB055C8"/>
    <w:lvl w:ilvl="0" w:tplc="3E4C5460">
      <w:start w:val="1"/>
      <w:numFmt w:val="bullet"/>
      <w:lvlText w:val=""/>
      <w:lvlJc w:val="left"/>
      <w:pPr>
        <w:ind w:left="720" w:hanging="360"/>
      </w:pPr>
      <w:rPr>
        <w:rFonts w:ascii="Symbol" w:hAnsi="Symbol" w:hint="default"/>
      </w:rPr>
    </w:lvl>
    <w:lvl w:ilvl="1" w:tplc="5A468FAE">
      <w:start w:val="1"/>
      <w:numFmt w:val="bullet"/>
      <w:lvlText w:val="o"/>
      <w:lvlJc w:val="left"/>
      <w:pPr>
        <w:ind w:left="1440" w:hanging="360"/>
      </w:pPr>
      <w:rPr>
        <w:rFonts w:ascii="Courier New" w:hAnsi="Courier New" w:hint="default"/>
      </w:rPr>
    </w:lvl>
    <w:lvl w:ilvl="2" w:tplc="A634C0FC">
      <w:start w:val="1"/>
      <w:numFmt w:val="bullet"/>
      <w:lvlText w:val=""/>
      <w:lvlJc w:val="left"/>
      <w:pPr>
        <w:ind w:left="2160" w:hanging="360"/>
      </w:pPr>
      <w:rPr>
        <w:rFonts w:ascii="Wingdings" w:hAnsi="Wingdings" w:hint="default"/>
      </w:rPr>
    </w:lvl>
    <w:lvl w:ilvl="3" w:tplc="2F401790">
      <w:start w:val="1"/>
      <w:numFmt w:val="bullet"/>
      <w:lvlText w:val=""/>
      <w:lvlJc w:val="left"/>
      <w:pPr>
        <w:ind w:left="2880" w:hanging="360"/>
      </w:pPr>
      <w:rPr>
        <w:rFonts w:ascii="Symbol" w:hAnsi="Symbol" w:hint="default"/>
      </w:rPr>
    </w:lvl>
    <w:lvl w:ilvl="4" w:tplc="3F5E75D4">
      <w:start w:val="1"/>
      <w:numFmt w:val="bullet"/>
      <w:lvlText w:val="o"/>
      <w:lvlJc w:val="left"/>
      <w:pPr>
        <w:ind w:left="3600" w:hanging="360"/>
      </w:pPr>
      <w:rPr>
        <w:rFonts w:ascii="Courier New" w:hAnsi="Courier New" w:hint="default"/>
      </w:rPr>
    </w:lvl>
    <w:lvl w:ilvl="5" w:tplc="E706929C">
      <w:start w:val="1"/>
      <w:numFmt w:val="bullet"/>
      <w:lvlText w:val=""/>
      <w:lvlJc w:val="left"/>
      <w:pPr>
        <w:ind w:left="4320" w:hanging="360"/>
      </w:pPr>
      <w:rPr>
        <w:rFonts w:ascii="Wingdings" w:hAnsi="Wingdings" w:hint="default"/>
      </w:rPr>
    </w:lvl>
    <w:lvl w:ilvl="6" w:tplc="E0B8B10C">
      <w:start w:val="1"/>
      <w:numFmt w:val="bullet"/>
      <w:lvlText w:val=""/>
      <w:lvlJc w:val="left"/>
      <w:pPr>
        <w:ind w:left="5040" w:hanging="360"/>
      </w:pPr>
      <w:rPr>
        <w:rFonts w:ascii="Symbol" w:hAnsi="Symbol" w:hint="default"/>
      </w:rPr>
    </w:lvl>
    <w:lvl w:ilvl="7" w:tplc="8B42D8A8">
      <w:start w:val="1"/>
      <w:numFmt w:val="bullet"/>
      <w:lvlText w:val="o"/>
      <w:lvlJc w:val="left"/>
      <w:pPr>
        <w:ind w:left="5760" w:hanging="360"/>
      </w:pPr>
      <w:rPr>
        <w:rFonts w:ascii="Courier New" w:hAnsi="Courier New" w:hint="default"/>
      </w:rPr>
    </w:lvl>
    <w:lvl w:ilvl="8" w:tplc="47A4C650">
      <w:start w:val="1"/>
      <w:numFmt w:val="bullet"/>
      <w:lvlText w:val=""/>
      <w:lvlJc w:val="left"/>
      <w:pPr>
        <w:ind w:left="6480" w:hanging="360"/>
      </w:pPr>
      <w:rPr>
        <w:rFonts w:ascii="Wingdings" w:hAnsi="Wingdings" w:hint="default"/>
      </w:rPr>
    </w:lvl>
  </w:abstractNum>
  <w:abstractNum w:abstractNumId="8" w15:restartNumberingAfterBreak="0">
    <w:nsid w:val="2C892ECF"/>
    <w:multiLevelType w:val="hybridMultilevel"/>
    <w:tmpl w:val="151080F2"/>
    <w:lvl w:ilvl="0" w:tplc="28E65966">
      <w:start w:val="1"/>
      <w:numFmt w:val="bullet"/>
      <w:lvlText w:val="·"/>
      <w:lvlJc w:val="left"/>
      <w:pPr>
        <w:ind w:left="720" w:hanging="360"/>
      </w:pPr>
      <w:rPr>
        <w:rFonts w:ascii="Symbol" w:hAnsi="Symbol" w:hint="default"/>
      </w:rPr>
    </w:lvl>
    <w:lvl w:ilvl="1" w:tplc="2960C26A">
      <w:start w:val="1"/>
      <w:numFmt w:val="bullet"/>
      <w:lvlText w:val="o"/>
      <w:lvlJc w:val="left"/>
      <w:pPr>
        <w:ind w:left="1440" w:hanging="360"/>
      </w:pPr>
      <w:rPr>
        <w:rFonts w:ascii="Courier New" w:hAnsi="Courier New" w:hint="default"/>
      </w:rPr>
    </w:lvl>
    <w:lvl w:ilvl="2" w:tplc="1272F3AC">
      <w:start w:val="1"/>
      <w:numFmt w:val="bullet"/>
      <w:lvlText w:val=""/>
      <w:lvlJc w:val="left"/>
      <w:pPr>
        <w:ind w:left="2160" w:hanging="360"/>
      </w:pPr>
      <w:rPr>
        <w:rFonts w:ascii="Wingdings" w:hAnsi="Wingdings" w:hint="default"/>
      </w:rPr>
    </w:lvl>
    <w:lvl w:ilvl="3" w:tplc="8E3C00E0">
      <w:start w:val="1"/>
      <w:numFmt w:val="bullet"/>
      <w:lvlText w:val=""/>
      <w:lvlJc w:val="left"/>
      <w:pPr>
        <w:ind w:left="2880" w:hanging="360"/>
      </w:pPr>
      <w:rPr>
        <w:rFonts w:ascii="Symbol" w:hAnsi="Symbol" w:hint="default"/>
      </w:rPr>
    </w:lvl>
    <w:lvl w:ilvl="4" w:tplc="00562CE2">
      <w:start w:val="1"/>
      <w:numFmt w:val="bullet"/>
      <w:lvlText w:val="o"/>
      <w:lvlJc w:val="left"/>
      <w:pPr>
        <w:ind w:left="3600" w:hanging="360"/>
      </w:pPr>
      <w:rPr>
        <w:rFonts w:ascii="Courier New" w:hAnsi="Courier New" w:hint="default"/>
      </w:rPr>
    </w:lvl>
    <w:lvl w:ilvl="5" w:tplc="4A12223A">
      <w:start w:val="1"/>
      <w:numFmt w:val="bullet"/>
      <w:lvlText w:val=""/>
      <w:lvlJc w:val="left"/>
      <w:pPr>
        <w:ind w:left="4320" w:hanging="360"/>
      </w:pPr>
      <w:rPr>
        <w:rFonts w:ascii="Wingdings" w:hAnsi="Wingdings" w:hint="default"/>
      </w:rPr>
    </w:lvl>
    <w:lvl w:ilvl="6" w:tplc="6BAE6D34">
      <w:start w:val="1"/>
      <w:numFmt w:val="bullet"/>
      <w:lvlText w:val=""/>
      <w:lvlJc w:val="left"/>
      <w:pPr>
        <w:ind w:left="5040" w:hanging="360"/>
      </w:pPr>
      <w:rPr>
        <w:rFonts w:ascii="Symbol" w:hAnsi="Symbol" w:hint="default"/>
      </w:rPr>
    </w:lvl>
    <w:lvl w:ilvl="7" w:tplc="0720AFB6">
      <w:start w:val="1"/>
      <w:numFmt w:val="bullet"/>
      <w:lvlText w:val="o"/>
      <w:lvlJc w:val="left"/>
      <w:pPr>
        <w:ind w:left="5760" w:hanging="360"/>
      </w:pPr>
      <w:rPr>
        <w:rFonts w:ascii="Courier New" w:hAnsi="Courier New" w:hint="default"/>
      </w:rPr>
    </w:lvl>
    <w:lvl w:ilvl="8" w:tplc="8D961A8C">
      <w:start w:val="1"/>
      <w:numFmt w:val="bullet"/>
      <w:lvlText w:val=""/>
      <w:lvlJc w:val="left"/>
      <w:pPr>
        <w:ind w:left="6480" w:hanging="360"/>
      </w:pPr>
      <w:rPr>
        <w:rFonts w:ascii="Wingdings" w:hAnsi="Wingdings" w:hint="default"/>
      </w:rPr>
    </w:lvl>
  </w:abstractNum>
  <w:abstractNum w:abstractNumId="9" w15:restartNumberingAfterBreak="0">
    <w:nsid w:val="33686981"/>
    <w:multiLevelType w:val="hybridMultilevel"/>
    <w:tmpl w:val="8FD2D3B0"/>
    <w:lvl w:ilvl="0" w:tplc="9BF81096">
      <w:start w:val="1"/>
      <w:numFmt w:val="bullet"/>
      <w:lvlText w:val="·"/>
      <w:lvlJc w:val="left"/>
      <w:pPr>
        <w:ind w:left="720" w:hanging="360"/>
      </w:pPr>
      <w:rPr>
        <w:rFonts w:ascii="Symbol" w:hAnsi="Symbol" w:hint="default"/>
      </w:rPr>
    </w:lvl>
    <w:lvl w:ilvl="1" w:tplc="921262CC">
      <w:start w:val="1"/>
      <w:numFmt w:val="bullet"/>
      <w:lvlText w:val="o"/>
      <w:lvlJc w:val="left"/>
      <w:pPr>
        <w:ind w:left="1440" w:hanging="360"/>
      </w:pPr>
      <w:rPr>
        <w:rFonts w:ascii="Courier New" w:hAnsi="Courier New" w:hint="default"/>
      </w:rPr>
    </w:lvl>
    <w:lvl w:ilvl="2" w:tplc="BB72AB06">
      <w:start w:val="1"/>
      <w:numFmt w:val="bullet"/>
      <w:lvlText w:val=""/>
      <w:lvlJc w:val="left"/>
      <w:pPr>
        <w:ind w:left="2160" w:hanging="360"/>
      </w:pPr>
      <w:rPr>
        <w:rFonts w:ascii="Wingdings" w:hAnsi="Wingdings" w:hint="default"/>
      </w:rPr>
    </w:lvl>
    <w:lvl w:ilvl="3" w:tplc="B8F86FF4">
      <w:start w:val="1"/>
      <w:numFmt w:val="bullet"/>
      <w:lvlText w:val=""/>
      <w:lvlJc w:val="left"/>
      <w:pPr>
        <w:ind w:left="2880" w:hanging="360"/>
      </w:pPr>
      <w:rPr>
        <w:rFonts w:ascii="Symbol" w:hAnsi="Symbol" w:hint="default"/>
      </w:rPr>
    </w:lvl>
    <w:lvl w:ilvl="4" w:tplc="7390D780">
      <w:start w:val="1"/>
      <w:numFmt w:val="bullet"/>
      <w:lvlText w:val="o"/>
      <w:lvlJc w:val="left"/>
      <w:pPr>
        <w:ind w:left="3600" w:hanging="360"/>
      </w:pPr>
      <w:rPr>
        <w:rFonts w:ascii="Courier New" w:hAnsi="Courier New" w:hint="default"/>
      </w:rPr>
    </w:lvl>
    <w:lvl w:ilvl="5" w:tplc="FDA41C0C">
      <w:start w:val="1"/>
      <w:numFmt w:val="bullet"/>
      <w:lvlText w:val=""/>
      <w:lvlJc w:val="left"/>
      <w:pPr>
        <w:ind w:left="4320" w:hanging="360"/>
      </w:pPr>
      <w:rPr>
        <w:rFonts w:ascii="Wingdings" w:hAnsi="Wingdings" w:hint="default"/>
      </w:rPr>
    </w:lvl>
    <w:lvl w:ilvl="6" w:tplc="726862D2">
      <w:start w:val="1"/>
      <w:numFmt w:val="bullet"/>
      <w:lvlText w:val=""/>
      <w:lvlJc w:val="left"/>
      <w:pPr>
        <w:ind w:left="5040" w:hanging="360"/>
      </w:pPr>
      <w:rPr>
        <w:rFonts w:ascii="Symbol" w:hAnsi="Symbol" w:hint="default"/>
      </w:rPr>
    </w:lvl>
    <w:lvl w:ilvl="7" w:tplc="9E5CA8F0">
      <w:start w:val="1"/>
      <w:numFmt w:val="bullet"/>
      <w:lvlText w:val="o"/>
      <w:lvlJc w:val="left"/>
      <w:pPr>
        <w:ind w:left="5760" w:hanging="360"/>
      </w:pPr>
      <w:rPr>
        <w:rFonts w:ascii="Courier New" w:hAnsi="Courier New" w:hint="default"/>
      </w:rPr>
    </w:lvl>
    <w:lvl w:ilvl="8" w:tplc="A7E222A8">
      <w:start w:val="1"/>
      <w:numFmt w:val="bullet"/>
      <w:lvlText w:val=""/>
      <w:lvlJc w:val="left"/>
      <w:pPr>
        <w:ind w:left="6480" w:hanging="360"/>
      </w:pPr>
      <w:rPr>
        <w:rFonts w:ascii="Wingdings" w:hAnsi="Wingdings" w:hint="default"/>
      </w:rPr>
    </w:lvl>
  </w:abstractNum>
  <w:abstractNum w:abstractNumId="10" w15:restartNumberingAfterBreak="0">
    <w:nsid w:val="3A396A68"/>
    <w:multiLevelType w:val="hybridMultilevel"/>
    <w:tmpl w:val="7EC48174"/>
    <w:lvl w:ilvl="0" w:tplc="BEEA8A42">
      <w:start w:val="1"/>
      <w:numFmt w:val="bullet"/>
      <w:pStyle w:val="Luettelokappale"/>
      <w:lvlText w:val="»"/>
      <w:lvlJc w:val="left"/>
      <w:pPr>
        <w:ind w:left="2988" w:hanging="360"/>
      </w:pPr>
      <w:rPr>
        <w:rFonts w:ascii="Georgia" w:hAnsi="Georgia"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1" w15:restartNumberingAfterBreak="0">
    <w:nsid w:val="3E307D27"/>
    <w:multiLevelType w:val="hybridMultilevel"/>
    <w:tmpl w:val="3DBA8EBA"/>
    <w:lvl w:ilvl="0" w:tplc="F6EAFD08">
      <w:start w:val="1"/>
      <w:numFmt w:val="bullet"/>
      <w:lvlText w:val="·"/>
      <w:lvlJc w:val="left"/>
      <w:pPr>
        <w:ind w:left="720" w:hanging="360"/>
      </w:pPr>
      <w:rPr>
        <w:rFonts w:ascii="Symbol" w:hAnsi="Symbol" w:hint="default"/>
      </w:rPr>
    </w:lvl>
    <w:lvl w:ilvl="1" w:tplc="D458E342">
      <w:start w:val="1"/>
      <w:numFmt w:val="bullet"/>
      <w:lvlText w:val="o"/>
      <w:lvlJc w:val="left"/>
      <w:pPr>
        <w:ind w:left="1440" w:hanging="360"/>
      </w:pPr>
      <w:rPr>
        <w:rFonts w:ascii="Courier New" w:hAnsi="Courier New" w:hint="default"/>
      </w:rPr>
    </w:lvl>
    <w:lvl w:ilvl="2" w:tplc="1F8A7562">
      <w:start w:val="1"/>
      <w:numFmt w:val="bullet"/>
      <w:lvlText w:val=""/>
      <w:lvlJc w:val="left"/>
      <w:pPr>
        <w:ind w:left="2160" w:hanging="360"/>
      </w:pPr>
      <w:rPr>
        <w:rFonts w:ascii="Wingdings" w:hAnsi="Wingdings" w:hint="default"/>
      </w:rPr>
    </w:lvl>
    <w:lvl w:ilvl="3" w:tplc="C328772C">
      <w:start w:val="1"/>
      <w:numFmt w:val="bullet"/>
      <w:lvlText w:val=""/>
      <w:lvlJc w:val="left"/>
      <w:pPr>
        <w:ind w:left="2880" w:hanging="360"/>
      </w:pPr>
      <w:rPr>
        <w:rFonts w:ascii="Symbol" w:hAnsi="Symbol" w:hint="default"/>
      </w:rPr>
    </w:lvl>
    <w:lvl w:ilvl="4" w:tplc="73BA0DA4">
      <w:start w:val="1"/>
      <w:numFmt w:val="bullet"/>
      <w:lvlText w:val="o"/>
      <w:lvlJc w:val="left"/>
      <w:pPr>
        <w:ind w:left="3600" w:hanging="360"/>
      </w:pPr>
      <w:rPr>
        <w:rFonts w:ascii="Courier New" w:hAnsi="Courier New" w:hint="default"/>
      </w:rPr>
    </w:lvl>
    <w:lvl w:ilvl="5" w:tplc="D33C6212">
      <w:start w:val="1"/>
      <w:numFmt w:val="bullet"/>
      <w:lvlText w:val=""/>
      <w:lvlJc w:val="left"/>
      <w:pPr>
        <w:ind w:left="4320" w:hanging="360"/>
      </w:pPr>
      <w:rPr>
        <w:rFonts w:ascii="Wingdings" w:hAnsi="Wingdings" w:hint="default"/>
      </w:rPr>
    </w:lvl>
    <w:lvl w:ilvl="6" w:tplc="CC3C9F66">
      <w:start w:val="1"/>
      <w:numFmt w:val="bullet"/>
      <w:lvlText w:val=""/>
      <w:lvlJc w:val="left"/>
      <w:pPr>
        <w:ind w:left="5040" w:hanging="360"/>
      </w:pPr>
      <w:rPr>
        <w:rFonts w:ascii="Symbol" w:hAnsi="Symbol" w:hint="default"/>
      </w:rPr>
    </w:lvl>
    <w:lvl w:ilvl="7" w:tplc="815419E2">
      <w:start w:val="1"/>
      <w:numFmt w:val="bullet"/>
      <w:lvlText w:val="o"/>
      <w:lvlJc w:val="left"/>
      <w:pPr>
        <w:ind w:left="5760" w:hanging="360"/>
      </w:pPr>
      <w:rPr>
        <w:rFonts w:ascii="Courier New" w:hAnsi="Courier New" w:hint="default"/>
      </w:rPr>
    </w:lvl>
    <w:lvl w:ilvl="8" w:tplc="4150E4B4">
      <w:start w:val="1"/>
      <w:numFmt w:val="bullet"/>
      <w:lvlText w:val=""/>
      <w:lvlJc w:val="left"/>
      <w:pPr>
        <w:ind w:left="6480" w:hanging="360"/>
      </w:pPr>
      <w:rPr>
        <w:rFonts w:ascii="Wingdings" w:hAnsi="Wingdings" w:hint="default"/>
      </w:rPr>
    </w:lvl>
  </w:abstractNum>
  <w:abstractNum w:abstractNumId="12" w15:restartNumberingAfterBreak="0">
    <w:nsid w:val="4A655780"/>
    <w:multiLevelType w:val="hybridMultilevel"/>
    <w:tmpl w:val="48C62776"/>
    <w:lvl w:ilvl="0" w:tplc="51F8F7AC">
      <w:start w:val="1"/>
      <w:numFmt w:val="bullet"/>
      <w:lvlText w:val="·"/>
      <w:lvlJc w:val="left"/>
      <w:pPr>
        <w:ind w:left="720" w:hanging="360"/>
      </w:pPr>
      <w:rPr>
        <w:rFonts w:ascii="Symbol" w:hAnsi="Symbol" w:hint="default"/>
      </w:rPr>
    </w:lvl>
    <w:lvl w:ilvl="1" w:tplc="1D2477EE">
      <w:start w:val="1"/>
      <w:numFmt w:val="bullet"/>
      <w:lvlText w:val="o"/>
      <w:lvlJc w:val="left"/>
      <w:pPr>
        <w:ind w:left="1440" w:hanging="360"/>
      </w:pPr>
      <w:rPr>
        <w:rFonts w:ascii="Courier New" w:hAnsi="Courier New" w:hint="default"/>
      </w:rPr>
    </w:lvl>
    <w:lvl w:ilvl="2" w:tplc="731EA052">
      <w:start w:val="1"/>
      <w:numFmt w:val="bullet"/>
      <w:lvlText w:val=""/>
      <w:lvlJc w:val="left"/>
      <w:pPr>
        <w:ind w:left="2160" w:hanging="360"/>
      </w:pPr>
      <w:rPr>
        <w:rFonts w:ascii="Wingdings" w:hAnsi="Wingdings" w:hint="default"/>
      </w:rPr>
    </w:lvl>
    <w:lvl w:ilvl="3" w:tplc="D4EABF8A">
      <w:start w:val="1"/>
      <w:numFmt w:val="bullet"/>
      <w:lvlText w:val=""/>
      <w:lvlJc w:val="left"/>
      <w:pPr>
        <w:ind w:left="2880" w:hanging="360"/>
      </w:pPr>
      <w:rPr>
        <w:rFonts w:ascii="Symbol" w:hAnsi="Symbol" w:hint="default"/>
      </w:rPr>
    </w:lvl>
    <w:lvl w:ilvl="4" w:tplc="BD40E590">
      <w:start w:val="1"/>
      <w:numFmt w:val="bullet"/>
      <w:lvlText w:val="o"/>
      <w:lvlJc w:val="left"/>
      <w:pPr>
        <w:ind w:left="3600" w:hanging="360"/>
      </w:pPr>
      <w:rPr>
        <w:rFonts w:ascii="Courier New" w:hAnsi="Courier New" w:hint="default"/>
      </w:rPr>
    </w:lvl>
    <w:lvl w:ilvl="5" w:tplc="89667424">
      <w:start w:val="1"/>
      <w:numFmt w:val="bullet"/>
      <w:lvlText w:val=""/>
      <w:lvlJc w:val="left"/>
      <w:pPr>
        <w:ind w:left="4320" w:hanging="360"/>
      </w:pPr>
      <w:rPr>
        <w:rFonts w:ascii="Wingdings" w:hAnsi="Wingdings" w:hint="default"/>
      </w:rPr>
    </w:lvl>
    <w:lvl w:ilvl="6" w:tplc="F28812D6">
      <w:start w:val="1"/>
      <w:numFmt w:val="bullet"/>
      <w:lvlText w:val=""/>
      <w:lvlJc w:val="left"/>
      <w:pPr>
        <w:ind w:left="5040" w:hanging="360"/>
      </w:pPr>
      <w:rPr>
        <w:rFonts w:ascii="Symbol" w:hAnsi="Symbol" w:hint="default"/>
      </w:rPr>
    </w:lvl>
    <w:lvl w:ilvl="7" w:tplc="F84E4DB0">
      <w:start w:val="1"/>
      <w:numFmt w:val="bullet"/>
      <w:lvlText w:val="o"/>
      <w:lvlJc w:val="left"/>
      <w:pPr>
        <w:ind w:left="5760" w:hanging="360"/>
      </w:pPr>
      <w:rPr>
        <w:rFonts w:ascii="Courier New" w:hAnsi="Courier New" w:hint="default"/>
      </w:rPr>
    </w:lvl>
    <w:lvl w:ilvl="8" w:tplc="B5C86C04">
      <w:start w:val="1"/>
      <w:numFmt w:val="bullet"/>
      <w:lvlText w:val=""/>
      <w:lvlJc w:val="left"/>
      <w:pPr>
        <w:ind w:left="6480" w:hanging="360"/>
      </w:pPr>
      <w:rPr>
        <w:rFonts w:ascii="Wingdings" w:hAnsi="Wingdings" w:hint="default"/>
      </w:rPr>
    </w:lvl>
  </w:abstractNum>
  <w:abstractNum w:abstractNumId="13" w15:restartNumberingAfterBreak="0">
    <w:nsid w:val="4B9431C4"/>
    <w:multiLevelType w:val="hybridMultilevel"/>
    <w:tmpl w:val="E3D886A6"/>
    <w:lvl w:ilvl="0" w:tplc="27EE188E">
      <w:start w:val="1"/>
      <w:numFmt w:val="bullet"/>
      <w:lvlText w:val="·"/>
      <w:lvlJc w:val="left"/>
      <w:pPr>
        <w:ind w:left="720" w:hanging="360"/>
      </w:pPr>
      <w:rPr>
        <w:rFonts w:ascii="Symbol" w:hAnsi="Symbol" w:hint="default"/>
      </w:rPr>
    </w:lvl>
    <w:lvl w:ilvl="1" w:tplc="782252D8">
      <w:start w:val="1"/>
      <w:numFmt w:val="bullet"/>
      <w:lvlText w:val="o"/>
      <w:lvlJc w:val="left"/>
      <w:pPr>
        <w:ind w:left="1440" w:hanging="360"/>
      </w:pPr>
      <w:rPr>
        <w:rFonts w:ascii="Courier New" w:hAnsi="Courier New" w:hint="default"/>
      </w:rPr>
    </w:lvl>
    <w:lvl w:ilvl="2" w:tplc="78387B76">
      <w:start w:val="1"/>
      <w:numFmt w:val="bullet"/>
      <w:lvlText w:val=""/>
      <w:lvlJc w:val="left"/>
      <w:pPr>
        <w:ind w:left="2160" w:hanging="360"/>
      </w:pPr>
      <w:rPr>
        <w:rFonts w:ascii="Wingdings" w:hAnsi="Wingdings" w:hint="default"/>
      </w:rPr>
    </w:lvl>
    <w:lvl w:ilvl="3" w:tplc="E2CC6D3E">
      <w:start w:val="1"/>
      <w:numFmt w:val="bullet"/>
      <w:lvlText w:val=""/>
      <w:lvlJc w:val="left"/>
      <w:pPr>
        <w:ind w:left="2880" w:hanging="360"/>
      </w:pPr>
      <w:rPr>
        <w:rFonts w:ascii="Symbol" w:hAnsi="Symbol" w:hint="default"/>
      </w:rPr>
    </w:lvl>
    <w:lvl w:ilvl="4" w:tplc="3B92CC10">
      <w:start w:val="1"/>
      <w:numFmt w:val="bullet"/>
      <w:lvlText w:val="o"/>
      <w:lvlJc w:val="left"/>
      <w:pPr>
        <w:ind w:left="3600" w:hanging="360"/>
      </w:pPr>
      <w:rPr>
        <w:rFonts w:ascii="Courier New" w:hAnsi="Courier New" w:hint="default"/>
      </w:rPr>
    </w:lvl>
    <w:lvl w:ilvl="5" w:tplc="31E8077A">
      <w:start w:val="1"/>
      <w:numFmt w:val="bullet"/>
      <w:lvlText w:val=""/>
      <w:lvlJc w:val="left"/>
      <w:pPr>
        <w:ind w:left="4320" w:hanging="360"/>
      </w:pPr>
      <w:rPr>
        <w:rFonts w:ascii="Wingdings" w:hAnsi="Wingdings" w:hint="default"/>
      </w:rPr>
    </w:lvl>
    <w:lvl w:ilvl="6" w:tplc="30188F8C">
      <w:start w:val="1"/>
      <w:numFmt w:val="bullet"/>
      <w:lvlText w:val=""/>
      <w:lvlJc w:val="left"/>
      <w:pPr>
        <w:ind w:left="5040" w:hanging="360"/>
      </w:pPr>
      <w:rPr>
        <w:rFonts w:ascii="Symbol" w:hAnsi="Symbol" w:hint="default"/>
      </w:rPr>
    </w:lvl>
    <w:lvl w:ilvl="7" w:tplc="5386BB4A">
      <w:start w:val="1"/>
      <w:numFmt w:val="bullet"/>
      <w:lvlText w:val="o"/>
      <w:lvlJc w:val="left"/>
      <w:pPr>
        <w:ind w:left="5760" w:hanging="360"/>
      </w:pPr>
      <w:rPr>
        <w:rFonts w:ascii="Courier New" w:hAnsi="Courier New" w:hint="default"/>
      </w:rPr>
    </w:lvl>
    <w:lvl w:ilvl="8" w:tplc="A386E31A">
      <w:start w:val="1"/>
      <w:numFmt w:val="bullet"/>
      <w:lvlText w:val=""/>
      <w:lvlJc w:val="left"/>
      <w:pPr>
        <w:ind w:left="6480" w:hanging="360"/>
      </w:pPr>
      <w:rPr>
        <w:rFonts w:ascii="Wingdings" w:hAnsi="Wingdings" w:hint="default"/>
      </w:rPr>
    </w:lvl>
  </w:abstractNum>
  <w:abstractNum w:abstractNumId="14" w15:restartNumberingAfterBreak="0">
    <w:nsid w:val="5ADD13AE"/>
    <w:multiLevelType w:val="hybridMultilevel"/>
    <w:tmpl w:val="6D5AADFA"/>
    <w:lvl w:ilvl="0" w:tplc="040B0001">
      <w:start w:val="1"/>
      <w:numFmt w:val="bullet"/>
      <w:lvlText w:val=""/>
      <w:lvlJc w:val="left"/>
      <w:pPr>
        <w:ind w:left="390" w:hanging="39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74A5A"/>
    <w:multiLevelType w:val="hybridMultilevel"/>
    <w:tmpl w:val="387E9064"/>
    <w:lvl w:ilvl="0" w:tplc="ED1C072E">
      <w:start w:val="1"/>
      <w:numFmt w:val="bullet"/>
      <w:lvlText w:val="·"/>
      <w:lvlJc w:val="left"/>
      <w:pPr>
        <w:ind w:left="720" w:hanging="360"/>
      </w:pPr>
      <w:rPr>
        <w:rFonts w:ascii="Symbol" w:hAnsi="Symbol" w:hint="default"/>
      </w:rPr>
    </w:lvl>
    <w:lvl w:ilvl="1" w:tplc="C34E1E74">
      <w:start w:val="1"/>
      <w:numFmt w:val="bullet"/>
      <w:lvlText w:val="o"/>
      <w:lvlJc w:val="left"/>
      <w:pPr>
        <w:ind w:left="1440" w:hanging="360"/>
      </w:pPr>
      <w:rPr>
        <w:rFonts w:ascii="Courier New" w:hAnsi="Courier New" w:hint="default"/>
      </w:rPr>
    </w:lvl>
    <w:lvl w:ilvl="2" w:tplc="BB764344">
      <w:start w:val="1"/>
      <w:numFmt w:val="bullet"/>
      <w:lvlText w:val=""/>
      <w:lvlJc w:val="left"/>
      <w:pPr>
        <w:ind w:left="2160" w:hanging="360"/>
      </w:pPr>
      <w:rPr>
        <w:rFonts w:ascii="Wingdings" w:hAnsi="Wingdings" w:hint="default"/>
      </w:rPr>
    </w:lvl>
    <w:lvl w:ilvl="3" w:tplc="0770C752">
      <w:start w:val="1"/>
      <w:numFmt w:val="bullet"/>
      <w:lvlText w:val=""/>
      <w:lvlJc w:val="left"/>
      <w:pPr>
        <w:ind w:left="2880" w:hanging="360"/>
      </w:pPr>
      <w:rPr>
        <w:rFonts w:ascii="Symbol" w:hAnsi="Symbol" w:hint="default"/>
      </w:rPr>
    </w:lvl>
    <w:lvl w:ilvl="4" w:tplc="28B29F96">
      <w:start w:val="1"/>
      <w:numFmt w:val="bullet"/>
      <w:lvlText w:val="o"/>
      <w:lvlJc w:val="left"/>
      <w:pPr>
        <w:ind w:left="3600" w:hanging="360"/>
      </w:pPr>
      <w:rPr>
        <w:rFonts w:ascii="Courier New" w:hAnsi="Courier New" w:hint="default"/>
      </w:rPr>
    </w:lvl>
    <w:lvl w:ilvl="5" w:tplc="A55E835A">
      <w:start w:val="1"/>
      <w:numFmt w:val="bullet"/>
      <w:lvlText w:val=""/>
      <w:lvlJc w:val="left"/>
      <w:pPr>
        <w:ind w:left="4320" w:hanging="360"/>
      </w:pPr>
      <w:rPr>
        <w:rFonts w:ascii="Wingdings" w:hAnsi="Wingdings" w:hint="default"/>
      </w:rPr>
    </w:lvl>
    <w:lvl w:ilvl="6" w:tplc="810290EA">
      <w:start w:val="1"/>
      <w:numFmt w:val="bullet"/>
      <w:lvlText w:val=""/>
      <w:lvlJc w:val="left"/>
      <w:pPr>
        <w:ind w:left="5040" w:hanging="360"/>
      </w:pPr>
      <w:rPr>
        <w:rFonts w:ascii="Symbol" w:hAnsi="Symbol" w:hint="default"/>
      </w:rPr>
    </w:lvl>
    <w:lvl w:ilvl="7" w:tplc="C8F29056">
      <w:start w:val="1"/>
      <w:numFmt w:val="bullet"/>
      <w:lvlText w:val="o"/>
      <w:lvlJc w:val="left"/>
      <w:pPr>
        <w:ind w:left="5760" w:hanging="360"/>
      </w:pPr>
      <w:rPr>
        <w:rFonts w:ascii="Courier New" w:hAnsi="Courier New" w:hint="default"/>
      </w:rPr>
    </w:lvl>
    <w:lvl w:ilvl="8" w:tplc="DCF2CE26">
      <w:start w:val="1"/>
      <w:numFmt w:val="bullet"/>
      <w:lvlText w:val=""/>
      <w:lvlJc w:val="left"/>
      <w:pPr>
        <w:ind w:left="6480" w:hanging="360"/>
      </w:pPr>
      <w:rPr>
        <w:rFonts w:ascii="Wingdings" w:hAnsi="Wingdings" w:hint="default"/>
      </w:rPr>
    </w:lvl>
  </w:abstractNum>
  <w:abstractNum w:abstractNumId="17" w15:restartNumberingAfterBreak="0">
    <w:nsid w:val="682C3FBB"/>
    <w:multiLevelType w:val="hybridMultilevel"/>
    <w:tmpl w:val="31D2C3B4"/>
    <w:lvl w:ilvl="0" w:tplc="7FA20F32">
      <w:start w:val="1"/>
      <w:numFmt w:val="bullet"/>
      <w:lvlText w:val=""/>
      <w:lvlJc w:val="left"/>
      <w:pPr>
        <w:ind w:left="720" w:hanging="360"/>
      </w:pPr>
      <w:rPr>
        <w:rFonts w:ascii="Symbol" w:hAnsi="Symbol" w:hint="default"/>
      </w:rPr>
    </w:lvl>
    <w:lvl w:ilvl="1" w:tplc="405A2A82">
      <w:start w:val="1"/>
      <w:numFmt w:val="bullet"/>
      <w:lvlText w:val="o"/>
      <w:lvlJc w:val="left"/>
      <w:pPr>
        <w:ind w:left="1440" w:hanging="360"/>
      </w:pPr>
      <w:rPr>
        <w:rFonts w:ascii="Courier New" w:hAnsi="Courier New" w:hint="default"/>
      </w:rPr>
    </w:lvl>
    <w:lvl w:ilvl="2" w:tplc="14FA236C">
      <w:start w:val="1"/>
      <w:numFmt w:val="bullet"/>
      <w:lvlText w:val=""/>
      <w:lvlJc w:val="left"/>
      <w:pPr>
        <w:ind w:left="2160" w:hanging="360"/>
      </w:pPr>
      <w:rPr>
        <w:rFonts w:ascii="Wingdings" w:hAnsi="Wingdings" w:hint="default"/>
      </w:rPr>
    </w:lvl>
    <w:lvl w:ilvl="3" w:tplc="4B84575A">
      <w:start w:val="1"/>
      <w:numFmt w:val="bullet"/>
      <w:lvlText w:val=""/>
      <w:lvlJc w:val="left"/>
      <w:pPr>
        <w:ind w:left="2880" w:hanging="360"/>
      </w:pPr>
      <w:rPr>
        <w:rFonts w:ascii="Symbol" w:hAnsi="Symbol" w:hint="default"/>
      </w:rPr>
    </w:lvl>
    <w:lvl w:ilvl="4" w:tplc="730CEBF2">
      <w:start w:val="1"/>
      <w:numFmt w:val="bullet"/>
      <w:lvlText w:val="o"/>
      <w:lvlJc w:val="left"/>
      <w:pPr>
        <w:ind w:left="3600" w:hanging="360"/>
      </w:pPr>
      <w:rPr>
        <w:rFonts w:ascii="Courier New" w:hAnsi="Courier New" w:hint="default"/>
      </w:rPr>
    </w:lvl>
    <w:lvl w:ilvl="5" w:tplc="6270ED68">
      <w:start w:val="1"/>
      <w:numFmt w:val="bullet"/>
      <w:lvlText w:val=""/>
      <w:lvlJc w:val="left"/>
      <w:pPr>
        <w:ind w:left="4320" w:hanging="360"/>
      </w:pPr>
      <w:rPr>
        <w:rFonts w:ascii="Wingdings" w:hAnsi="Wingdings" w:hint="default"/>
      </w:rPr>
    </w:lvl>
    <w:lvl w:ilvl="6" w:tplc="67721050">
      <w:start w:val="1"/>
      <w:numFmt w:val="bullet"/>
      <w:lvlText w:val=""/>
      <w:lvlJc w:val="left"/>
      <w:pPr>
        <w:ind w:left="5040" w:hanging="360"/>
      </w:pPr>
      <w:rPr>
        <w:rFonts w:ascii="Symbol" w:hAnsi="Symbol" w:hint="default"/>
      </w:rPr>
    </w:lvl>
    <w:lvl w:ilvl="7" w:tplc="0D746794">
      <w:start w:val="1"/>
      <w:numFmt w:val="bullet"/>
      <w:lvlText w:val="o"/>
      <w:lvlJc w:val="left"/>
      <w:pPr>
        <w:ind w:left="5760" w:hanging="360"/>
      </w:pPr>
      <w:rPr>
        <w:rFonts w:ascii="Courier New" w:hAnsi="Courier New" w:hint="default"/>
      </w:rPr>
    </w:lvl>
    <w:lvl w:ilvl="8" w:tplc="23386BE2">
      <w:start w:val="1"/>
      <w:numFmt w:val="bullet"/>
      <w:lvlText w:val=""/>
      <w:lvlJc w:val="left"/>
      <w:pPr>
        <w:ind w:left="6480" w:hanging="360"/>
      </w:pPr>
      <w:rPr>
        <w:rFonts w:ascii="Wingdings" w:hAnsi="Wingdings" w:hint="default"/>
      </w:rPr>
    </w:lvl>
  </w:abstractNum>
  <w:abstractNum w:abstractNumId="18" w15:restartNumberingAfterBreak="0">
    <w:nsid w:val="70D56FCC"/>
    <w:multiLevelType w:val="hybridMultilevel"/>
    <w:tmpl w:val="4F28474E"/>
    <w:lvl w:ilvl="0" w:tplc="F9B66054">
      <w:start w:val="1"/>
      <w:numFmt w:val="bullet"/>
      <w:lvlText w:val="·"/>
      <w:lvlJc w:val="left"/>
      <w:pPr>
        <w:ind w:left="720" w:hanging="360"/>
      </w:pPr>
      <w:rPr>
        <w:rFonts w:ascii="Symbol" w:hAnsi="Symbol" w:hint="default"/>
      </w:rPr>
    </w:lvl>
    <w:lvl w:ilvl="1" w:tplc="D73EFF42">
      <w:start w:val="1"/>
      <w:numFmt w:val="bullet"/>
      <w:lvlText w:val="o"/>
      <w:lvlJc w:val="left"/>
      <w:pPr>
        <w:ind w:left="1440" w:hanging="360"/>
      </w:pPr>
      <w:rPr>
        <w:rFonts w:ascii="Courier New" w:hAnsi="Courier New" w:hint="default"/>
      </w:rPr>
    </w:lvl>
    <w:lvl w:ilvl="2" w:tplc="37229FAA">
      <w:start w:val="1"/>
      <w:numFmt w:val="bullet"/>
      <w:lvlText w:val=""/>
      <w:lvlJc w:val="left"/>
      <w:pPr>
        <w:ind w:left="2160" w:hanging="360"/>
      </w:pPr>
      <w:rPr>
        <w:rFonts w:ascii="Wingdings" w:hAnsi="Wingdings" w:hint="default"/>
      </w:rPr>
    </w:lvl>
    <w:lvl w:ilvl="3" w:tplc="E202FD08">
      <w:start w:val="1"/>
      <w:numFmt w:val="bullet"/>
      <w:lvlText w:val=""/>
      <w:lvlJc w:val="left"/>
      <w:pPr>
        <w:ind w:left="2880" w:hanging="360"/>
      </w:pPr>
      <w:rPr>
        <w:rFonts w:ascii="Symbol" w:hAnsi="Symbol" w:hint="default"/>
      </w:rPr>
    </w:lvl>
    <w:lvl w:ilvl="4" w:tplc="DF06A82E">
      <w:start w:val="1"/>
      <w:numFmt w:val="bullet"/>
      <w:lvlText w:val="o"/>
      <w:lvlJc w:val="left"/>
      <w:pPr>
        <w:ind w:left="3600" w:hanging="360"/>
      </w:pPr>
      <w:rPr>
        <w:rFonts w:ascii="Courier New" w:hAnsi="Courier New" w:hint="default"/>
      </w:rPr>
    </w:lvl>
    <w:lvl w:ilvl="5" w:tplc="74BE3ED8">
      <w:start w:val="1"/>
      <w:numFmt w:val="bullet"/>
      <w:lvlText w:val=""/>
      <w:lvlJc w:val="left"/>
      <w:pPr>
        <w:ind w:left="4320" w:hanging="360"/>
      </w:pPr>
      <w:rPr>
        <w:rFonts w:ascii="Wingdings" w:hAnsi="Wingdings" w:hint="default"/>
      </w:rPr>
    </w:lvl>
    <w:lvl w:ilvl="6" w:tplc="3B4EB3A4">
      <w:start w:val="1"/>
      <w:numFmt w:val="bullet"/>
      <w:lvlText w:val=""/>
      <w:lvlJc w:val="left"/>
      <w:pPr>
        <w:ind w:left="5040" w:hanging="360"/>
      </w:pPr>
      <w:rPr>
        <w:rFonts w:ascii="Symbol" w:hAnsi="Symbol" w:hint="default"/>
      </w:rPr>
    </w:lvl>
    <w:lvl w:ilvl="7" w:tplc="2304C68A">
      <w:start w:val="1"/>
      <w:numFmt w:val="bullet"/>
      <w:lvlText w:val="o"/>
      <w:lvlJc w:val="left"/>
      <w:pPr>
        <w:ind w:left="5760" w:hanging="360"/>
      </w:pPr>
      <w:rPr>
        <w:rFonts w:ascii="Courier New" w:hAnsi="Courier New" w:hint="default"/>
      </w:rPr>
    </w:lvl>
    <w:lvl w:ilvl="8" w:tplc="2B221A70">
      <w:start w:val="1"/>
      <w:numFmt w:val="bullet"/>
      <w:lvlText w:val=""/>
      <w:lvlJc w:val="left"/>
      <w:pPr>
        <w:ind w:left="6480" w:hanging="360"/>
      </w:pPr>
      <w:rPr>
        <w:rFonts w:ascii="Wingdings" w:hAnsi="Wingdings" w:hint="default"/>
      </w:rPr>
    </w:lvl>
  </w:abstractNum>
  <w:abstractNum w:abstractNumId="19" w15:restartNumberingAfterBreak="0">
    <w:nsid w:val="73F25F18"/>
    <w:multiLevelType w:val="hybridMultilevel"/>
    <w:tmpl w:val="3E6E7250"/>
    <w:lvl w:ilvl="0" w:tplc="06A68522">
      <w:start w:val="6"/>
      <w:numFmt w:val="bullet"/>
      <w:pStyle w:val="Groteskilista"/>
      <w:lvlText w:val="-"/>
      <w:lvlJc w:val="left"/>
      <w:pPr>
        <w:ind w:left="360" w:hanging="360"/>
      </w:pPr>
      <w:rPr>
        <w:rFonts w:ascii="Times New Roman" w:eastAsia="Times New Roman" w:hAnsi="Times New Roman" w:cs="Times New Roman"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10"/>
  </w:num>
  <w:num w:numId="4">
    <w:abstractNumId w:val="5"/>
  </w:num>
  <w:num w:numId="5">
    <w:abstractNumId w:val="3"/>
  </w:num>
  <w:num w:numId="6">
    <w:abstractNumId w:val="0"/>
  </w:num>
  <w:num w:numId="7">
    <w:abstractNumId w:val="15"/>
  </w:num>
  <w:num w:numId="8">
    <w:abstractNumId w:val="17"/>
  </w:num>
  <w:num w:numId="9">
    <w:abstractNumId w:val="7"/>
  </w:num>
  <w:num w:numId="10">
    <w:abstractNumId w:val="13"/>
  </w:num>
  <w:num w:numId="11">
    <w:abstractNumId w:val="2"/>
  </w:num>
  <w:num w:numId="12">
    <w:abstractNumId w:val="4"/>
  </w:num>
  <w:num w:numId="13">
    <w:abstractNumId w:val="12"/>
  </w:num>
  <w:num w:numId="14">
    <w:abstractNumId w:val="8"/>
  </w:num>
  <w:num w:numId="15">
    <w:abstractNumId w:val="16"/>
  </w:num>
  <w:num w:numId="16">
    <w:abstractNumId w:val="1"/>
  </w:num>
  <w:num w:numId="17">
    <w:abstractNumId w:val="11"/>
  </w:num>
  <w:num w:numId="18">
    <w:abstractNumId w:val="6"/>
  </w:num>
  <w:num w:numId="19">
    <w:abstractNumId w:val="9"/>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CD"/>
    <w:rsid w:val="00000986"/>
    <w:rsid w:val="000044E9"/>
    <w:rsid w:val="000117FD"/>
    <w:rsid w:val="000129DD"/>
    <w:rsid w:val="00014AF7"/>
    <w:rsid w:val="00015A58"/>
    <w:rsid w:val="00015FB9"/>
    <w:rsid w:val="000173E0"/>
    <w:rsid w:val="000215A5"/>
    <w:rsid w:val="0003351A"/>
    <w:rsid w:val="0003488E"/>
    <w:rsid w:val="00035CF1"/>
    <w:rsid w:val="00040C46"/>
    <w:rsid w:val="000502B5"/>
    <w:rsid w:val="0006008F"/>
    <w:rsid w:val="00072E02"/>
    <w:rsid w:val="0009267E"/>
    <w:rsid w:val="000A1ABA"/>
    <w:rsid w:val="000B0005"/>
    <w:rsid w:val="000C1D76"/>
    <w:rsid w:val="000C2E36"/>
    <w:rsid w:val="000C67E2"/>
    <w:rsid w:val="000E45E2"/>
    <w:rsid w:val="00102816"/>
    <w:rsid w:val="00112E8E"/>
    <w:rsid w:val="00114746"/>
    <w:rsid w:val="00126F88"/>
    <w:rsid w:val="00132E37"/>
    <w:rsid w:val="00144070"/>
    <w:rsid w:val="00151DE9"/>
    <w:rsid w:val="00152E0E"/>
    <w:rsid w:val="001625AC"/>
    <w:rsid w:val="00164ABF"/>
    <w:rsid w:val="00164B60"/>
    <w:rsid w:val="00167340"/>
    <w:rsid w:val="001762C2"/>
    <w:rsid w:val="001867EB"/>
    <w:rsid w:val="001A2CC9"/>
    <w:rsid w:val="001D16C6"/>
    <w:rsid w:val="001E5430"/>
    <w:rsid w:val="001E6D93"/>
    <w:rsid w:val="001F2650"/>
    <w:rsid w:val="001F3CAC"/>
    <w:rsid w:val="001F4D78"/>
    <w:rsid w:val="0020455B"/>
    <w:rsid w:val="0023795B"/>
    <w:rsid w:val="0024266B"/>
    <w:rsid w:val="00250EE7"/>
    <w:rsid w:val="00262F69"/>
    <w:rsid w:val="00267FF7"/>
    <w:rsid w:val="002705C7"/>
    <w:rsid w:val="00293DC6"/>
    <w:rsid w:val="002A4E38"/>
    <w:rsid w:val="002B04F6"/>
    <w:rsid w:val="002B7E75"/>
    <w:rsid w:val="002C3FEE"/>
    <w:rsid w:val="002D3C01"/>
    <w:rsid w:val="002D6394"/>
    <w:rsid w:val="002D73BA"/>
    <w:rsid w:val="002F3509"/>
    <w:rsid w:val="00306DCD"/>
    <w:rsid w:val="00311FFC"/>
    <w:rsid w:val="00316DEE"/>
    <w:rsid w:val="00323654"/>
    <w:rsid w:val="00324330"/>
    <w:rsid w:val="003265B8"/>
    <w:rsid w:val="003309A1"/>
    <w:rsid w:val="00332FC2"/>
    <w:rsid w:val="00333DDC"/>
    <w:rsid w:val="003425D9"/>
    <w:rsid w:val="00343187"/>
    <w:rsid w:val="00367B7D"/>
    <w:rsid w:val="00367F25"/>
    <w:rsid w:val="003721F0"/>
    <w:rsid w:val="00392DB6"/>
    <w:rsid w:val="00394F5E"/>
    <w:rsid w:val="003A577A"/>
    <w:rsid w:val="003C7517"/>
    <w:rsid w:val="003C7954"/>
    <w:rsid w:val="003D55A2"/>
    <w:rsid w:val="003D58EC"/>
    <w:rsid w:val="003D5E2B"/>
    <w:rsid w:val="003E7B8F"/>
    <w:rsid w:val="003F1596"/>
    <w:rsid w:val="003F2102"/>
    <w:rsid w:val="003F411F"/>
    <w:rsid w:val="004029F3"/>
    <w:rsid w:val="004131D3"/>
    <w:rsid w:val="00417B0E"/>
    <w:rsid w:val="004251D6"/>
    <w:rsid w:val="0043134B"/>
    <w:rsid w:val="00434DBE"/>
    <w:rsid w:val="00453F65"/>
    <w:rsid w:val="00455456"/>
    <w:rsid w:val="00455624"/>
    <w:rsid w:val="0045740F"/>
    <w:rsid w:val="00482B0C"/>
    <w:rsid w:val="00483C49"/>
    <w:rsid w:val="00486F93"/>
    <w:rsid w:val="0049308D"/>
    <w:rsid w:val="00496B90"/>
    <w:rsid w:val="004A0D5D"/>
    <w:rsid w:val="004A3F8F"/>
    <w:rsid w:val="004B065E"/>
    <w:rsid w:val="004B593D"/>
    <w:rsid w:val="004B6E2C"/>
    <w:rsid w:val="004C1B89"/>
    <w:rsid w:val="004C5B4F"/>
    <w:rsid w:val="004D348C"/>
    <w:rsid w:val="004D71BF"/>
    <w:rsid w:val="004E09A2"/>
    <w:rsid w:val="004E5A7B"/>
    <w:rsid w:val="004F4D2A"/>
    <w:rsid w:val="00513179"/>
    <w:rsid w:val="00521366"/>
    <w:rsid w:val="0053055E"/>
    <w:rsid w:val="00542286"/>
    <w:rsid w:val="00542701"/>
    <w:rsid w:val="00545E1C"/>
    <w:rsid w:val="005612AB"/>
    <w:rsid w:val="0056264F"/>
    <w:rsid w:val="0057022A"/>
    <w:rsid w:val="00570298"/>
    <w:rsid w:val="005917FE"/>
    <w:rsid w:val="005A020C"/>
    <w:rsid w:val="005B49CF"/>
    <w:rsid w:val="005C37BB"/>
    <w:rsid w:val="005C669B"/>
    <w:rsid w:val="005D2CBD"/>
    <w:rsid w:val="005D626E"/>
    <w:rsid w:val="005D676E"/>
    <w:rsid w:val="005D7EBF"/>
    <w:rsid w:val="005F6079"/>
    <w:rsid w:val="0060204F"/>
    <w:rsid w:val="0060520B"/>
    <w:rsid w:val="00605B63"/>
    <w:rsid w:val="00612BE8"/>
    <w:rsid w:val="006341FF"/>
    <w:rsid w:val="00642C30"/>
    <w:rsid w:val="0064383A"/>
    <w:rsid w:val="00647B06"/>
    <w:rsid w:val="00647B30"/>
    <w:rsid w:val="00670639"/>
    <w:rsid w:val="0068275C"/>
    <w:rsid w:val="0068419B"/>
    <w:rsid w:val="00691E05"/>
    <w:rsid w:val="006941CC"/>
    <w:rsid w:val="0069632C"/>
    <w:rsid w:val="006B12D0"/>
    <w:rsid w:val="006B5224"/>
    <w:rsid w:val="006C51BF"/>
    <w:rsid w:val="006D20B3"/>
    <w:rsid w:val="006D7F1D"/>
    <w:rsid w:val="006E1E49"/>
    <w:rsid w:val="006E7B11"/>
    <w:rsid w:val="006F5949"/>
    <w:rsid w:val="00704AB1"/>
    <w:rsid w:val="0070594E"/>
    <w:rsid w:val="0071219B"/>
    <w:rsid w:val="007162FE"/>
    <w:rsid w:val="00723451"/>
    <w:rsid w:val="00732B7D"/>
    <w:rsid w:val="00740820"/>
    <w:rsid w:val="00745146"/>
    <w:rsid w:val="00754AB4"/>
    <w:rsid w:val="00761A74"/>
    <w:rsid w:val="00765DC2"/>
    <w:rsid w:val="007708C8"/>
    <w:rsid w:val="00775A8A"/>
    <w:rsid w:val="00782CAD"/>
    <w:rsid w:val="007926AC"/>
    <w:rsid w:val="00794CFC"/>
    <w:rsid w:val="007979E1"/>
    <w:rsid w:val="007A3141"/>
    <w:rsid w:val="007B536A"/>
    <w:rsid w:val="007C15BA"/>
    <w:rsid w:val="007C6365"/>
    <w:rsid w:val="007D06B9"/>
    <w:rsid w:val="007D2C50"/>
    <w:rsid w:val="007D79DC"/>
    <w:rsid w:val="007F1448"/>
    <w:rsid w:val="007F3B46"/>
    <w:rsid w:val="007F6834"/>
    <w:rsid w:val="0080419A"/>
    <w:rsid w:val="0080550F"/>
    <w:rsid w:val="0081147B"/>
    <w:rsid w:val="00817908"/>
    <w:rsid w:val="0083715F"/>
    <w:rsid w:val="008374A1"/>
    <w:rsid w:val="008469E9"/>
    <w:rsid w:val="00856240"/>
    <w:rsid w:val="00860982"/>
    <w:rsid w:val="008631C3"/>
    <w:rsid w:val="008657F3"/>
    <w:rsid w:val="00874EFB"/>
    <w:rsid w:val="008832CE"/>
    <w:rsid w:val="00896CF6"/>
    <w:rsid w:val="008A4D8D"/>
    <w:rsid w:val="008B750C"/>
    <w:rsid w:val="008C2F70"/>
    <w:rsid w:val="008D1C58"/>
    <w:rsid w:val="008D481B"/>
    <w:rsid w:val="008D6A95"/>
    <w:rsid w:val="008E28E1"/>
    <w:rsid w:val="008F661C"/>
    <w:rsid w:val="00903F9A"/>
    <w:rsid w:val="00905C94"/>
    <w:rsid w:val="009233E0"/>
    <w:rsid w:val="00931727"/>
    <w:rsid w:val="00933479"/>
    <w:rsid w:val="00934304"/>
    <w:rsid w:val="00940433"/>
    <w:rsid w:val="00940738"/>
    <w:rsid w:val="0094202C"/>
    <w:rsid w:val="00956387"/>
    <w:rsid w:val="0096553B"/>
    <w:rsid w:val="00965E86"/>
    <w:rsid w:val="00976CEB"/>
    <w:rsid w:val="0098063F"/>
    <w:rsid w:val="00982914"/>
    <w:rsid w:val="009847DC"/>
    <w:rsid w:val="00996FE4"/>
    <w:rsid w:val="009A725E"/>
    <w:rsid w:val="009B4EC7"/>
    <w:rsid w:val="009B7BC9"/>
    <w:rsid w:val="009C673A"/>
    <w:rsid w:val="009E58F8"/>
    <w:rsid w:val="009E6DE1"/>
    <w:rsid w:val="009F6527"/>
    <w:rsid w:val="00A11ACE"/>
    <w:rsid w:val="00A21EDA"/>
    <w:rsid w:val="00A36425"/>
    <w:rsid w:val="00A45EFE"/>
    <w:rsid w:val="00A676D3"/>
    <w:rsid w:val="00A7207C"/>
    <w:rsid w:val="00A75A0E"/>
    <w:rsid w:val="00A801FB"/>
    <w:rsid w:val="00A975D0"/>
    <w:rsid w:val="00AA64FE"/>
    <w:rsid w:val="00AB6733"/>
    <w:rsid w:val="00AC507E"/>
    <w:rsid w:val="00AD6265"/>
    <w:rsid w:val="00AE1654"/>
    <w:rsid w:val="00AF0200"/>
    <w:rsid w:val="00AF25CC"/>
    <w:rsid w:val="00AF4788"/>
    <w:rsid w:val="00B01F65"/>
    <w:rsid w:val="00B11269"/>
    <w:rsid w:val="00B22E97"/>
    <w:rsid w:val="00B45DB8"/>
    <w:rsid w:val="00B51088"/>
    <w:rsid w:val="00B52CF0"/>
    <w:rsid w:val="00B63BFE"/>
    <w:rsid w:val="00B6726E"/>
    <w:rsid w:val="00B67405"/>
    <w:rsid w:val="00B813F0"/>
    <w:rsid w:val="00B84CE9"/>
    <w:rsid w:val="00BB3517"/>
    <w:rsid w:val="00BB610F"/>
    <w:rsid w:val="00BC456B"/>
    <w:rsid w:val="00BC6388"/>
    <w:rsid w:val="00BF7041"/>
    <w:rsid w:val="00C030A1"/>
    <w:rsid w:val="00C03C46"/>
    <w:rsid w:val="00C17F8A"/>
    <w:rsid w:val="00C26DD1"/>
    <w:rsid w:val="00C3512D"/>
    <w:rsid w:val="00C500D6"/>
    <w:rsid w:val="00C55B87"/>
    <w:rsid w:val="00C65F1C"/>
    <w:rsid w:val="00C66D86"/>
    <w:rsid w:val="00C8334C"/>
    <w:rsid w:val="00C83987"/>
    <w:rsid w:val="00C93135"/>
    <w:rsid w:val="00CA05DB"/>
    <w:rsid w:val="00CA0DC8"/>
    <w:rsid w:val="00CB22A4"/>
    <w:rsid w:val="00CB3A73"/>
    <w:rsid w:val="00CD2C23"/>
    <w:rsid w:val="00CD5CB1"/>
    <w:rsid w:val="00CF117B"/>
    <w:rsid w:val="00CF590C"/>
    <w:rsid w:val="00CF5A56"/>
    <w:rsid w:val="00D0391A"/>
    <w:rsid w:val="00D13243"/>
    <w:rsid w:val="00D22A8F"/>
    <w:rsid w:val="00D319DE"/>
    <w:rsid w:val="00D34263"/>
    <w:rsid w:val="00D369B6"/>
    <w:rsid w:val="00D40D2E"/>
    <w:rsid w:val="00D47A6B"/>
    <w:rsid w:val="00D535AD"/>
    <w:rsid w:val="00D55424"/>
    <w:rsid w:val="00D56F75"/>
    <w:rsid w:val="00D61047"/>
    <w:rsid w:val="00D650D8"/>
    <w:rsid w:val="00D924E1"/>
    <w:rsid w:val="00DA3604"/>
    <w:rsid w:val="00DB4770"/>
    <w:rsid w:val="00DC1615"/>
    <w:rsid w:val="00DC5935"/>
    <w:rsid w:val="00DD1CAB"/>
    <w:rsid w:val="00DE4A0C"/>
    <w:rsid w:val="00DF3D96"/>
    <w:rsid w:val="00E12028"/>
    <w:rsid w:val="00E45AED"/>
    <w:rsid w:val="00E465FB"/>
    <w:rsid w:val="00E46941"/>
    <w:rsid w:val="00E67E88"/>
    <w:rsid w:val="00E73940"/>
    <w:rsid w:val="00E7685F"/>
    <w:rsid w:val="00E8182C"/>
    <w:rsid w:val="00E8460A"/>
    <w:rsid w:val="00E90C25"/>
    <w:rsid w:val="00EA4E05"/>
    <w:rsid w:val="00EB4795"/>
    <w:rsid w:val="00EC4C12"/>
    <w:rsid w:val="00EC7F70"/>
    <w:rsid w:val="00ED0953"/>
    <w:rsid w:val="00ED2BBB"/>
    <w:rsid w:val="00ED6814"/>
    <w:rsid w:val="00EE2683"/>
    <w:rsid w:val="00EE3265"/>
    <w:rsid w:val="00EE4C37"/>
    <w:rsid w:val="00EF188B"/>
    <w:rsid w:val="00EF6EC5"/>
    <w:rsid w:val="00F11430"/>
    <w:rsid w:val="00F16290"/>
    <w:rsid w:val="00F16AE5"/>
    <w:rsid w:val="00F22D86"/>
    <w:rsid w:val="00F31BB7"/>
    <w:rsid w:val="00F33254"/>
    <w:rsid w:val="00F5010C"/>
    <w:rsid w:val="00F604DE"/>
    <w:rsid w:val="00F65B83"/>
    <w:rsid w:val="00F65CA8"/>
    <w:rsid w:val="00F662E9"/>
    <w:rsid w:val="00F67D6E"/>
    <w:rsid w:val="00F718E6"/>
    <w:rsid w:val="00F72BCA"/>
    <w:rsid w:val="00F73813"/>
    <w:rsid w:val="00F869A7"/>
    <w:rsid w:val="00FA1116"/>
    <w:rsid w:val="00FA6DE6"/>
    <w:rsid w:val="00FB0E3E"/>
    <w:rsid w:val="00FC4C75"/>
    <w:rsid w:val="00FD26C1"/>
    <w:rsid w:val="00FE0343"/>
    <w:rsid w:val="067E139E"/>
    <w:rsid w:val="19301E78"/>
    <w:rsid w:val="1E034AC1"/>
    <w:rsid w:val="21FAA747"/>
    <w:rsid w:val="2717BB26"/>
    <w:rsid w:val="4B287647"/>
    <w:rsid w:val="4E2DC93B"/>
    <w:rsid w:val="512FBC22"/>
    <w:rsid w:val="535B9A09"/>
    <w:rsid w:val="5EC61E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F6522D"/>
  <w15:docId w15:val="{F5FED239-AF7E-4322-9DC8-FE5A99B9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7685F"/>
    <w:pPr>
      <w:spacing w:before="240" w:after="240" w:line="260" w:lineRule="exact"/>
    </w:pPr>
    <w:rPr>
      <w:rFonts w:ascii="Georgia" w:hAnsi="Georgia"/>
      <w:szCs w:val="24"/>
    </w:rPr>
  </w:style>
  <w:style w:type="paragraph" w:styleId="Otsikko1">
    <w:name w:val="heading 1"/>
    <w:next w:val="Normaali"/>
    <w:link w:val="Otsikko1Char"/>
    <w:qFormat/>
    <w:rsid w:val="00FE0343"/>
    <w:pPr>
      <w:keepNext/>
      <w:spacing w:before="480" w:after="240" w:line="400" w:lineRule="exact"/>
      <w:outlineLvl w:val="0"/>
    </w:pPr>
    <w:rPr>
      <w:rFonts w:ascii="Tahoma" w:hAnsi="Tahoma"/>
      <w:b/>
      <w:kern w:val="32"/>
      <w:sz w:val="36"/>
      <w:szCs w:val="32"/>
    </w:rPr>
  </w:style>
  <w:style w:type="paragraph" w:styleId="Otsikko2">
    <w:name w:val="heading 2"/>
    <w:next w:val="Normaali"/>
    <w:link w:val="Otsikko2Char"/>
    <w:qFormat/>
    <w:rsid w:val="00FE0343"/>
    <w:pPr>
      <w:keepNext/>
      <w:spacing w:before="360" w:after="240" w:line="320" w:lineRule="exact"/>
      <w:outlineLvl w:val="1"/>
    </w:pPr>
    <w:rPr>
      <w:rFonts w:ascii="Tahoma" w:hAnsi="Tahoma"/>
      <w:b/>
      <w:sz w:val="28"/>
      <w:szCs w:val="28"/>
    </w:rPr>
  </w:style>
  <w:style w:type="paragraph" w:styleId="Otsikko3">
    <w:name w:val="heading 3"/>
    <w:next w:val="Normaali"/>
    <w:link w:val="Otsikko3Char"/>
    <w:qFormat/>
    <w:rsid w:val="00FE0343"/>
    <w:pPr>
      <w:keepNext/>
      <w:spacing w:before="240" w:after="120" w:line="276" w:lineRule="auto"/>
      <w:outlineLvl w:val="2"/>
    </w:pPr>
    <w:rPr>
      <w:rFonts w:ascii="Tahoma" w:hAnsi="Tahoma"/>
      <w:b/>
      <w:sz w:val="22"/>
      <w:szCs w:val="26"/>
    </w:rPr>
  </w:style>
  <w:style w:type="paragraph" w:styleId="Otsikko4">
    <w:name w:val="heading 4"/>
    <w:basedOn w:val="Normaali"/>
    <w:next w:val="Normaali"/>
    <w:link w:val="Otsikko4Char"/>
    <w:uiPriority w:val="9"/>
    <w:semiHidden/>
    <w:unhideWhenUsed/>
    <w:qFormat/>
    <w:rsid w:val="00FE0343"/>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aliases w:val="Ylä- ja alatunniste"/>
    <w:link w:val="YltunnisteChar"/>
    <w:qFormat/>
    <w:rsid w:val="00FE0343"/>
    <w:pPr>
      <w:spacing w:before="120" w:line="240" w:lineRule="exact"/>
    </w:pPr>
    <w:rPr>
      <w:rFonts w:asciiTheme="majorHAnsi" w:hAnsiTheme="majorHAnsi"/>
      <w:sz w:val="16"/>
      <w:szCs w:val="24"/>
    </w:rPr>
  </w:style>
  <w:style w:type="paragraph" w:styleId="Alatunniste">
    <w:name w:val="footer"/>
    <w:basedOn w:val="Normaali"/>
    <w:semiHidden/>
    <w:rsid w:val="002E64BE"/>
    <w:pPr>
      <w:tabs>
        <w:tab w:val="center" w:pos="4320"/>
        <w:tab w:val="right" w:pos="8640"/>
      </w:tabs>
    </w:pPr>
  </w:style>
  <w:style w:type="character" w:customStyle="1" w:styleId="apple-tab-span">
    <w:name w:val="apple-tab-span"/>
    <w:rsid w:val="00E45AED"/>
  </w:style>
  <w:style w:type="paragraph" w:styleId="Eivli">
    <w:name w:val="No Spacing"/>
    <w:next w:val="Normaali"/>
    <w:link w:val="EivliChar"/>
    <w:uiPriority w:val="1"/>
    <w:qFormat/>
    <w:rsid w:val="00FE0343"/>
    <w:pPr>
      <w:spacing w:line="276" w:lineRule="auto"/>
    </w:pPr>
    <w:rPr>
      <w:rFonts w:ascii="Georgia" w:hAnsi="Georgia"/>
      <w:szCs w:val="24"/>
    </w:rPr>
  </w:style>
  <w:style w:type="paragraph" w:customStyle="1" w:styleId="Default">
    <w:name w:val="Default"/>
    <w:link w:val="DefaultChar"/>
    <w:rsid w:val="00DA3604"/>
    <w:pPr>
      <w:autoSpaceDE w:val="0"/>
      <w:autoSpaceDN w:val="0"/>
      <w:adjustRightInd w:val="0"/>
    </w:pPr>
    <w:rPr>
      <w:rFonts w:ascii="Arial" w:hAnsi="Arial" w:cs="Arial"/>
      <w:color w:val="000000"/>
      <w:sz w:val="24"/>
      <w:szCs w:val="24"/>
    </w:rPr>
  </w:style>
  <w:style w:type="character" w:customStyle="1" w:styleId="Otsikko1Char">
    <w:name w:val="Otsikko 1 Char"/>
    <w:basedOn w:val="Kappaleenoletusfontti"/>
    <w:link w:val="Otsikko1"/>
    <w:rsid w:val="00FE0343"/>
    <w:rPr>
      <w:rFonts w:ascii="Tahoma" w:hAnsi="Tahoma"/>
      <w:b/>
      <w:kern w:val="32"/>
      <w:sz w:val="36"/>
      <w:szCs w:val="32"/>
    </w:rPr>
  </w:style>
  <w:style w:type="paragraph" w:styleId="Luettelokappale">
    <w:name w:val="List Paragraph"/>
    <w:aliases w:val="Lista"/>
    <w:uiPriority w:val="34"/>
    <w:qFormat/>
    <w:rsid w:val="00FE0343"/>
    <w:pPr>
      <w:numPr>
        <w:numId w:val="3"/>
      </w:numPr>
      <w:spacing w:before="240" w:after="240" w:line="276" w:lineRule="auto"/>
      <w:contextualSpacing/>
    </w:pPr>
    <w:rPr>
      <w:rFonts w:ascii="Georgia" w:hAnsi="Georgia" w:cs="Calibri"/>
      <w:szCs w:val="24"/>
    </w:rPr>
  </w:style>
  <w:style w:type="paragraph" w:styleId="Alaotsikko">
    <w:name w:val="Subtitle"/>
    <w:basedOn w:val="Normaali"/>
    <w:next w:val="Normaali"/>
    <w:link w:val="AlaotsikkoChar"/>
    <w:uiPriority w:val="11"/>
    <w:rsid w:val="0096553B"/>
    <w:pPr>
      <w:numPr>
        <w:ilvl w:val="1"/>
      </w:numPr>
    </w:pPr>
    <w:rPr>
      <w:rFonts w:asciiTheme="majorHAnsi" w:eastAsiaTheme="majorEastAsia" w:hAnsiTheme="majorHAnsi" w:cstheme="majorHAnsi"/>
      <w:b/>
      <w:iCs/>
      <w:caps/>
      <w:color w:val="8DC63F" w:themeColor="accent3"/>
      <w:spacing w:val="15"/>
      <w:sz w:val="24"/>
    </w:rPr>
  </w:style>
  <w:style w:type="character" w:customStyle="1" w:styleId="AlaotsikkoChar">
    <w:name w:val="Alaotsikko Char"/>
    <w:basedOn w:val="Kappaleenoletusfontti"/>
    <w:link w:val="Alaotsikko"/>
    <w:uiPriority w:val="11"/>
    <w:rsid w:val="0096553B"/>
    <w:rPr>
      <w:rFonts w:asciiTheme="majorHAnsi" w:eastAsiaTheme="majorEastAsia" w:hAnsiTheme="majorHAnsi" w:cstheme="majorHAnsi"/>
      <w:b/>
      <w:iCs/>
      <w:caps/>
      <w:color w:val="8DC63F" w:themeColor="accent3"/>
      <w:spacing w:val="15"/>
      <w:sz w:val="24"/>
      <w:szCs w:val="24"/>
    </w:rPr>
  </w:style>
  <w:style w:type="paragraph" w:styleId="Otsikko">
    <w:name w:val="Title"/>
    <w:basedOn w:val="Normaali"/>
    <w:next w:val="Normaali"/>
    <w:link w:val="OtsikkoChar"/>
    <w:uiPriority w:val="10"/>
    <w:rsid w:val="006941CC"/>
    <w:pPr>
      <w:pBdr>
        <w:bottom w:val="single" w:sz="8" w:space="4" w:color="EC008C" w:themeColor="accent1"/>
      </w:pBdr>
      <w:spacing w:after="300" w:line="240" w:lineRule="auto"/>
      <w:contextualSpacing/>
    </w:pPr>
    <w:rPr>
      <w:rFonts w:asciiTheme="majorHAnsi" w:eastAsiaTheme="majorEastAsia" w:hAnsiTheme="majorHAnsi" w:cstheme="majorBidi"/>
      <w:color w:val="1C1C1C" w:themeColor="text2" w:themeShade="BF"/>
      <w:spacing w:val="5"/>
      <w:kern w:val="28"/>
      <w:sz w:val="52"/>
      <w:szCs w:val="52"/>
    </w:rPr>
  </w:style>
  <w:style w:type="character" w:customStyle="1" w:styleId="OtsikkoChar">
    <w:name w:val="Otsikko Char"/>
    <w:basedOn w:val="Kappaleenoletusfontti"/>
    <w:link w:val="Otsikko"/>
    <w:uiPriority w:val="10"/>
    <w:rsid w:val="006941CC"/>
    <w:rPr>
      <w:rFonts w:asciiTheme="majorHAnsi" w:eastAsiaTheme="majorEastAsia" w:hAnsiTheme="majorHAnsi" w:cstheme="majorBidi"/>
      <w:color w:val="1C1C1C" w:themeColor="text2" w:themeShade="BF"/>
      <w:spacing w:val="5"/>
      <w:kern w:val="28"/>
      <w:sz w:val="52"/>
      <w:szCs w:val="52"/>
      <w:lang w:eastAsia="en-US"/>
    </w:rPr>
  </w:style>
  <w:style w:type="paragraph" w:styleId="Muutos">
    <w:name w:val="Revision"/>
    <w:hidden/>
    <w:uiPriority w:val="99"/>
    <w:semiHidden/>
    <w:rsid w:val="00A676D3"/>
    <w:rPr>
      <w:rFonts w:ascii="Georgia" w:hAnsi="Georgia"/>
      <w:szCs w:val="24"/>
    </w:rPr>
  </w:style>
  <w:style w:type="character" w:styleId="Hienovarainenkorostus">
    <w:name w:val="Subtle Emphasis"/>
    <w:basedOn w:val="Kappaleenoletusfontti"/>
    <w:uiPriority w:val="19"/>
    <w:rsid w:val="0096553B"/>
    <w:rPr>
      <w:i/>
      <w:iCs/>
      <w:color w:val="000000" w:themeColor="text1"/>
    </w:rPr>
  </w:style>
  <w:style w:type="character" w:styleId="Korostus">
    <w:name w:val="Emphasis"/>
    <w:basedOn w:val="Kappaleenoletusfontti"/>
    <w:uiPriority w:val="20"/>
    <w:rsid w:val="0096553B"/>
    <w:rPr>
      <w:b/>
      <w:i/>
      <w:iCs/>
      <w:color w:val="8DC63F" w:themeColor="accent3"/>
    </w:rPr>
  </w:style>
  <w:style w:type="character" w:styleId="Hienovarainenviittaus">
    <w:name w:val="Subtle Reference"/>
    <w:basedOn w:val="Kappaleenoletusfontti"/>
    <w:uiPriority w:val="31"/>
    <w:rsid w:val="0096553B"/>
    <w:rPr>
      <w:smallCaps/>
      <w:color w:val="8DC63F" w:themeColor="accent3"/>
      <w:u w:val="single"/>
    </w:rPr>
  </w:style>
  <w:style w:type="character" w:styleId="Kommentinviite">
    <w:name w:val="annotation reference"/>
    <w:basedOn w:val="Kappaleenoletusfontti"/>
    <w:uiPriority w:val="99"/>
    <w:semiHidden/>
    <w:unhideWhenUsed/>
    <w:rsid w:val="00CD2C23"/>
    <w:rPr>
      <w:sz w:val="16"/>
      <w:szCs w:val="16"/>
    </w:rPr>
  </w:style>
  <w:style w:type="paragraph" w:styleId="Kommentinteksti">
    <w:name w:val="annotation text"/>
    <w:basedOn w:val="Normaali"/>
    <w:link w:val="KommentintekstiChar"/>
    <w:uiPriority w:val="99"/>
    <w:semiHidden/>
    <w:unhideWhenUsed/>
    <w:rsid w:val="00CD2C23"/>
    <w:pPr>
      <w:spacing w:line="240" w:lineRule="auto"/>
    </w:pPr>
    <w:rPr>
      <w:szCs w:val="20"/>
    </w:rPr>
  </w:style>
  <w:style w:type="character" w:styleId="Hyperlinkki">
    <w:name w:val="Hyperlink"/>
    <w:uiPriority w:val="99"/>
    <w:unhideWhenUsed/>
    <w:qFormat/>
    <w:rsid w:val="00FE0343"/>
    <w:rPr>
      <w:color w:val="EC008C" w:themeColor="accent1"/>
      <w:u w:val="single"/>
    </w:rPr>
  </w:style>
  <w:style w:type="paragraph" w:customStyle="1" w:styleId="Kansilehdenotsikko">
    <w:name w:val="Kansilehden otsikko"/>
    <w:next w:val="Kansilehdenotsikontarkenne"/>
    <w:link w:val="KansilehdenotsikkoChar"/>
    <w:qFormat/>
    <w:rsid w:val="00FE0343"/>
    <w:pPr>
      <w:spacing w:before="240" w:after="240"/>
    </w:pPr>
    <w:rPr>
      <w:rFonts w:ascii="Tahoma" w:eastAsia="Calibri" w:hAnsi="Tahoma"/>
      <w:b/>
      <w:color w:val="FFFFFF" w:themeColor="background1"/>
      <w:sz w:val="96"/>
      <w:szCs w:val="56"/>
    </w:rPr>
  </w:style>
  <w:style w:type="paragraph" w:styleId="Lainaus">
    <w:name w:val="Quote"/>
    <w:basedOn w:val="Normaali"/>
    <w:next w:val="Normaali"/>
    <w:link w:val="LainausChar"/>
    <w:uiPriority w:val="29"/>
    <w:qFormat/>
    <w:rsid w:val="00FE0343"/>
    <w:rPr>
      <w:i/>
      <w:iCs/>
      <w:color w:val="000000" w:themeColor="text1"/>
    </w:rPr>
  </w:style>
  <w:style w:type="character" w:customStyle="1" w:styleId="LainausChar">
    <w:name w:val="Lainaus Char"/>
    <w:basedOn w:val="Kappaleenoletusfontti"/>
    <w:link w:val="Lainaus"/>
    <w:uiPriority w:val="29"/>
    <w:rsid w:val="00FE0343"/>
    <w:rPr>
      <w:rFonts w:ascii="Georgia" w:hAnsi="Georgia"/>
      <w:i/>
      <w:iCs/>
      <w:color w:val="000000" w:themeColor="text1"/>
      <w:szCs w:val="24"/>
    </w:rPr>
  </w:style>
  <w:style w:type="paragraph" w:styleId="Sisllysluettelonotsikko">
    <w:name w:val="TOC Heading"/>
    <w:next w:val="Sisluet1"/>
    <w:link w:val="SisllysluettelonotsikkoChar"/>
    <w:uiPriority w:val="39"/>
    <w:unhideWhenUsed/>
    <w:qFormat/>
    <w:rsid w:val="00FE0343"/>
    <w:pPr>
      <w:keepLines/>
      <w:spacing w:before="240" w:after="240" w:line="280" w:lineRule="exact"/>
    </w:pPr>
    <w:rPr>
      <w:rFonts w:ascii="Tahoma" w:eastAsiaTheme="majorEastAsia" w:hAnsi="Tahoma" w:cstheme="majorBidi"/>
      <w:b/>
      <w:bCs/>
      <w:sz w:val="28"/>
      <w:szCs w:val="28"/>
      <w:lang w:val="en-US"/>
    </w:rPr>
  </w:style>
  <w:style w:type="paragraph" w:styleId="Sisluet2">
    <w:name w:val="toc 2"/>
    <w:basedOn w:val="Normaali"/>
    <w:next w:val="Normaali"/>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Sisluet1">
    <w:name w:val="toc 1"/>
    <w:basedOn w:val="Sisluet2"/>
    <w:next w:val="Normaali"/>
    <w:uiPriority w:val="39"/>
    <w:unhideWhenUsed/>
    <w:qFormat/>
    <w:rsid w:val="00FE0343"/>
    <w:pPr>
      <w:ind w:left="0"/>
    </w:pPr>
  </w:style>
  <w:style w:type="paragraph" w:styleId="Sisluet3">
    <w:name w:val="toc 3"/>
    <w:next w:val="Normaali"/>
    <w:uiPriority w:val="39"/>
    <w:unhideWhenUsed/>
    <w:qFormat/>
    <w:rsid w:val="00FE0343"/>
    <w:pPr>
      <w:tabs>
        <w:tab w:val="right" w:leader="dot" w:pos="8672"/>
      </w:tabs>
      <w:spacing w:before="120" w:after="120" w:line="240" w:lineRule="exact"/>
      <w:ind w:left="851"/>
    </w:pPr>
    <w:rPr>
      <w:rFonts w:asciiTheme="minorHAnsi" w:eastAsiaTheme="minorEastAsia" w:hAnsiTheme="minorHAnsi" w:cstheme="minorHAnsi"/>
      <w:i/>
      <w:noProof/>
      <w:szCs w:val="22"/>
      <w:lang w:val="en-US"/>
    </w:rPr>
  </w:style>
  <w:style w:type="paragraph" w:styleId="Seliteteksti">
    <w:name w:val="Balloon Text"/>
    <w:basedOn w:val="Normaali"/>
    <w:link w:val="SelitetekstiChar"/>
    <w:uiPriority w:val="99"/>
    <w:semiHidden/>
    <w:unhideWhenUsed/>
    <w:rsid w:val="003425D9"/>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425D9"/>
    <w:rPr>
      <w:rFonts w:ascii="Tahoma" w:hAnsi="Tahoma" w:cs="Tahoma"/>
      <w:sz w:val="16"/>
      <w:szCs w:val="16"/>
      <w:lang w:eastAsia="en-US"/>
    </w:rPr>
  </w:style>
  <w:style w:type="paragraph" w:customStyle="1" w:styleId="Kansilehdenotsikontarkenne">
    <w:name w:val="Kansilehden otsikon tarkenne"/>
    <w:basedOn w:val="Eivli"/>
    <w:link w:val="KansilehdenotsikontarkenneChar"/>
    <w:qFormat/>
    <w:rsid w:val="00FE0343"/>
    <w:rPr>
      <w:rFonts w:asciiTheme="majorHAnsi" w:eastAsia="Calibri" w:hAnsiTheme="majorHAnsi"/>
      <w:b/>
      <w:color w:val="FFFFFF" w:themeColor="background1"/>
    </w:rPr>
  </w:style>
  <w:style w:type="character" w:customStyle="1" w:styleId="KommentintekstiChar">
    <w:name w:val="Kommentin teksti Char"/>
    <w:basedOn w:val="Kappaleenoletusfontti"/>
    <w:link w:val="Kommentinteksti"/>
    <w:uiPriority w:val="99"/>
    <w:semiHidden/>
    <w:rsid w:val="00CD2C23"/>
    <w:rPr>
      <w:rFonts w:ascii="Georgia" w:hAnsi="Georgia"/>
    </w:rPr>
  </w:style>
  <w:style w:type="character" w:customStyle="1" w:styleId="EivliChar">
    <w:name w:val="Ei väliä Char"/>
    <w:basedOn w:val="Kappaleenoletusfontti"/>
    <w:link w:val="Eivli"/>
    <w:uiPriority w:val="1"/>
    <w:rsid w:val="00FE0343"/>
    <w:rPr>
      <w:rFonts w:ascii="Georgia" w:hAnsi="Georgia"/>
      <w:szCs w:val="24"/>
    </w:rPr>
  </w:style>
  <w:style w:type="character" w:customStyle="1" w:styleId="Otsikko2Char">
    <w:name w:val="Otsikko 2 Char"/>
    <w:basedOn w:val="Kappaleenoletusfontti"/>
    <w:link w:val="Otsikko2"/>
    <w:rsid w:val="00FE0343"/>
    <w:rPr>
      <w:rFonts w:ascii="Tahoma" w:hAnsi="Tahoma"/>
      <w:b/>
      <w:sz w:val="28"/>
      <w:szCs w:val="28"/>
    </w:rPr>
  </w:style>
  <w:style w:type="character" w:customStyle="1" w:styleId="Otsikko3Char">
    <w:name w:val="Otsikko 3 Char"/>
    <w:basedOn w:val="Kappaleenoletusfontti"/>
    <w:link w:val="Otsikko3"/>
    <w:rsid w:val="00FE0343"/>
    <w:rPr>
      <w:rFonts w:ascii="Tahoma" w:hAnsi="Tahoma"/>
      <w:b/>
      <w:sz w:val="22"/>
      <w:szCs w:val="26"/>
    </w:rPr>
  </w:style>
  <w:style w:type="character" w:customStyle="1" w:styleId="KansilehdenotsikontarkenneChar">
    <w:name w:val="Kansilehden otsikon tarkenne Char"/>
    <w:basedOn w:val="EivliChar"/>
    <w:link w:val="Kansilehdenotsikontarkenne"/>
    <w:rsid w:val="00FE0343"/>
    <w:rPr>
      <w:rFonts w:asciiTheme="majorHAnsi" w:eastAsia="Calibri" w:hAnsiTheme="majorHAnsi"/>
      <w:b/>
      <w:color w:val="FFFFFF" w:themeColor="background1"/>
      <w:szCs w:val="24"/>
    </w:rPr>
  </w:style>
  <w:style w:type="character" w:customStyle="1" w:styleId="KansilehdenotsikkoChar">
    <w:name w:val="Kansilehden otsikko Char"/>
    <w:basedOn w:val="Kappaleenoletusfontti"/>
    <w:link w:val="Kansilehdenotsikko"/>
    <w:rsid w:val="00FE0343"/>
    <w:rPr>
      <w:rFonts w:ascii="Tahoma" w:eastAsia="Calibri" w:hAnsi="Tahoma"/>
      <w:b/>
      <w:color w:val="FFFFFF" w:themeColor="background1"/>
      <w:sz w:val="96"/>
      <w:szCs w:val="56"/>
    </w:rPr>
  </w:style>
  <w:style w:type="character" w:customStyle="1" w:styleId="SisllysluettelonotsikkoChar">
    <w:name w:val="Sisällysluettelon otsikko Char"/>
    <w:basedOn w:val="Kappaleenoletusfontti"/>
    <w:link w:val="Sisllysluettelonotsikko"/>
    <w:uiPriority w:val="39"/>
    <w:rsid w:val="00FE0343"/>
    <w:rPr>
      <w:rFonts w:ascii="Tahoma" w:eastAsiaTheme="majorEastAsia" w:hAnsi="Tahoma" w:cstheme="majorBidi"/>
      <w:b/>
      <w:bCs/>
      <w:sz w:val="28"/>
      <w:szCs w:val="28"/>
      <w:lang w:val="en-US"/>
    </w:rPr>
  </w:style>
  <w:style w:type="character" w:customStyle="1" w:styleId="YltunnisteChar">
    <w:name w:val="Ylätunniste Char"/>
    <w:aliases w:val="Ylä- ja alatunniste Char"/>
    <w:basedOn w:val="Kappaleenoletusfontti"/>
    <w:link w:val="Yltunniste"/>
    <w:rsid w:val="00FE0343"/>
    <w:rPr>
      <w:rFonts w:asciiTheme="majorHAnsi" w:hAnsiTheme="majorHAnsi"/>
      <w:sz w:val="16"/>
      <w:szCs w:val="24"/>
    </w:rPr>
  </w:style>
  <w:style w:type="paragraph" w:styleId="Kommentinotsikko">
    <w:name w:val="annotation subject"/>
    <w:basedOn w:val="Kommentinteksti"/>
    <w:next w:val="Kommentinteksti"/>
    <w:link w:val="KommentinotsikkoChar"/>
    <w:uiPriority w:val="99"/>
    <w:semiHidden/>
    <w:unhideWhenUsed/>
    <w:rsid w:val="00CD2C23"/>
    <w:rPr>
      <w:b/>
      <w:bCs/>
    </w:rPr>
  </w:style>
  <w:style w:type="character" w:customStyle="1" w:styleId="KommentinotsikkoChar">
    <w:name w:val="Kommentin otsikko Char"/>
    <w:basedOn w:val="KommentintekstiChar"/>
    <w:link w:val="Kommentinotsikko"/>
    <w:uiPriority w:val="99"/>
    <w:semiHidden/>
    <w:rsid w:val="00CD2C23"/>
    <w:rPr>
      <w:rFonts w:ascii="Georgia" w:hAnsi="Georgia"/>
      <w:b/>
      <w:bCs/>
    </w:rPr>
  </w:style>
  <w:style w:type="paragraph" w:customStyle="1" w:styleId="Taulukonleipteksti">
    <w:name w:val="Taulukon leipäteksti"/>
    <w:link w:val="TaulukonleiptekstiChar"/>
    <w:rsid w:val="00BF7041"/>
    <w:pPr>
      <w:framePr w:hSpace="141" w:wrap="around" w:vAnchor="page" w:hAnchor="margin" w:y="6870"/>
    </w:pPr>
    <w:rPr>
      <w:rFonts w:asciiTheme="majorHAnsi" w:hAnsiTheme="majorHAnsi" w:cstheme="majorHAnsi"/>
      <w:szCs w:val="24"/>
    </w:rPr>
  </w:style>
  <w:style w:type="character" w:customStyle="1" w:styleId="TaulukonleiptekstiChar">
    <w:name w:val="Taulukon leipäteksti Char"/>
    <w:basedOn w:val="Kappaleenoletusfontti"/>
    <w:link w:val="Taulukonleipteksti"/>
    <w:rsid w:val="00BF7041"/>
    <w:rPr>
      <w:rFonts w:asciiTheme="majorHAnsi" w:hAnsiTheme="majorHAnsi" w:cstheme="majorHAnsi"/>
      <w:szCs w:val="24"/>
    </w:rPr>
  </w:style>
  <w:style w:type="paragraph" w:customStyle="1" w:styleId="Groteskilista">
    <w:name w:val="Groteskilista"/>
    <w:basedOn w:val="Default"/>
    <w:link w:val="GroteskilistaChar"/>
    <w:rsid w:val="007979E1"/>
    <w:pPr>
      <w:numPr>
        <w:numId w:val="1"/>
      </w:numPr>
      <w:ind w:left="357" w:hanging="357"/>
    </w:pPr>
    <w:rPr>
      <w:rFonts w:asciiTheme="majorHAnsi" w:hAnsiTheme="majorHAnsi" w:cstheme="majorHAnsi"/>
      <w:sz w:val="20"/>
      <w:szCs w:val="20"/>
    </w:rPr>
  </w:style>
  <w:style w:type="character" w:customStyle="1" w:styleId="DefaultChar">
    <w:name w:val="Default Char"/>
    <w:basedOn w:val="Kappaleenoletusfontti"/>
    <w:link w:val="Default"/>
    <w:rsid w:val="007979E1"/>
    <w:rPr>
      <w:rFonts w:ascii="Arial" w:hAnsi="Arial" w:cs="Arial"/>
      <w:color w:val="000000"/>
      <w:sz w:val="24"/>
      <w:szCs w:val="24"/>
    </w:rPr>
  </w:style>
  <w:style w:type="character" w:customStyle="1" w:styleId="GroteskilistaChar">
    <w:name w:val="Groteskilista Char"/>
    <w:basedOn w:val="DefaultChar"/>
    <w:link w:val="Groteskilista"/>
    <w:rsid w:val="007979E1"/>
    <w:rPr>
      <w:rFonts w:asciiTheme="majorHAnsi" w:hAnsiTheme="majorHAnsi" w:cstheme="majorHAnsi"/>
      <w:color w:val="000000"/>
      <w:sz w:val="24"/>
      <w:szCs w:val="24"/>
    </w:rPr>
  </w:style>
  <w:style w:type="character" w:customStyle="1" w:styleId="Otsikko4Char">
    <w:name w:val="Otsikko 4 Char"/>
    <w:basedOn w:val="Kappaleenoletusfontti"/>
    <w:link w:val="Otsikko4"/>
    <w:uiPriority w:val="9"/>
    <w:semiHidden/>
    <w:rsid w:val="00FE0343"/>
    <w:rPr>
      <w:rFonts w:asciiTheme="majorHAnsi" w:eastAsiaTheme="majorEastAsia" w:hAnsiTheme="majorHAnsi" w:cstheme="majorBidi"/>
      <w:b/>
      <w:bCs/>
      <w:i/>
      <w:iCs/>
      <w:color w:val="EC008C" w:themeColor="accent1"/>
      <w:szCs w:val="24"/>
    </w:rPr>
  </w:style>
  <w:style w:type="character" w:styleId="AvattuHyperlinkki">
    <w:name w:val="FollowedHyperlink"/>
    <w:basedOn w:val="Kappaleenoletusfontti"/>
    <w:uiPriority w:val="99"/>
    <w:semiHidden/>
    <w:unhideWhenUsed/>
    <w:rsid w:val="00D34263"/>
    <w:rPr>
      <w:color w:val="B41E8E" w:themeColor="followedHyperlink"/>
      <w:u w:val="single"/>
    </w:rPr>
  </w:style>
  <w:style w:type="table" w:styleId="TaulukkoRuudukko">
    <w:name w:val="Table Grid"/>
    <w:basedOn w:val="Normaalitaulukko"/>
    <w:uiPriority w:val="59"/>
    <w:rsid w:val="00591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A75A0E"/>
    <w:pPr>
      <w:spacing w:before="100" w:beforeAutospacing="1" w:after="100" w:afterAutospacing="1" w:line="240" w:lineRule="auto"/>
    </w:pPr>
    <w:rPr>
      <w:rFonts w:ascii="Times New Roman" w:hAnsi="Times New Roman"/>
      <w:sz w:val="24"/>
      <w:lang w:eastAsia="fi-FI"/>
    </w:rPr>
  </w:style>
  <w:style w:type="character" w:customStyle="1" w:styleId="normaltextrun">
    <w:name w:val="normaltextrun"/>
    <w:basedOn w:val="Kappaleenoletusfontti"/>
    <w:rsid w:val="00A75A0E"/>
  </w:style>
  <w:style w:type="character" w:customStyle="1" w:styleId="eop">
    <w:name w:val="eop"/>
    <w:basedOn w:val="Kappaleenoletusfontti"/>
    <w:rsid w:val="00A75A0E"/>
  </w:style>
  <w:style w:type="character" w:customStyle="1" w:styleId="scxw115578474">
    <w:name w:val="scxw115578474"/>
    <w:basedOn w:val="Kappaleenoletusfontti"/>
    <w:rsid w:val="00A75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4694">
      <w:bodyDiv w:val="1"/>
      <w:marLeft w:val="0"/>
      <w:marRight w:val="0"/>
      <w:marTop w:val="0"/>
      <w:marBottom w:val="0"/>
      <w:divBdr>
        <w:top w:val="none" w:sz="0" w:space="0" w:color="auto"/>
        <w:left w:val="none" w:sz="0" w:space="0" w:color="auto"/>
        <w:bottom w:val="none" w:sz="0" w:space="0" w:color="auto"/>
        <w:right w:val="none" w:sz="0" w:space="0" w:color="auto"/>
      </w:divBdr>
      <w:divsChild>
        <w:div w:id="337388307">
          <w:marLeft w:val="0"/>
          <w:marRight w:val="0"/>
          <w:marTop w:val="0"/>
          <w:marBottom w:val="0"/>
          <w:divBdr>
            <w:top w:val="none" w:sz="0" w:space="0" w:color="auto"/>
            <w:left w:val="none" w:sz="0" w:space="0" w:color="auto"/>
            <w:bottom w:val="none" w:sz="0" w:space="0" w:color="auto"/>
            <w:right w:val="none" w:sz="0" w:space="0" w:color="auto"/>
          </w:divBdr>
        </w:div>
        <w:div w:id="830412623">
          <w:marLeft w:val="0"/>
          <w:marRight w:val="0"/>
          <w:marTop w:val="0"/>
          <w:marBottom w:val="0"/>
          <w:divBdr>
            <w:top w:val="none" w:sz="0" w:space="0" w:color="auto"/>
            <w:left w:val="none" w:sz="0" w:space="0" w:color="auto"/>
            <w:bottom w:val="none" w:sz="0" w:space="0" w:color="auto"/>
            <w:right w:val="none" w:sz="0" w:space="0" w:color="auto"/>
          </w:divBdr>
        </w:div>
        <w:div w:id="1246186554">
          <w:marLeft w:val="0"/>
          <w:marRight w:val="0"/>
          <w:marTop w:val="0"/>
          <w:marBottom w:val="0"/>
          <w:divBdr>
            <w:top w:val="none" w:sz="0" w:space="0" w:color="auto"/>
            <w:left w:val="none" w:sz="0" w:space="0" w:color="auto"/>
            <w:bottom w:val="none" w:sz="0" w:space="0" w:color="auto"/>
            <w:right w:val="none" w:sz="0" w:space="0" w:color="auto"/>
          </w:divBdr>
        </w:div>
        <w:div w:id="1805391425">
          <w:marLeft w:val="0"/>
          <w:marRight w:val="0"/>
          <w:marTop w:val="0"/>
          <w:marBottom w:val="0"/>
          <w:divBdr>
            <w:top w:val="none" w:sz="0" w:space="0" w:color="auto"/>
            <w:left w:val="none" w:sz="0" w:space="0" w:color="auto"/>
            <w:bottom w:val="none" w:sz="0" w:space="0" w:color="auto"/>
            <w:right w:val="none" w:sz="0" w:space="0" w:color="auto"/>
          </w:divBdr>
        </w:div>
        <w:div w:id="968583429">
          <w:marLeft w:val="0"/>
          <w:marRight w:val="0"/>
          <w:marTop w:val="0"/>
          <w:marBottom w:val="0"/>
          <w:divBdr>
            <w:top w:val="none" w:sz="0" w:space="0" w:color="auto"/>
            <w:left w:val="none" w:sz="0" w:space="0" w:color="auto"/>
            <w:bottom w:val="none" w:sz="0" w:space="0" w:color="auto"/>
            <w:right w:val="none" w:sz="0" w:space="0" w:color="auto"/>
          </w:divBdr>
        </w:div>
        <w:div w:id="289751752">
          <w:marLeft w:val="0"/>
          <w:marRight w:val="0"/>
          <w:marTop w:val="0"/>
          <w:marBottom w:val="0"/>
          <w:divBdr>
            <w:top w:val="none" w:sz="0" w:space="0" w:color="auto"/>
            <w:left w:val="none" w:sz="0" w:space="0" w:color="auto"/>
            <w:bottom w:val="none" w:sz="0" w:space="0" w:color="auto"/>
            <w:right w:val="none" w:sz="0" w:space="0" w:color="auto"/>
          </w:divBdr>
        </w:div>
      </w:divsChild>
    </w:div>
    <w:div w:id="755319703">
      <w:bodyDiv w:val="1"/>
      <w:marLeft w:val="0"/>
      <w:marRight w:val="0"/>
      <w:marTop w:val="0"/>
      <w:marBottom w:val="0"/>
      <w:divBdr>
        <w:top w:val="none" w:sz="0" w:space="0" w:color="auto"/>
        <w:left w:val="none" w:sz="0" w:space="0" w:color="auto"/>
        <w:bottom w:val="none" w:sz="0" w:space="0" w:color="auto"/>
        <w:right w:val="none" w:sz="0" w:space="0" w:color="auto"/>
      </w:divBdr>
      <w:divsChild>
        <w:div w:id="1709572577">
          <w:marLeft w:val="0"/>
          <w:marRight w:val="0"/>
          <w:marTop w:val="0"/>
          <w:marBottom w:val="0"/>
          <w:divBdr>
            <w:top w:val="none" w:sz="0" w:space="0" w:color="auto"/>
            <w:left w:val="none" w:sz="0" w:space="0" w:color="auto"/>
            <w:bottom w:val="none" w:sz="0" w:space="0" w:color="auto"/>
            <w:right w:val="none" w:sz="0" w:space="0" w:color="auto"/>
          </w:divBdr>
        </w:div>
        <w:div w:id="673068475">
          <w:marLeft w:val="0"/>
          <w:marRight w:val="0"/>
          <w:marTop w:val="0"/>
          <w:marBottom w:val="0"/>
          <w:divBdr>
            <w:top w:val="none" w:sz="0" w:space="0" w:color="auto"/>
            <w:left w:val="none" w:sz="0" w:space="0" w:color="auto"/>
            <w:bottom w:val="none" w:sz="0" w:space="0" w:color="auto"/>
            <w:right w:val="none" w:sz="0" w:space="0" w:color="auto"/>
          </w:divBdr>
        </w:div>
        <w:div w:id="1693875328">
          <w:marLeft w:val="0"/>
          <w:marRight w:val="0"/>
          <w:marTop w:val="0"/>
          <w:marBottom w:val="0"/>
          <w:divBdr>
            <w:top w:val="none" w:sz="0" w:space="0" w:color="auto"/>
            <w:left w:val="none" w:sz="0" w:space="0" w:color="auto"/>
            <w:bottom w:val="none" w:sz="0" w:space="0" w:color="auto"/>
            <w:right w:val="none" w:sz="0" w:space="0" w:color="auto"/>
          </w:divBdr>
        </w:div>
        <w:div w:id="1510022911">
          <w:marLeft w:val="0"/>
          <w:marRight w:val="0"/>
          <w:marTop w:val="0"/>
          <w:marBottom w:val="0"/>
          <w:divBdr>
            <w:top w:val="none" w:sz="0" w:space="0" w:color="auto"/>
            <w:left w:val="none" w:sz="0" w:space="0" w:color="auto"/>
            <w:bottom w:val="none" w:sz="0" w:space="0" w:color="auto"/>
            <w:right w:val="none" w:sz="0" w:space="0" w:color="auto"/>
          </w:divBdr>
        </w:div>
        <w:div w:id="704524028">
          <w:marLeft w:val="0"/>
          <w:marRight w:val="0"/>
          <w:marTop w:val="0"/>
          <w:marBottom w:val="0"/>
          <w:divBdr>
            <w:top w:val="none" w:sz="0" w:space="0" w:color="auto"/>
            <w:left w:val="none" w:sz="0" w:space="0" w:color="auto"/>
            <w:bottom w:val="none" w:sz="0" w:space="0" w:color="auto"/>
            <w:right w:val="none" w:sz="0" w:space="0" w:color="auto"/>
          </w:divBdr>
        </w:div>
        <w:div w:id="151223116">
          <w:marLeft w:val="0"/>
          <w:marRight w:val="0"/>
          <w:marTop w:val="0"/>
          <w:marBottom w:val="0"/>
          <w:divBdr>
            <w:top w:val="none" w:sz="0" w:space="0" w:color="auto"/>
            <w:left w:val="none" w:sz="0" w:space="0" w:color="auto"/>
            <w:bottom w:val="none" w:sz="0" w:space="0" w:color="auto"/>
            <w:right w:val="none" w:sz="0" w:space="0" w:color="auto"/>
          </w:divBdr>
        </w:div>
      </w:divsChild>
    </w:div>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 w:id="1727610220">
      <w:bodyDiv w:val="1"/>
      <w:marLeft w:val="0"/>
      <w:marRight w:val="0"/>
      <w:marTop w:val="0"/>
      <w:marBottom w:val="0"/>
      <w:divBdr>
        <w:top w:val="none" w:sz="0" w:space="0" w:color="auto"/>
        <w:left w:val="none" w:sz="0" w:space="0" w:color="auto"/>
        <w:bottom w:val="none" w:sz="0" w:space="0" w:color="auto"/>
        <w:right w:val="none" w:sz="0" w:space="0" w:color="auto"/>
      </w:divBdr>
      <w:divsChild>
        <w:div w:id="231283770">
          <w:marLeft w:val="0"/>
          <w:marRight w:val="0"/>
          <w:marTop w:val="0"/>
          <w:marBottom w:val="0"/>
          <w:divBdr>
            <w:top w:val="none" w:sz="0" w:space="0" w:color="auto"/>
            <w:left w:val="none" w:sz="0" w:space="0" w:color="auto"/>
            <w:bottom w:val="none" w:sz="0" w:space="0" w:color="auto"/>
            <w:right w:val="none" w:sz="0" w:space="0" w:color="auto"/>
          </w:divBdr>
        </w:div>
        <w:div w:id="2005090718">
          <w:marLeft w:val="0"/>
          <w:marRight w:val="0"/>
          <w:marTop w:val="0"/>
          <w:marBottom w:val="0"/>
          <w:divBdr>
            <w:top w:val="none" w:sz="0" w:space="0" w:color="auto"/>
            <w:left w:val="none" w:sz="0" w:space="0" w:color="auto"/>
            <w:bottom w:val="none" w:sz="0" w:space="0" w:color="auto"/>
            <w:right w:val="none" w:sz="0" w:space="0" w:color="auto"/>
          </w:divBdr>
        </w:div>
      </w:divsChild>
    </w:div>
    <w:div w:id="2114857683">
      <w:bodyDiv w:val="1"/>
      <w:marLeft w:val="0"/>
      <w:marRight w:val="0"/>
      <w:marTop w:val="0"/>
      <w:marBottom w:val="0"/>
      <w:divBdr>
        <w:top w:val="none" w:sz="0" w:space="0" w:color="auto"/>
        <w:left w:val="none" w:sz="0" w:space="0" w:color="auto"/>
        <w:bottom w:val="none" w:sz="0" w:space="0" w:color="auto"/>
        <w:right w:val="none" w:sz="0" w:space="0" w:color="auto"/>
      </w:divBdr>
      <w:divsChild>
        <w:div w:id="636178707">
          <w:marLeft w:val="0"/>
          <w:marRight w:val="0"/>
          <w:marTop w:val="0"/>
          <w:marBottom w:val="0"/>
          <w:divBdr>
            <w:top w:val="none" w:sz="0" w:space="0" w:color="auto"/>
            <w:left w:val="none" w:sz="0" w:space="0" w:color="auto"/>
            <w:bottom w:val="none" w:sz="0" w:space="0" w:color="auto"/>
            <w:right w:val="none" w:sz="0" w:space="0" w:color="auto"/>
          </w:divBdr>
        </w:div>
        <w:div w:id="1975133400">
          <w:marLeft w:val="0"/>
          <w:marRight w:val="0"/>
          <w:marTop w:val="0"/>
          <w:marBottom w:val="0"/>
          <w:divBdr>
            <w:top w:val="none" w:sz="0" w:space="0" w:color="auto"/>
            <w:left w:val="none" w:sz="0" w:space="0" w:color="auto"/>
            <w:bottom w:val="none" w:sz="0" w:space="0" w:color="auto"/>
            <w:right w:val="none" w:sz="0" w:space="0" w:color="auto"/>
          </w:divBdr>
        </w:div>
        <w:div w:id="1917468372">
          <w:marLeft w:val="0"/>
          <w:marRight w:val="0"/>
          <w:marTop w:val="0"/>
          <w:marBottom w:val="0"/>
          <w:divBdr>
            <w:top w:val="none" w:sz="0" w:space="0" w:color="auto"/>
            <w:left w:val="none" w:sz="0" w:space="0" w:color="auto"/>
            <w:bottom w:val="none" w:sz="0" w:space="0" w:color="auto"/>
            <w:right w:val="none" w:sz="0" w:space="0" w:color="auto"/>
          </w:divBdr>
        </w:div>
        <w:div w:id="1684237130">
          <w:marLeft w:val="0"/>
          <w:marRight w:val="0"/>
          <w:marTop w:val="0"/>
          <w:marBottom w:val="0"/>
          <w:divBdr>
            <w:top w:val="none" w:sz="0" w:space="0" w:color="auto"/>
            <w:left w:val="none" w:sz="0" w:space="0" w:color="auto"/>
            <w:bottom w:val="none" w:sz="0" w:space="0" w:color="auto"/>
            <w:right w:val="none" w:sz="0" w:space="0" w:color="auto"/>
          </w:divBdr>
        </w:div>
        <w:div w:id="650208916">
          <w:marLeft w:val="0"/>
          <w:marRight w:val="0"/>
          <w:marTop w:val="0"/>
          <w:marBottom w:val="0"/>
          <w:divBdr>
            <w:top w:val="none" w:sz="0" w:space="0" w:color="auto"/>
            <w:left w:val="none" w:sz="0" w:space="0" w:color="auto"/>
            <w:bottom w:val="none" w:sz="0" w:space="0" w:color="auto"/>
            <w:right w:val="none" w:sz="0" w:space="0" w:color="auto"/>
          </w:divBdr>
        </w:div>
        <w:div w:id="1887527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lex.fi/fi/laki/alkup/2020/2020006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D655B4A66075FA4EA30975A71E36CD12" ma:contentTypeVersion="2" ma:contentTypeDescription="Luo uusi asiakirja." ma:contentTypeScope="" ma:versionID="5edc72ed8c8892e32b5871f363f1c52e">
  <xsd:schema xmlns:xsd="http://www.w3.org/2001/XMLSchema" xmlns:xs="http://www.w3.org/2001/XMLSchema" xmlns:p="http://schemas.microsoft.com/office/2006/metadata/properties" xmlns:ns2="6f9a3fb5-160c-4536-b0a7-7dc5b8270418" targetNamespace="http://schemas.microsoft.com/office/2006/metadata/properties" ma:root="true" ma:fieldsID="aad7d90476a3c18b58187df9498294b3" ns2:_="">
    <xsd:import namespace="6f9a3fb5-160c-4536-b0a7-7dc5b8270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a3fb5-160c-4536-b0a7-7dc5b8270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07A260-92A9-4AC8-9AD5-8D83029B20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62A573-260F-4006-BE55-DBF5D92C7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a3fb5-160c-4536-b0a7-7dc5b8270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5.xml><?xml version="1.0" encoding="utf-8"?>
<ds:datastoreItem xmlns:ds="http://schemas.openxmlformats.org/officeDocument/2006/customXml" ds:itemID="{7BED4B77-00B1-4D28-94B0-A8E8C8D7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SAVONIA_ops_FI</Template>
  <TotalTime>11</TotalTime>
  <Pages>15</Pages>
  <Words>2449</Words>
  <Characters>19837</Characters>
  <Application>Microsoft Office Word</Application>
  <DocSecurity>0</DocSecurity>
  <Lines>165</Lines>
  <Paragraphs>44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Savonia-AMK Ky</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Mervi Hätinen</dc:creator>
  <cp:lastModifiedBy>Marja-Riitta Kivi</cp:lastModifiedBy>
  <cp:revision>12</cp:revision>
  <cp:lastPrinted>2022-09-14T08:10:00Z</cp:lastPrinted>
  <dcterms:created xsi:type="dcterms:W3CDTF">2022-11-03T11:38:00Z</dcterms:created>
  <dcterms:modified xsi:type="dcterms:W3CDTF">2022-11-11T13:20:00Z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0x010100D655B4A66075FA4EA30975A71E36CD12</vt:lpwstr>
  </property>
  <property fmtid="{D5CDD505-2E9C-101B-9397-08002B2CF9AE}" pid="3" name="_dlc_DocIdItemGuid">
    <vt:lpwstr>0c2c0d48-5c48-4ef4-96fa-b178144358d7</vt:lpwstr>
  </property>
  <property fmtid="{D5CDD505-2E9C-101B-9397-08002B2CF9AE}" pid="4" name="Asiasanat">
    <vt:lpwstr/>
  </property>
  <property fmtid="{D5CDD505-2E9C-101B-9397-08002B2CF9AE}" pid="5" name="MediaServiceImageTags">
    <vt:lpwstr/>
  </property>
</Properties>
</file>