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Calibri" w:hAnsiTheme="majorHAnsi"/>
          <w:b/>
          <w:color w:val="FFFFFF" w:themeColor="background1"/>
        </w:rPr>
        <w:id w:val="456458729"/>
        <w:docPartObj>
          <w:docPartGallery w:val="Cover Pages"/>
          <w:docPartUnique/>
        </w:docPartObj>
      </w:sdtPr>
      <w:sdtContent>
        <w:p w14:paraId="26F6522D" w14:textId="77777777" w:rsidR="008D6A95" w:rsidRPr="008D6A95" w:rsidRDefault="008D6A95">
          <w:pPr>
            <w:rPr>
              <w:color w:val="FFFFFF" w:themeColor="background1"/>
            </w:rPr>
          </w:pPr>
        </w:p>
        <w:p w14:paraId="26F6522E" w14:textId="77777777" w:rsidR="008D6A95" w:rsidRPr="008D6A95" w:rsidRDefault="008D6A95">
          <w:pPr>
            <w:rPr>
              <w:color w:val="FFFFFF" w:themeColor="background1"/>
            </w:rPr>
          </w:pPr>
        </w:p>
        <w:p w14:paraId="26F6522F" w14:textId="77777777" w:rsidR="008D6A95" w:rsidRDefault="008D6A95">
          <w:pPr>
            <w:rPr>
              <w:color w:val="FFFFFF" w:themeColor="background1"/>
            </w:rPr>
          </w:pPr>
        </w:p>
        <w:p w14:paraId="26F65230" w14:textId="3D42CA90" w:rsidR="00D55424" w:rsidRPr="00D55424" w:rsidRDefault="00D55424" w:rsidP="00D55424">
          <w:pPr>
            <w:pStyle w:val="Kansilehdenotsikko"/>
          </w:pPr>
          <w:r w:rsidRPr="00B45DB8">
            <w:rPr>
              <w:sz w:val="80"/>
              <w:szCs w:val="80"/>
            </w:rPr>
            <w:t>Opetussuunnitelman</w:t>
          </w:r>
          <w:r w:rsidRPr="006D7F1D">
            <w:rPr>
              <w:sz w:val="72"/>
              <w:szCs w:val="52"/>
            </w:rPr>
            <w:t xml:space="preserve"> </w:t>
          </w:r>
          <w:r w:rsidRPr="00D55424">
            <w:br/>
          </w:r>
          <w:r w:rsidRPr="00B45DB8">
            <w:rPr>
              <w:sz w:val="76"/>
              <w:szCs w:val="76"/>
            </w:rPr>
            <w:t>yleisen osan ohjeistus</w:t>
          </w:r>
        </w:p>
        <w:p w14:paraId="26F65231" w14:textId="77777777" w:rsidR="00D55424" w:rsidRPr="00B45DB8" w:rsidRDefault="00D55424" w:rsidP="00D55424">
          <w:pPr>
            <w:pStyle w:val="Kansilehdenotsikontarkenne"/>
            <w:rPr>
              <w:sz w:val="24"/>
              <w:szCs w:val="32"/>
            </w:rPr>
          </w:pPr>
          <w:r w:rsidRPr="00B45DB8">
            <w:rPr>
              <w:sz w:val="24"/>
              <w:szCs w:val="32"/>
            </w:rPr>
            <w:t xml:space="preserve">Opetussuunnitelman rakenne hyväksytty </w:t>
          </w:r>
          <w:r w:rsidRPr="00B45DB8">
            <w:rPr>
              <w:sz w:val="24"/>
              <w:szCs w:val="32"/>
            </w:rPr>
            <w:br/>
            <w:t>Savonia-ammattikorkeakoulun hallituksessa 26.1.2011.</w:t>
          </w:r>
        </w:p>
        <w:p w14:paraId="26F65232" w14:textId="77777777" w:rsidR="00306DCD" w:rsidRDefault="00306DCD" w:rsidP="00D55424">
          <w:pPr>
            <w:pStyle w:val="Kansilehdenotsikontarkenne"/>
          </w:pPr>
        </w:p>
        <w:p w14:paraId="693F3FC8" w14:textId="77777777" w:rsidR="00AF25CC" w:rsidRDefault="00AF25CC" w:rsidP="00D55424">
          <w:pPr>
            <w:pStyle w:val="Kansilehdenotsikontarkenne"/>
          </w:pPr>
        </w:p>
        <w:p w14:paraId="3A7EC41B" w14:textId="77777777" w:rsidR="00AF25CC" w:rsidRDefault="00AF25CC" w:rsidP="00D55424">
          <w:pPr>
            <w:pStyle w:val="Kansilehdenotsikontarkenne"/>
          </w:pPr>
        </w:p>
        <w:p w14:paraId="548DA99B" w14:textId="77777777" w:rsidR="00AF25CC" w:rsidRDefault="00AF25CC" w:rsidP="00D55424">
          <w:pPr>
            <w:pStyle w:val="Kansilehdenotsikontarkenne"/>
          </w:pPr>
        </w:p>
        <w:p w14:paraId="26F65233" w14:textId="41A47B6C" w:rsidR="00D55424" w:rsidRDefault="00483C49" w:rsidP="00D55424">
          <w:pPr>
            <w:pStyle w:val="Kansilehdenotsikontarkenne"/>
          </w:pPr>
          <w:r>
            <w:t>Päivitys hyväksytty</w:t>
          </w:r>
          <w:r w:rsidR="00EF6EC5">
            <w:t xml:space="preserve"> 21.5</w:t>
          </w:r>
          <w:r w:rsidR="00F869A7">
            <w:t>.2021</w:t>
          </w:r>
          <w:r w:rsidR="00AF25CC">
            <w:t xml:space="preserve">, </w:t>
          </w:r>
          <w:r w:rsidR="00F869A7">
            <w:t>pedagoginen johtoryhmä</w:t>
          </w:r>
        </w:p>
        <w:p w14:paraId="26F65234" w14:textId="77777777" w:rsidR="000A1ABA" w:rsidRDefault="000A1ABA" w:rsidP="00D55424">
          <w:pPr>
            <w:pStyle w:val="Kansilehdenotsikontarkenne"/>
          </w:pPr>
        </w:p>
        <w:p w14:paraId="26F65235" w14:textId="157470DA" w:rsidR="000A1ABA" w:rsidRPr="000A1ABA" w:rsidRDefault="000A1ABA" w:rsidP="00D55424">
          <w:pPr>
            <w:pStyle w:val="Kansilehdenotsikontarkenne"/>
            <w:rPr>
              <w:color w:val="FF0000"/>
            </w:rPr>
          </w:pPr>
        </w:p>
        <w:p w14:paraId="26F65236" w14:textId="77777777" w:rsidR="00B22E97" w:rsidRDefault="00B22E97" w:rsidP="000215A5">
          <w:pPr>
            <w:pStyle w:val="Kansilehdenotsikontarkenne"/>
          </w:pPr>
        </w:p>
        <w:p w14:paraId="26F65237" w14:textId="77777777" w:rsidR="00B22E97" w:rsidRDefault="00B22E97" w:rsidP="000215A5">
          <w:pPr>
            <w:pStyle w:val="Kansilehdenotsikontarkenne"/>
          </w:pPr>
        </w:p>
        <w:p w14:paraId="26F65238" w14:textId="77777777" w:rsidR="00B22E97" w:rsidRDefault="00B22E97" w:rsidP="000215A5">
          <w:pPr>
            <w:pStyle w:val="Kansilehdenotsikontarkenne"/>
          </w:pPr>
        </w:p>
        <w:p w14:paraId="26F65239" w14:textId="77777777" w:rsidR="00B22E97" w:rsidRDefault="00B22E97" w:rsidP="000215A5">
          <w:pPr>
            <w:pStyle w:val="Kansilehdenotsikontarkenne"/>
          </w:pPr>
        </w:p>
        <w:p w14:paraId="26F6523A" w14:textId="77777777" w:rsidR="00B22E97" w:rsidRDefault="00B22E97" w:rsidP="000215A5">
          <w:pPr>
            <w:pStyle w:val="Kansilehdenotsikontarkenne"/>
          </w:pPr>
        </w:p>
        <w:p w14:paraId="26F6523B" w14:textId="77777777" w:rsidR="00B22E97" w:rsidRDefault="00B22E97" w:rsidP="000215A5">
          <w:pPr>
            <w:pStyle w:val="Kansilehdenotsikontarkenne"/>
          </w:pPr>
        </w:p>
        <w:p w14:paraId="26F6523C" w14:textId="77777777" w:rsidR="00B22E97" w:rsidRDefault="00B22E97" w:rsidP="000215A5">
          <w:pPr>
            <w:pStyle w:val="Kansilehdenotsikontarkenne"/>
          </w:pPr>
        </w:p>
        <w:p w14:paraId="26F6523D" w14:textId="77777777" w:rsidR="00B22E97" w:rsidRDefault="00B22E97" w:rsidP="000215A5">
          <w:pPr>
            <w:pStyle w:val="Kansilehdenotsikontarkenne"/>
          </w:pPr>
        </w:p>
        <w:p w14:paraId="26F6523E" w14:textId="77777777" w:rsidR="00D55424" w:rsidRDefault="00D55424" w:rsidP="00B22E97">
          <w:pPr>
            <w:pStyle w:val="Kansilehdenotsikontarkenne"/>
          </w:pPr>
        </w:p>
        <w:p w14:paraId="26F6523F" w14:textId="77777777" w:rsidR="00D55424" w:rsidRDefault="00D55424" w:rsidP="00B22E97">
          <w:pPr>
            <w:pStyle w:val="Kansilehdenotsikontarkenne"/>
          </w:pPr>
        </w:p>
        <w:p w14:paraId="26F65240" w14:textId="77777777" w:rsidR="00FE0343" w:rsidRDefault="00FE0343">
          <w:pPr>
            <w:spacing w:before="0" w:after="0" w:line="240" w:lineRule="auto"/>
            <w:rPr>
              <w:rFonts w:asciiTheme="majorHAnsi" w:eastAsia="Calibri" w:hAnsiTheme="majorHAnsi"/>
              <w:b/>
              <w:color w:val="FFFFFF" w:themeColor="background1"/>
            </w:rPr>
          </w:pPr>
          <w:r>
            <w:br w:type="page"/>
          </w:r>
        </w:p>
        <w:p w14:paraId="26F65241" w14:textId="77777777" w:rsidR="00D55424" w:rsidRDefault="00D55424" w:rsidP="00B22E97">
          <w:pPr>
            <w:pStyle w:val="Kansilehdenotsikontarkenne"/>
          </w:pPr>
        </w:p>
        <w:p w14:paraId="26F65242" w14:textId="77777777" w:rsidR="008D6A95" w:rsidRPr="00B22E97" w:rsidRDefault="00C902EE" w:rsidP="00B22E97">
          <w:pPr>
            <w:pStyle w:val="Kansilehdenotsikontarkenne"/>
          </w:pPr>
        </w:p>
      </w:sdtContent>
    </w:sdt>
    <w:sdt>
      <w:sdtPr>
        <w:rPr>
          <w:rFonts w:ascii="Georgia" w:eastAsia="Times New Roman" w:hAnsi="Georgia" w:cs="Times New Roman"/>
          <w:b w:val="0"/>
          <w:bCs w:val="0"/>
          <w:sz w:val="20"/>
          <w:szCs w:val="24"/>
          <w:lang w:val="fi-FI"/>
        </w:rPr>
        <w:id w:val="561369998"/>
        <w:docPartObj>
          <w:docPartGallery w:val="Table of Contents"/>
          <w:docPartUnique/>
        </w:docPartObj>
      </w:sdtPr>
      <w:sdtContent>
        <w:p w14:paraId="26F65243" w14:textId="0B03DACC" w:rsidR="00267FF7" w:rsidRDefault="00267FF7" w:rsidP="00C55B87">
          <w:pPr>
            <w:pStyle w:val="TOCHeading"/>
            <w:tabs>
              <w:tab w:val="left" w:pos="2260"/>
            </w:tabs>
            <w:rPr>
              <w:lang w:val="fi-FI"/>
            </w:rPr>
          </w:pPr>
          <w:r>
            <w:rPr>
              <w:lang w:val="fi-FI"/>
            </w:rPr>
            <w:t>Sisällys</w:t>
          </w:r>
          <w:r w:rsidR="00C55B87">
            <w:rPr>
              <w:lang w:val="fi-FI"/>
            </w:rPr>
            <w:tab/>
          </w:r>
        </w:p>
        <w:p w14:paraId="26F65244" w14:textId="77777777" w:rsidR="00ED0953" w:rsidRPr="00ED0953" w:rsidRDefault="00ED0953" w:rsidP="00ED0953">
          <w:pPr>
            <w:pStyle w:val="TOC1"/>
            <w:rPr>
              <w:lang w:val="fi-FI"/>
            </w:rPr>
          </w:pPr>
        </w:p>
        <w:p w14:paraId="35C59B99" w14:textId="6FF21FB6" w:rsidR="000117FD" w:rsidRDefault="0003351A">
          <w:pPr>
            <w:pStyle w:val="TOC1"/>
            <w:rPr>
              <w:rFonts w:asciiTheme="minorHAnsi" w:hAnsiTheme="minorHAnsi"/>
              <w:sz w:val="22"/>
            </w:rPr>
          </w:pPr>
          <w:r>
            <w:fldChar w:fldCharType="begin"/>
          </w:r>
          <w:r w:rsidR="00267FF7" w:rsidRPr="00072E02">
            <w:rPr>
              <w:lang w:val="fi-FI"/>
            </w:rPr>
            <w:instrText xml:space="preserve"> TOC \o "1-3" \h \z \u </w:instrText>
          </w:r>
          <w:r>
            <w:fldChar w:fldCharType="separate"/>
          </w:r>
          <w:hyperlink w:anchor="_Toc72327917" w:history="1">
            <w:r w:rsidR="000117FD" w:rsidRPr="002C7D71">
              <w:rPr>
                <w:rStyle w:val="Hyperlink"/>
              </w:rPr>
              <w:t>1. Opetussuunnitelman  yleisen osan kirjoitusohje</w:t>
            </w:r>
            <w:r w:rsidR="000117FD">
              <w:rPr>
                <w:webHidden/>
              </w:rPr>
              <w:tab/>
            </w:r>
            <w:r w:rsidR="000117FD">
              <w:rPr>
                <w:webHidden/>
              </w:rPr>
              <w:fldChar w:fldCharType="begin"/>
            </w:r>
            <w:r w:rsidR="000117FD">
              <w:rPr>
                <w:webHidden/>
              </w:rPr>
              <w:instrText xml:space="preserve"> PAGEREF _Toc72327917 \h </w:instrText>
            </w:r>
            <w:r w:rsidR="000117FD">
              <w:rPr>
                <w:webHidden/>
              </w:rPr>
            </w:r>
            <w:r w:rsidR="000117FD">
              <w:rPr>
                <w:webHidden/>
              </w:rPr>
              <w:fldChar w:fldCharType="separate"/>
            </w:r>
            <w:r w:rsidR="000117FD">
              <w:rPr>
                <w:webHidden/>
              </w:rPr>
              <w:t>2</w:t>
            </w:r>
            <w:r w:rsidR="000117FD">
              <w:rPr>
                <w:webHidden/>
              </w:rPr>
              <w:fldChar w:fldCharType="end"/>
            </w:r>
          </w:hyperlink>
        </w:p>
        <w:p w14:paraId="78EF100D" w14:textId="1CBE5D51" w:rsidR="000117FD" w:rsidRDefault="00C902EE">
          <w:pPr>
            <w:pStyle w:val="TOC1"/>
            <w:rPr>
              <w:rFonts w:asciiTheme="minorHAnsi" w:hAnsiTheme="minorHAnsi"/>
              <w:sz w:val="22"/>
            </w:rPr>
          </w:pPr>
          <w:hyperlink w:anchor="_Toc72327918" w:history="1">
            <w:r w:rsidR="000117FD" w:rsidRPr="002C7D71">
              <w:rPr>
                <w:rStyle w:val="Hyperlink"/>
              </w:rPr>
              <w:t>2. Uuden opetussuunnitelman laatiminen</w:t>
            </w:r>
            <w:r w:rsidR="000117FD">
              <w:rPr>
                <w:webHidden/>
              </w:rPr>
              <w:tab/>
            </w:r>
            <w:r w:rsidR="000117FD">
              <w:rPr>
                <w:webHidden/>
              </w:rPr>
              <w:fldChar w:fldCharType="begin"/>
            </w:r>
            <w:r w:rsidR="000117FD">
              <w:rPr>
                <w:webHidden/>
              </w:rPr>
              <w:instrText xml:space="preserve"> PAGEREF _Toc72327918 \h </w:instrText>
            </w:r>
            <w:r w:rsidR="000117FD">
              <w:rPr>
                <w:webHidden/>
              </w:rPr>
            </w:r>
            <w:r w:rsidR="000117FD">
              <w:rPr>
                <w:webHidden/>
              </w:rPr>
              <w:fldChar w:fldCharType="separate"/>
            </w:r>
            <w:r w:rsidR="000117FD">
              <w:rPr>
                <w:webHidden/>
              </w:rPr>
              <w:t>2</w:t>
            </w:r>
            <w:r w:rsidR="000117FD">
              <w:rPr>
                <w:webHidden/>
              </w:rPr>
              <w:fldChar w:fldCharType="end"/>
            </w:r>
          </w:hyperlink>
        </w:p>
        <w:p w14:paraId="0647A9E7" w14:textId="789FCF85" w:rsidR="000117FD" w:rsidRDefault="00C902EE">
          <w:pPr>
            <w:pStyle w:val="TOC2"/>
            <w:rPr>
              <w:rFonts w:asciiTheme="minorHAnsi" w:hAnsiTheme="minorHAnsi"/>
              <w:sz w:val="22"/>
            </w:rPr>
          </w:pPr>
          <w:hyperlink w:anchor="_Toc72327919" w:history="1">
            <w:r w:rsidR="000117FD" w:rsidRPr="002C7D71">
              <w:rPr>
                <w:rStyle w:val="Hyperlink"/>
              </w:rPr>
              <w:t>2.1 Opetussuunnitelmatyön vastuutoimijat</w:t>
            </w:r>
            <w:r w:rsidR="000117FD">
              <w:rPr>
                <w:webHidden/>
              </w:rPr>
              <w:tab/>
            </w:r>
            <w:r w:rsidR="000117FD">
              <w:rPr>
                <w:webHidden/>
              </w:rPr>
              <w:fldChar w:fldCharType="begin"/>
            </w:r>
            <w:r w:rsidR="000117FD">
              <w:rPr>
                <w:webHidden/>
              </w:rPr>
              <w:instrText xml:space="preserve"> PAGEREF _Toc72327919 \h </w:instrText>
            </w:r>
            <w:r w:rsidR="000117FD">
              <w:rPr>
                <w:webHidden/>
              </w:rPr>
            </w:r>
            <w:r w:rsidR="000117FD">
              <w:rPr>
                <w:webHidden/>
              </w:rPr>
              <w:fldChar w:fldCharType="separate"/>
            </w:r>
            <w:r w:rsidR="000117FD">
              <w:rPr>
                <w:webHidden/>
              </w:rPr>
              <w:t>2</w:t>
            </w:r>
            <w:r w:rsidR="000117FD">
              <w:rPr>
                <w:webHidden/>
              </w:rPr>
              <w:fldChar w:fldCharType="end"/>
            </w:r>
          </w:hyperlink>
        </w:p>
        <w:p w14:paraId="064DBB0B" w14:textId="691A9CB3" w:rsidR="000117FD" w:rsidRDefault="00C902EE">
          <w:pPr>
            <w:pStyle w:val="TOC2"/>
            <w:rPr>
              <w:rFonts w:asciiTheme="minorHAnsi" w:hAnsiTheme="minorHAnsi"/>
              <w:sz w:val="22"/>
            </w:rPr>
          </w:pPr>
          <w:hyperlink w:anchor="_Toc72327920" w:history="1">
            <w:r w:rsidR="000117FD" w:rsidRPr="002C7D71">
              <w:rPr>
                <w:rStyle w:val="Hyperlink"/>
              </w:rPr>
              <w:t>2.2 Opetussuunnitelman laadinnan vaiheet</w:t>
            </w:r>
            <w:r w:rsidR="000117FD">
              <w:rPr>
                <w:webHidden/>
              </w:rPr>
              <w:tab/>
            </w:r>
            <w:r w:rsidR="000117FD">
              <w:rPr>
                <w:webHidden/>
              </w:rPr>
              <w:fldChar w:fldCharType="begin"/>
            </w:r>
            <w:r w:rsidR="000117FD">
              <w:rPr>
                <w:webHidden/>
              </w:rPr>
              <w:instrText xml:space="preserve"> PAGEREF _Toc72327920 \h </w:instrText>
            </w:r>
            <w:r w:rsidR="000117FD">
              <w:rPr>
                <w:webHidden/>
              </w:rPr>
            </w:r>
            <w:r w:rsidR="000117FD">
              <w:rPr>
                <w:webHidden/>
              </w:rPr>
              <w:fldChar w:fldCharType="separate"/>
            </w:r>
            <w:r w:rsidR="000117FD">
              <w:rPr>
                <w:webHidden/>
              </w:rPr>
              <w:t>3</w:t>
            </w:r>
            <w:r w:rsidR="000117FD">
              <w:rPr>
                <w:webHidden/>
              </w:rPr>
              <w:fldChar w:fldCharType="end"/>
            </w:r>
          </w:hyperlink>
        </w:p>
        <w:p w14:paraId="6F0D4A58" w14:textId="6C4A227E" w:rsidR="000117FD" w:rsidRDefault="00C902EE">
          <w:pPr>
            <w:pStyle w:val="TOC1"/>
            <w:rPr>
              <w:rFonts w:asciiTheme="minorHAnsi" w:hAnsiTheme="minorHAnsi"/>
              <w:sz w:val="22"/>
            </w:rPr>
          </w:pPr>
          <w:hyperlink w:anchor="_Toc72327921" w:history="1">
            <w:r w:rsidR="000117FD" w:rsidRPr="002C7D71">
              <w:rPr>
                <w:rStyle w:val="Hyperlink"/>
              </w:rPr>
              <w:t>3. Opetussuunnitelman rakenne</w:t>
            </w:r>
            <w:r w:rsidR="000117FD">
              <w:rPr>
                <w:webHidden/>
              </w:rPr>
              <w:tab/>
            </w:r>
            <w:r w:rsidR="000117FD">
              <w:rPr>
                <w:webHidden/>
              </w:rPr>
              <w:fldChar w:fldCharType="begin"/>
            </w:r>
            <w:r w:rsidR="000117FD">
              <w:rPr>
                <w:webHidden/>
              </w:rPr>
              <w:instrText xml:space="preserve"> PAGEREF _Toc72327921 \h </w:instrText>
            </w:r>
            <w:r w:rsidR="000117FD">
              <w:rPr>
                <w:webHidden/>
              </w:rPr>
            </w:r>
            <w:r w:rsidR="000117FD">
              <w:rPr>
                <w:webHidden/>
              </w:rPr>
              <w:fldChar w:fldCharType="separate"/>
            </w:r>
            <w:r w:rsidR="000117FD">
              <w:rPr>
                <w:webHidden/>
              </w:rPr>
              <w:t>6</w:t>
            </w:r>
            <w:r w:rsidR="000117FD">
              <w:rPr>
                <w:webHidden/>
              </w:rPr>
              <w:fldChar w:fldCharType="end"/>
            </w:r>
          </w:hyperlink>
        </w:p>
        <w:p w14:paraId="6BE9F865" w14:textId="23C7C6C0" w:rsidR="000117FD" w:rsidRDefault="00C902EE">
          <w:pPr>
            <w:pStyle w:val="TOC2"/>
            <w:rPr>
              <w:rFonts w:asciiTheme="minorHAnsi" w:hAnsiTheme="minorHAnsi"/>
              <w:sz w:val="22"/>
            </w:rPr>
          </w:pPr>
          <w:hyperlink w:anchor="_Toc72327922" w:history="1">
            <w:r w:rsidR="000117FD" w:rsidRPr="002C7D71">
              <w:rPr>
                <w:rStyle w:val="Hyperlink"/>
              </w:rPr>
              <w:t>3.1 Koulutuksen lähtökohdat</w:t>
            </w:r>
            <w:r w:rsidR="000117FD">
              <w:rPr>
                <w:webHidden/>
              </w:rPr>
              <w:tab/>
            </w:r>
            <w:r w:rsidR="000117FD">
              <w:rPr>
                <w:webHidden/>
              </w:rPr>
              <w:fldChar w:fldCharType="begin"/>
            </w:r>
            <w:r w:rsidR="000117FD">
              <w:rPr>
                <w:webHidden/>
              </w:rPr>
              <w:instrText xml:space="preserve"> PAGEREF _Toc72327922 \h </w:instrText>
            </w:r>
            <w:r w:rsidR="000117FD">
              <w:rPr>
                <w:webHidden/>
              </w:rPr>
            </w:r>
            <w:r w:rsidR="000117FD">
              <w:rPr>
                <w:webHidden/>
              </w:rPr>
              <w:fldChar w:fldCharType="separate"/>
            </w:r>
            <w:r w:rsidR="000117FD">
              <w:rPr>
                <w:webHidden/>
              </w:rPr>
              <w:t>6</w:t>
            </w:r>
            <w:r w:rsidR="000117FD">
              <w:rPr>
                <w:webHidden/>
              </w:rPr>
              <w:fldChar w:fldCharType="end"/>
            </w:r>
          </w:hyperlink>
        </w:p>
        <w:p w14:paraId="09EB2039" w14:textId="7573831D" w:rsidR="000117FD" w:rsidRDefault="00C902EE">
          <w:pPr>
            <w:pStyle w:val="TOC2"/>
            <w:rPr>
              <w:rFonts w:asciiTheme="minorHAnsi" w:hAnsiTheme="minorHAnsi"/>
              <w:sz w:val="22"/>
            </w:rPr>
          </w:pPr>
          <w:hyperlink w:anchor="_Toc72327923" w:history="1">
            <w:r w:rsidR="000117FD" w:rsidRPr="002C7D71">
              <w:rPr>
                <w:rStyle w:val="Hyperlink"/>
              </w:rPr>
              <w:t>3.2 Osaamistavoitteet</w:t>
            </w:r>
            <w:r w:rsidR="000117FD">
              <w:rPr>
                <w:webHidden/>
              </w:rPr>
              <w:tab/>
            </w:r>
            <w:r w:rsidR="000117FD">
              <w:rPr>
                <w:webHidden/>
              </w:rPr>
              <w:fldChar w:fldCharType="begin"/>
            </w:r>
            <w:r w:rsidR="000117FD">
              <w:rPr>
                <w:webHidden/>
              </w:rPr>
              <w:instrText xml:space="preserve"> PAGEREF _Toc72327923 \h </w:instrText>
            </w:r>
            <w:r w:rsidR="000117FD">
              <w:rPr>
                <w:webHidden/>
              </w:rPr>
            </w:r>
            <w:r w:rsidR="000117FD">
              <w:rPr>
                <w:webHidden/>
              </w:rPr>
              <w:fldChar w:fldCharType="separate"/>
            </w:r>
            <w:r w:rsidR="000117FD">
              <w:rPr>
                <w:webHidden/>
              </w:rPr>
              <w:t>7</w:t>
            </w:r>
            <w:r w:rsidR="000117FD">
              <w:rPr>
                <w:webHidden/>
              </w:rPr>
              <w:fldChar w:fldCharType="end"/>
            </w:r>
          </w:hyperlink>
        </w:p>
        <w:p w14:paraId="1C3FE2FB" w14:textId="4E83D0D5" w:rsidR="000117FD" w:rsidRDefault="00C902EE">
          <w:pPr>
            <w:pStyle w:val="TOC3"/>
            <w:rPr>
              <w:rFonts w:cstheme="minorBidi"/>
              <w:i w:val="0"/>
              <w:sz w:val="22"/>
            </w:rPr>
          </w:pPr>
          <w:hyperlink w:anchor="_Toc72327924" w:history="1">
            <w:r w:rsidR="000117FD" w:rsidRPr="002C7D71">
              <w:rPr>
                <w:rStyle w:val="Hyperlink"/>
              </w:rPr>
              <w:t>Esimerkkitaulukko osaamistavoitteista</w:t>
            </w:r>
            <w:r w:rsidR="000117FD">
              <w:rPr>
                <w:webHidden/>
              </w:rPr>
              <w:tab/>
            </w:r>
            <w:r w:rsidR="000117FD">
              <w:rPr>
                <w:webHidden/>
              </w:rPr>
              <w:fldChar w:fldCharType="begin"/>
            </w:r>
            <w:r w:rsidR="000117FD">
              <w:rPr>
                <w:webHidden/>
              </w:rPr>
              <w:instrText xml:space="preserve"> PAGEREF _Toc72327924 \h </w:instrText>
            </w:r>
            <w:r w:rsidR="000117FD">
              <w:rPr>
                <w:webHidden/>
              </w:rPr>
            </w:r>
            <w:r w:rsidR="000117FD">
              <w:rPr>
                <w:webHidden/>
              </w:rPr>
              <w:fldChar w:fldCharType="separate"/>
            </w:r>
            <w:r w:rsidR="000117FD">
              <w:rPr>
                <w:webHidden/>
              </w:rPr>
              <w:t>7</w:t>
            </w:r>
            <w:r w:rsidR="000117FD">
              <w:rPr>
                <w:webHidden/>
              </w:rPr>
              <w:fldChar w:fldCharType="end"/>
            </w:r>
          </w:hyperlink>
        </w:p>
        <w:p w14:paraId="59F37A78" w14:textId="25E4AFB3" w:rsidR="000117FD" w:rsidRDefault="00C902EE">
          <w:pPr>
            <w:pStyle w:val="TOC3"/>
            <w:rPr>
              <w:rFonts w:cstheme="minorBidi"/>
              <w:i w:val="0"/>
              <w:sz w:val="22"/>
            </w:rPr>
          </w:pPr>
          <w:hyperlink w:anchor="_Toc72327925" w:history="1">
            <w:r w:rsidR="000117FD" w:rsidRPr="002C7D71">
              <w:rPr>
                <w:rStyle w:val="Hyperlink"/>
              </w:rPr>
              <w:t>Esimerkkitaulukko kompetensseista</w:t>
            </w:r>
            <w:r w:rsidR="000117FD">
              <w:rPr>
                <w:webHidden/>
              </w:rPr>
              <w:tab/>
            </w:r>
            <w:r w:rsidR="000117FD">
              <w:rPr>
                <w:webHidden/>
              </w:rPr>
              <w:fldChar w:fldCharType="begin"/>
            </w:r>
            <w:r w:rsidR="000117FD">
              <w:rPr>
                <w:webHidden/>
              </w:rPr>
              <w:instrText xml:space="preserve"> PAGEREF _Toc72327925 \h </w:instrText>
            </w:r>
            <w:r w:rsidR="000117FD">
              <w:rPr>
                <w:webHidden/>
              </w:rPr>
            </w:r>
            <w:r w:rsidR="000117FD">
              <w:rPr>
                <w:webHidden/>
              </w:rPr>
              <w:fldChar w:fldCharType="separate"/>
            </w:r>
            <w:r w:rsidR="000117FD">
              <w:rPr>
                <w:webHidden/>
              </w:rPr>
              <w:t>8</w:t>
            </w:r>
            <w:r w:rsidR="000117FD">
              <w:rPr>
                <w:webHidden/>
              </w:rPr>
              <w:fldChar w:fldCharType="end"/>
            </w:r>
          </w:hyperlink>
        </w:p>
        <w:p w14:paraId="6CAE2BC7" w14:textId="3692726F" w:rsidR="000117FD" w:rsidRDefault="00C902EE">
          <w:pPr>
            <w:pStyle w:val="TOC2"/>
            <w:rPr>
              <w:rFonts w:asciiTheme="minorHAnsi" w:hAnsiTheme="minorHAnsi"/>
              <w:sz w:val="22"/>
            </w:rPr>
          </w:pPr>
          <w:hyperlink w:anchor="_Toc72327926" w:history="1">
            <w:r w:rsidR="000117FD" w:rsidRPr="002C7D71">
              <w:rPr>
                <w:rStyle w:val="Hyperlink"/>
                <w:rFonts w:eastAsia="Calibri"/>
              </w:rPr>
              <w:t>3.3 Opintojen rakenne</w:t>
            </w:r>
            <w:r w:rsidR="000117FD">
              <w:rPr>
                <w:webHidden/>
              </w:rPr>
              <w:tab/>
            </w:r>
            <w:r w:rsidR="000117FD">
              <w:rPr>
                <w:webHidden/>
              </w:rPr>
              <w:fldChar w:fldCharType="begin"/>
            </w:r>
            <w:r w:rsidR="000117FD">
              <w:rPr>
                <w:webHidden/>
              </w:rPr>
              <w:instrText xml:space="preserve"> PAGEREF _Toc72327926 \h </w:instrText>
            </w:r>
            <w:r w:rsidR="000117FD">
              <w:rPr>
                <w:webHidden/>
              </w:rPr>
            </w:r>
            <w:r w:rsidR="000117FD">
              <w:rPr>
                <w:webHidden/>
              </w:rPr>
              <w:fldChar w:fldCharType="separate"/>
            </w:r>
            <w:r w:rsidR="000117FD">
              <w:rPr>
                <w:webHidden/>
              </w:rPr>
              <w:t>10</w:t>
            </w:r>
            <w:r w:rsidR="000117FD">
              <w:rPr>
                <w:webHidden/>
              </w:rPr>
              <w:fldChar w:fldCharType="end"/>
            </w:r>
          </w:hyperlink>
        </w:p>
        <w:p w14:paraId="70D2577E" w14:textId="15947AF6" w:rsidR="000117FD" w:rsidRDefault="00C902EE">
          <w:pPr>
            <w:pStyle w:val="TOC3"/>
            <w:rPr>
              <w:rFonts w:cstheme="minorBidi"/>
              <w:i w:val="0"/>
              <w:sz w:val="22"/>
            </w:rPr>
          </w:pPr>
          <w:hyperlink w:anchor="_Toc72327927" w:history="1">
            <w:r w:rsidR="000117FD" w:rsidRPr="002C7D71">
              <w:rPr>
                <w:rStyle w:val="Hyperlink"/>
                <w:snapToGrid w:val="0"/>
              </w:rPr>
              <w:t>Esimerkkitaulukko opintojen rakenteesta</w:t>
            </w:r>
            <w:r w:rsidR="000117FD">
              <w:rPr>
                <w:webHidden/>
              </w:rPr>
              <w:tab/>
            </w:r>
            <w:r w:rsidR="000117FD">
              <w:rPr>
                <w:webHidden/>
              </w:rPr>
              <w:fldChar w:fldCharType="begin"/>
            </w:r>
            <w:r w:rsidR="000117FD">
              <w:rPr>
                <w:webHidden/>
              </w:rPr>
              <w:instrText xml:space="preserve"> PAGEREF _Toc72327927 \h </w:instrText>
            </w:r>
            <w:r w:rsidR="000117FD">
              <w:rPr>
                <w:webHidden/>
              </w:rPr>
            </w:r>
            <w:r w:rsidR="000117FD">
              <w:rPr>
                <w:webHidden/>
              </w:rPr>
              <w:fldChar w:fldCharType="separate"/>
            </w:r>
            <w:r w:rsidR="000117FD">
              <w:rPr>
                <w:webHidden/>
              </w:rPr>
              <w:t>10</w:t>
            </w:r>
            <w:r w:rsidR="000117FD">
              <w:rPr>
                <w:webHidden/>
              </w:rPr>
              <w:fldChar w:fldCharType="end"/>
            </w:r>
          </w:hyperlink>
        </w:p>
        <w:p w14:paraId="507373AF" w14:textId="74B8C6BF" w:rsidR="000117FD" w:rsidRDefault="00C902EE">
          <w:pPr>
            <w:pStyle w:val="TOC2"/>
            <w:rPr>
              <w:rFonts w:asciiTheme="minorHAnsi" w:hAnsiTheme="minorHAnsi"/>
              <w:sz w:val="22"/>
            </w:rPr>
          </w:pPr>
          <w:hyperlink w:anchor="_Toc72327928" w:history="1">
            <w:r w:rsidR="000117FD" w:rsidRPr="002C7D71">
              <w:rPr>
                <w:rStyle w:val="Hyperlink"/>
                <w:rFonts w:eastAsia="Calibri"/>
              </w:rPr>
              <w:t>3.4 Asiantuntijuuden kehittyminen</w:t>
            </w:r>
            <w:r w:rsidR="000117FD">
              <w:rPr>
                <w:webHidden/>
              </w:rPr>
              <w:tab/>
            </w:r>
            <w:r w:rsidR="000117FD">
              <w:rPr>
                <w:webHidden/>
              </w:rPr>
              <w:fldChar w:fldCharType="begin"/>
            </w:r>
            <w:r w:rsidR="000117FD">
              <w:rPr>
                <w:webHidden/>
              </w:rPr>
              <w:instrText xml:space="preserve"> PAGEREF _Toc72327928 \h </w:instrText>
            </w:r>
            <w:r w:rsidR="000117FD">
              <w:rPr>
                <w:webHidden/>
              </w:rPr>
            </w:r>
            <w:r w:rsidR="000117FD">
              <w:rPr>
                <w:webHidden/>
              </w:rPr>
              <w:fldChar w:fldCharType="separate"/>
            </w:r>
            <w:r w:rsidR="000117FD">
              <w:rPr>
                <w:webHidden/>
              </w:rPr>
              <w:t>12</w:t>
            </w:r>
            <w:r w:rsidR="000117FD">
              <w:rPr>
                <w:webHidden/>
              </w:rPr>
              <w:fldChar w:fldCharType="end"/>
            </w:r>
          </w:hyperlink>
        </w:p>
        <w:p w14:paraId="7829E49A" w14:textId="06B92CD7" w:rsidR="000117FD" w:rsidRDefault="00C902EE">
          <w:pPr>
            <w:pStyle w:val="TOC3"/>
            <w:rPr>
              <w:rFonts w:cstheme="minorBidi"/>
              <w:i w:val="0"/>
              <w:sz w:val="22"/>
            </w:rPr>
          </w:pPr>
          <w:hyperlink w:anchor="_Toc72327929" w:history="1">
            <w:r w:rsidR="000117FD" w:rsidRPr="002C7D71">
              <w:rPr>
                <w:rStyle w:val="Hyperlink"/>
                <w:snapToGrid w:val="0"/>
              </w:rPr>
              <w:t>Esimerkkikuvio asiantuntijuuden kehittämisestä</w:t>
            </w:r>
            <w:r w:rsidR="000117FD">
              <w:rPr>
                <w:webHidden/>
              </w:rPr>
              <w:tab/>
            </w:r>
            <w:r w:rsidR="000117FD">
              <w:rPr>
                <w:webHidden/>
              </w:rPr>
              <w:fldChar w:fldCharType="begin"/>
            </w:r>
            <w:r w:rsidR="000117FD">
              <w:rPr>
                <w:webHidden/>
              </w:rPr>
              <w:instrText xml:space="preserve"> PAGEREF _Toc72327929 \h </w:instrText>
            </w:r>
            <w:r w:rsidR="000117FD">
              <w:rPr>
                <w:webHidden/>
              </w:rPr>
            </w:r>
            <w:r w:rsidR="000117FD">
              <w:rPr>
                <w:webHidden/>
              </w:rPr>
              <w:fldChar w:fldCharType="separate"/>
            </w:r>
            <w:r w:rsidR="000117FD">
              <w:rPr>
                <w:webHidden/>
              </w:rPr>
              <w:t>13</w:t>
            </w:r>
            <w:r w:rsidR="000117FD">
              <w:rPr>
                <w:webHidden/>
              </w:rPr>
              <w:fldChar w:fldCharType="end"/>
            </w:r>
          </w:hyperlink>
        </w:p>
        <w:p w14:paraId="7A33D497" w14:textId="0452B3D7" w:rsidR="000117FD" w:rsidRDefault="00C902EE">
          <w:pPr>
            <w:pStyle w:val="TOC3"/>
            <w:rPr>
              <w:rFonts w:cstheme="minorBidi"/>
              <w:i w:val="0"/>
              <w:sz w:val="22"/>
            </w:rPr>
          </w:pPr>
          <w:hyperlink w:anchor="_Toc72327930" w:history="1">
            <w:r w:rsidR="000117FD" w:rsidRPr="002C7D71">
              <w:rPr>
                <w:rStyle w:val="Hyperlink"/>
                <w:snapToGrid w:val="0"/>
              </w:rPr>
              <w:t>K</w:t>
            </w:r>
            <w:r w:rsidR="000117FD" w:rsidRPr="002C7D71">
              <w:rPr>
                <w:rStyle w:val="Hyperlink"/>
              </w:rPr>
              <w:t>oulutuksen toteutussuunnittelu ja opiskelijapalaute</w:t>
            </w:r>
            <w:r w:rsidR="000117FD">
              <w:rPr>
                <w:webHidden/>
              </w:rPr>
              <w:tab/>
            </w:r>
            <w:r w:rsidR="000117FD">
              <w:rPr>
                <w:webHidden/>
              </w:rPr>
              <w:fldChar w:fldCharType="begin"/>
            </w:r>
            <w:r w:rsidR="000117FD">
              <w:rPr>
                <w:webHidden/>
              </w:rPr>
              <w:instrText xml:space="preserve"> PAGEREF _Toc72327930 \h </w:instrText>
            </w:r>
            <w:r w:rsidR="000117FD">
              <w:rPr>
                <w:webHidden/>
              </w:rPr>
            </w:r>
            <w:r w:rsidR="000117FD">
              <w:rPr>
                <w:webHidden/>
              </w:rPr>
              <w:fldChar w:fldCharType="separate"/>
            </w:r>
            <w:r w:rsidR="000117FD">
              <w:rPr>
                <w:webHidden/>
              </w:rPr>
              <w:t>16</w:t>
            </w:r>
            <w:r w:rsidR="000117FD">
              <w:rPr>
                <w:webHidden/>
              </w:rPr>
              <w:fldChar w:fldCharType="end"/>
            </w:r>
          </w:hyperlink>
        </w:p>
        <w:p w14:paraId="316F8D62" w14:textId="082262ED" w:rsidR="000117FD" w:rsidRDefault="00C902EE">
          <w:pPr>
            <w:pStyle w:val="TOC1"/>
            <w:rPr>
              <w:rFonts w:asciiTheme="minorHAnsi" w:hAnsiTheme="minorHAnsi"/>
              <w:sz w:val="22"/>
            </w:rPr>
          </w:pPr>
          <w:hyperlink w:anchor="_Toc72327931" w:history="1">
            <w:r w:rsidR="000117FD" w:rsidRPr="002C7D71">
              <w:rPr>
                <w:rStyle w:val="Hyperlink"/>
              </w:rPr>
              <w:t>4. Opetussuunnitelman koodi ja nimeäminen</w:t>
            </w:r>
            <w:r w:rsidR="000117FD">
              <w:rPr>
                <w:webHidden/>
              </w:rPr>
              <w:tab/>
            </w:r>
            <w:r w:rsidR="000117FD">
              <w:rPr>
                <w:webHidden/>
              </w:rPr>
              <w:fldChar w:fldCharType="begin"/>
            </w:r>
            <w:r w:rsidR="000117FD">
              <w:rPr>
                <w:webHidden/>
              </w:rPr>
              <w:instrText xml:space="preserve"> PAGEREF _Toc72327931 \h </w:instrText>
            </w:r>
            <w:r w:rsidR="000117FD">
              <w:rPr>
                <w:webHidden/>
              </w:rPr>
            </w:r>
            <w:r w:rsidR="000117FD">
              <w:rPr>
                <w:webHidden/>
              </w:rPr>
              <w:fldChar w:fldCharType="separate"/>
            </w:r>
            <w:r w:rsidR="000117FD">
              <w:rPr>
                <w:webHidden/>
              </w:rPr>
              <w:t>16</w:t>
            </w:r>
            <w:r w:rsidR="000117FD">
              <w:rPr>
                <w:webHidden/>
              </w:rPr>
              <w:fldChar w:fldCharType="end"/>
            </w:r>
          </w:hyperlink>
        </w:p>
        <w:p w14:paraId="1F8FAB11" w14:textId="42C0585C" w:rsidR="000117FD" w:rsidRDefault="00C902EE">
          <w:pPr>
            <w:pStyle w:val="TOC2"/>
            <w:rPr>
              <w:rFonts w:asciiTheme="minorHAnsi" w:hAnsiTheme="minorHAnsi"/>
              <w:sz w:val="22"/>
            </w:rPr>
          </w:pPr>
          <w:hyperlink w:anchor="_Toc72327932" w:history="1">
            <w:r w:rsidR="000117FD" w:rsidRPr="002C7D71">
              <w:rPr>
                <w:rStyle w:val="Hyperlink"/>
                <w:snapToGrid w:val="0"/>
              </w:rPr>
              <w:t>4.1 Käytettävät koodit ja lyhenteet</w:t>
            </w:r>
            <w:r w:rsidR="000117FD">
              <w:rPr>
                <w:webHidden/>
              </w:rPr>
              <w:tab/>
            </w:r>
            <w:r w:rsidR="000117FD">
              <w:rPr>
                <w:webHidden/>
              </w:rPr>
              <w:fldChar w:fldCharType="begin"/>
            </w:r>
            <w:r w:rsidR="000117FD">
              <w:rPr>
                <w:webHidden/>
              </w:rPr>
              <w:instrText xml:space="preserve"> PAGEREF _Toc72327932 \h </w:instrText>
            </w:r>
            <w:r w:rsidR="000117FD">
              <w:rPr>
                <w:webHidden/>
              </w:rPr>
            </w:r>
            <w:r w:rsidR="000117FD">
              <w:rPr>
                <w:webHidden/>
              </w:rPr>
              <w:fldChar w:fldCharType="separate"/>
            </w:r>
            <w:r w:rsidR="000117FD">
              <w:rPr>
                <w:webHidden/>
              </w:rPr>
              <w:t>16</w:t>
            </w:r>
            <w:r w:rsidR="000117FD">
              <w:rPr>
                <w:webHidden/>
              </w:rPr>
              <w:fldChar w:fldCharType="end"/>
            </w:r>
          </w:hyperlink>
        </w:p>
        <w:p w14:paraId="65A26312" w14:textId="7E4076EC" w:rsidR="000117FD" w:rsidRDefault="00C902EE">
          <w:pPr>
            <w:pStyle w:val="TOC2"/>
            <w:rPr>
              <w:rFonts w:asciiTheme="minorHAnsi" w:hAnsiTheme="minorHAnsi"/>
              <w:sz w:val="22"/>
            </w:rPr>
          </w:pPr>
          <w:hyperlink w:anchor="_Toc72327933" w:history="1">
            <w:r w:rsidR="000117FD" w:rsidRPr="002C7D71">
              <w:rPr>
                <w:rStyle w:val="Hyperlink"/>
              </w:rPr>
              <w:t>4.2 Opetussuunnitelmien rakenne ja pääotsikoinnissa käytettävät käsitteet</w:t>
            </w:r>
            <w:r w:rsidR="000117FD">
              <w:rPr>
                <w:webHidden/>
              </w:rPr>
              <w:tab/>
            </w:r>
            <w:r w:rsidR="000117FD">
              <w:rPr>
                <w:webHidden/>
              </w:rPr>
              <w:fldChar w:fldCharType="begin"/>
            </w:r>
            <w:r w:rsidR="000117FD">
              <w:rPr>
                <w:webHidden/>
              </w:rPr>
              <w:instrText xml:space="preserve"> PAGEREF _Toc72327933 \h </w:instrText>
            </w:r>
            <w:r w:rsidR="000117FD">
              <w:rPr>
                <w:webHidden/>
              </w:rPr>
            </w:r>
            <w:r w:rsidR="000117FD">
              <w:rPr>
                <w:webHidden/>
              </w:rPr>
              <w:fldChar w:fldCharType="separate"/>
            </w:r>
            <w:r w:rsidR="000117FD">
              <w:rPr>
                <w:webHidden/>
              </w:rPr>
              <w:t>19</w:t>
            </w:r>
            <w:r w:rsidR="000117FD">
              <w:rPr>
                <w:webHidden/>
              </w:rPr>
              <w:fldChar w:fldCharType="end"/>
            </w:r>
          </w:hyperlink>
        </w:p>
        <w:p w14:paraId="21BF96B6" w14:textId="67795173" w:rsidR="000117FD" w:rsidRDefault="00C902EE">
          <w:pPr>
            <w:pStyle w:val="TOC2"/>
            <w:rPr>
              <w:rFonts w:asciiTheme="minorHAnsi" w:hAnsiTheme="minorHAnsi"/>
              <w:sz w:val="22"/>
            </w:rPr>
          </w:pPr>
          <w:hyperlink w:anchor="_Toc72327934" w:history="1">
            <w:r w:rsidR="000117FD" w:rsidRPr="002C7D71">
              <w:rPr>
                <w:rStyle w:val="Hyperlink"/>
              </w:rPr>
              <w:t>4.3 Opintojaksojen kooditus</w:t>
            </w:r>
            <w:r w:rsidR="000117FD">
              <w:rPr>
                <w:webHidden/>
              </w:rPr>
              <w:tab/>
            </w:r>
            <w:r w:rsidR="000117FD">
              <w:rPr>
                <w:webHidden/>
              </w:rPr>
              <w:fldChar w:fldCharType="begin"/>
            </w:r>
            <w:r w:rsidR="000117FD">
              <w:rPr>
                <w:webHidden/>
              </w:rPr>
              <w:instrText xml:space="preserve"> PAGEREF _Toc72327934 \h </w:instrText>
            </w:r>
            <w:r w:rsidR="000117FD">
              <w:rPr>
                <w:webHidden/>
              </w:rPr>
            </w:r>
            <w:r w:rsidR="000117FD">
              <w:rPr>
                <w:webHidden/>
              </w:rPr>
              <w:fldChar w:fldCharType="separate"/>
            </w:r>
            <w:r w:rsidR="000117FD">
              <w:rPr>
                <w:webHidden/>
              </w:rPr>
              <w:t>20</w:t>
            </w:r>
            <w:r w:rsidR="000117FD">
              <w:rPr>
                <w:webHidden/>
              </w:rPr>
              <w:fldChar w:fldCharType="end"/>
            </w:r>
          </w:hyperlink>
        </w:p>
        <w:p w14:paraId="26F65256" w14:textId="0F867F12" w:rsidR="00896CF6" w:rsidRDefault="0003351A" w:rsidP="008D6A95">
          <w:pPr>
            <w:rPr>
              <w:b/>
              <w:bCs/>
            </w:rPr>
          </w:pPr>
          <w:r>
            <w:rPr>
              <w:b/>
              <w:bCs/>
            </w:rPr>
            <w:fldChar w:fldCharType="end"/>
          </w:r>
        </w:p>
      </w:sdtContent>
    </w:sdt>
    <w:bookmarkStart w:id="0" w:name="_Toc286761644" w:displacedByCustomXml="prev"/>
    <w:p w14:paraId="26F65257" w14:textId="77777777" w:rsidR="00CD2C23" w:rsidRDefault="00896CF6" w:rsidP="00F22D86">
      <w:pPr>
        <w:pStyle w:val="TOC3"/>
      </w:pPr>
      <w:r>
        <w:br w:type="page"/>
      </w:r>
    </w:p>
    <w:p w14:paraId="26F65258" w14:textId="7608F88E" w:rsidR="00CF590C" w:rsidRPr="00CF590C" w:rsidRDefault="00CF590C" w:rsidP="009E6DE1">
      <w:pPr>
        <w:pStyle w:val="Heading1"/>
      </w:pPr>
      <w:bookmarkStart w:id="1" w:name="_Toc290881659"/>
      <w:bookmarkStart w:id="2" w:name="_Toc72327917"/>
      <w:bookmarkEnd w:id="0"/>
      <w:r w:rsidRPr="00CF590C">
        <w:lastRenderedPageBreak/>
        <w:t>1</w:t>
      </w:r>
      <w:r w:rsidR="00E7685F">
        <w:t>.</w:t>
      </w:r>
      <w:r w:rsidRPr="00CF590C">
        <w:t xml:space="preserve"> Opetussuunnitelman </w:t>
      </w:r>
      <w:r w:rsidRPr="00CF590C">
        <w:br/>
        <w:t>yleisen osan kirjoitusohje</w:t>
      </w:r>
      <w:bookmarkEnd w:id="1"/>
      <w:bookmarkEnd w:id="2"/>
    </w:p>
    <w:p w14:paraId="5ECF9BBE" w14:textId="77777777" w:rsidR="00316DEE" w:rsidRDefault="00E46941" w:rsidP="00BF7041">
      <w:r>
        <w:t>Tässä ohjeessa kuvataan Savonian opetussuunnitelmien yhteinen rakenne ja sisältö</w:t>
      </w:r>
      <w:r w:rsidRPr="00EF6EC5">
        <w:t>.</w:t>
      </w:r>
      <w:r w:rsidR="00316DEE" w:rsidRPr="00EF6EC5">
        <w:t xml:space="preserve"> Opetussuunnitelmassa kuvataan tutkintoon johtava koulutus tai muu looginen opintokokonaisuus. Hyväksyttäviin opetussuunnitelmiin sisältyvät opinnot määritellään tutkintojen viitekehyksen tasolle 6 (amk) tai tasolle 7 (YAMK).</w:t>
      </w:r>
    </w:p>
    <w:p w14:paraId="74DD5322" w14:textId="34A73D02" w:rsidR="00E46941" w:rsidRDefault="00E46941" w:rsidP="00BF7041">
      <w:r>
        <w:t>Ohje on osa Savonian koulutuksen laatujärjestelmää ja sitä noudatetaan kaikissa amk-tutkintoon johtavissa koulutuksissa. Lisäksi ohjetta noudatetaan sovelt</w:t>
      </w:r>
      <w:r w:rsidR="00775A8A">
        <w:t>uvin osin erikoistumiskoulutuksissa</w:t>
      </w:r>
      <w:r>
        <w:t>, diplomikoulutuk</w:t>
      </w:r>
      <w:r w:rsidR="00775A8A">
        <w:t>s</w:t>
      </w:r>
      <w:r>
        <w:t xml:space="preserve">issa, avoimeen ammattikorkeakoulun tarjontaan </w:t>
      </w:r>
      <w:r w:rsidR="00775A8A">
        <w:t>suunnitelluissa muissa opintokokonaisuuksissa sekä muissa ammattikorkeakouluopinnoiksi rinnastettavissa kokonaisuuksissa. Ylempien ammattikorkeakoulututkintojen opetussuunnitelmien rakenne ja sisältö kuvataan omassa ohjeessaan.</w:t>
      </w:r>
    </w:p>
    <w:p w14:paraId="26F65259" w14:textId="2EA1F079" w:rsidR="00CF590C" w:rsidRDefault="00CF590C" w:rsidP="00BF7041">
      <w:r w:rsidRPr="00595FDF">
        <w:t xml:space="preserve">Opetussuunnitelma kirjoitetaan hakijalle, opiskelijalle ja opettajalle. Kirjoita tiiviisti ja niin, että hakijakin ymmärtää - nettisivuteksteissä lyhyys on hyve. Suluissa ovat ohjetekstit, </w:t>
      </w:r>
      <w:r w:rsidRPr="00B45DB8">
        <w:rPr>
          <w:b/>
          <w:bCs/>
          <w:color w:val="0070C0"/>
        </w:rPr>
        <w:t>sinisellä</w:t>
      </w:r>
      <w:r w:rsidRPr="00595FDF">
        <w:t xml:space="preserve"> ne kohdat, jotka kaikissa Savonian opetussuunnitelmissa ilmaistaan samalla tavalla. Tutkintonimikkeitä on ohjeessa käytetty sattumanvaraisesti vaihdellen. </w:t>
      </w:r>
    </w:p>
    <w:p w14:paraId="159327AE" w14:textId="10461854" w:rsidR="00E7685F" w:rsidRDefault="00E7685F" w:rsidP="00BF7041"/>
    <w:p w14:paraId="3B979014" w14:textId="26482FF3" w:rsidR="00E7685F" w:rsidRDefault="00E7685F" w:rsidP="00E7685F">
      <w:pPr>
        <w:pStyle w:val="Heading1"/>
      </w:pPr>
      <w:bookmarkStart w:id="3" w:name="_Toc72327918"/>
      <w:r>
        <w:t xml:space="preserve">2. Uuden </w:t>
      </w:r>
      <w:r w:rsidRPr="00112E8E">
        <w:t>opetussuunnitelman</w:t>
      </w:r>
      <w:r>
        <w:t xml:space="preserve"> laatiminen</w:t>
      </w:r>
      <w:bookmarkEnd w:id="3"/>
      <w:r>
        <w:br/>
      </w:r>
    </w:p>
    <w:p w14:paraId="407F3565" w14:textId="6B9C71C4" w:rsidR="00E7685F" w:rsidRPr="00316DEE" w:rsidRDefault="00E7685F" w:rsidP="00E7685F">
      <w:pPr>
        <w:pStyle w:val="Heading2"/>
        <w:rPr>
          <w:snapToGrid w:val="0"/>
        </w:rPr>
      </w:pPr>
      <w:bookmarkStart w:id="4" w:name="_Toc72327919"/>
      <w:r>
        <w:t xml:space="preserve">2.1 </w:t>
      </w:r>
      <w:r w:rsidRPr="00316DEE">
        <w:t>Opetussuunnitelmatyön vastuutoimijat</w:t>
      </w:r>
      <w:bookmarkEnd w:id="4"/>
    </w:p>
    <w:p w14:paraId="6B302D45" w14:textId="77777777" w:rsidR="00E7685F" w:rsidRPr="00316DEE" w:rsidRDefault="00E7685F" w:rsidP="00E7685F">
      <w:pPr>
        <w:rPr>
          <w:snapToGrid w:val="0"/>
        </w:rPr>
      </w:pPr>
      <w:r w:rsidRPr="00316DEE">
        <w:rPr>
          <w:snapToGrid w:val="0"/>
        </w:rPr>
        <w:t xml:space="preserve">Pedagoginen johtoryhmä päättää koulutuksen strategisista linjauksista ja uusista tutkinto-ohjelmista ja erikoistumiskoulutuksista. </w:t>
      </w:r>
    </w:p>
    <w:p w14:paraId="32459825" w14:textId="77777777" w:rsidR="00E7685F" w:rsidRPr="00316DEE" w:rsidRDefault="00E7685F" w:rsidP="00E7685F">
      <w:pPr>
        <w:rPr>
          <w:snapToGrid w:val="0"/>
        </w:rPr>
      </w:pPr>
      <w:r w:rsidRPr="00316DEE">
        <w:rPr>
          <w:snapToGrid w:val="0"/>
        </w:rPr>
        <w:t>Koulutuksen ryhmä vastaa amk-tutkintoon johtavan koulutuksen pedagogisesta kehittämisestä. YAMK-tutkintoon johtavan koulutuksen pedagogisesta kehittämisestä vastaa Master School.</w:t>
      </w:r>
    </w:p>
    <w:p w14:paraId="32EA8275" w14:textId="77777777" w:rsidR="00E7685F" w:rsidRPr="00316DEE" w:rsidRDefault="00E7685F" w:rsidP="00E7685F">
      <w:pPr>
        <w:rPr>
          <w:snapToGrid w:val="0"/>
        </w:rPr>
      </w:pPr>
      <w:r w:rsidRPr="00316DEE">
        <w:rPr>
          <w:snapToGrid w:val="0"/>
        </w:rPr>
        <w:t>Diplomikoulutuksista ja muista jatkuvan oppimisen koulutustuotteista päättää jatkuvan oppimisen johtaja. Muista koulutuskokonaisuuksista päättää ko. tulosyksikön johtaja.</w:t>
      </w:r>
    </w:p>
    <w:p w14:paraId="699B9320" w14:textId="77777777" w:rsidR="00E7685F" w:rsidRPr="00316DEE" w:rsidRDefault="00E7685F" w:rsidP="00E7685F">
      <w:pPr>
        <w:rPr>
          <w:snapToGrid w:val="0"/>
        </w:rPr>
      </w:pPr>
      <w:r w:rsidRPr="00316DEE">
        <w:rPr>
          <w:snapToGrid w:val="0"/>
        </w:rPr>
        <w:t>Opetussuunnitelman sisällöllisestä kehittämisestä vastaa koulutuspäällikön johdolla tutkintotiimi. YAMK-tutkinto—ohjelmien sisällöllisestä kehittämisestä vastaa Master School kehittämispäällikön johdolla.</w:t>
      </w:r>
    </w:p>
    <w:p w14:paraId="10681D8D" w14:textId="77777777" w:rsidR="00E7685F" w:rsidRPr="00316DEE" w:rsidRDefault="00E7685F" w:rsidP="00E7685F">
      <w:pPr>
        <w:rPr>
          <w:snapToGrid w:val="0"/>
        </w:rPr>
      </w:pPr>
      <w:r w:rsidRPr="00316DEE">
        <w:rPr>
          <w:snapToGrid w:val="0"/>
        </w:rPr>
        <w:t xml:space="preserve">Opetussuunnitelmat hyväksyy tulosyksikön johtaja opetussuunnitelman vastuuhenkilön esityksestä. Amk-tutkintoon johtavassa koulutuksessa vastuuhenkilö on koulutuspäällikkö, YAMK-tutkintoon johtavassa koulutuksessa ja muissa jatkuvaan oppimiseen liittyvissä opetussuunnitelmissa kehittämispäällikkö. </w:t>
      </w:r>
    </w:p>
    <w:p w14:paraId="0542656B" w14:textId="77777777" w:rsidR="00E7685F" w:rsidRPr="00316DEE" w:rsidRDefault="00E7685F" w:rsidP="00E7685F">
      <w:pPr>
        <w:rPr>
          <w:snapToGrid w:val="0"/>
        </w:rPr>
      </w:pPr>
      <w:r w:rsidRPr="00316DEE">
        <w:rPr>
          <w:snapToGrid w:val="0"/>
        </w:rPr>
        <w:t>Opetussuunnitelmatyössä noudatetaan Savonian yhteisiä vahvistettuja aikatauluja. Syksyllä aloittavien ryhmien opetussuunnitelmien tulee olla tallennettuina hyväksyttäväksi viimeistään helmi</w:t>
      </w:r>
      <w:r w:rsidRPr="00316DEE">
        <w:rPr>
          <w:snapToGrid w:val="0"/>
        </w:rPr>
        <w:lastRenderedPageBreak/>
        <w:t>kuun lopussa ja tammikuussa aloittavien ryhmien opetussuunnitelmat viimeistään syyskuun lopussa. Opintovalintojen (opintojaksoille ilmoittautuminen ja valinta) osalta noudatetaan Savonian vuosikelloa.</w:t>
      </w:r>
    </w:p>
    <w:p w14:paraId="5F398061" w14:textId="77777777" w:rsidR="00E7685F" w:rsidRPr="00316DEE" w:rsidRDefault="00E7685F" w:rsidP="00E7685F">
      <w:pPr>
        <w:rPr>
          <w:snapToGrid w:val="0"/>
        </w:rPr>
      </w:pPr>
      <w:r w:rsidRPr="00316DEE">
        <w:rPr>
          <w:snapToGrid w:val="0"/>
        </w:rPr>
        <w:t>Opetussuunnitelmien perustamisesta, päivittämisestä ja julkaisemisesta vastaavat:</w:t>
      </w:r>
    </w:p>
    <w:p w14:paraId="3BFEE028" w14:textId="77777777" w:rsidR="00E7685F" w:rsidRPr="00316DEE" w:rsidRDefault="00E7685F" w:rsidP="00E7685F">
      <w:pPr>
        <w:numPr>
          <w:ilvl w:val="0"/>
          <w:numId w:val="43"/>
        </w:numPr>
        <w:rPr>
          <w:snapToGrid w:val="0"/>
        </w:rPr>
      </w:pPr>
      <w:r w:rsidRPr="00316DEE">
        <w:rPr>
          <w:snapToGrid w:val="0"/>
        </w:rPr>
        <w:t>amk-tutkinnot: tutkintokoulutuksen koulutusasiantuntijat</w:t>
      </w:r>
    </w:p>
    <w:p w14:paraId="3BEA2CFB" w14:textId="77777777" w:rsidR="00E7685F" w:rsidRPr="00316DEE" w:rsidRDefault="00E7685F" w:rsidP="00E7685F">
      <w:pPr>
        <w:numPr>
          <w:ilvl w:val="0"/>
          <w:numId w:val="43"/>
        </w:numPr>
        <w:rPr>
          <w:snapToGrid w:val="0"/>
        </w:rPr>
      </w:pPr>
      <w:r w:rsidRPr="00316DEE">
        <w:rPr>
          <w:snapToGrid w:val="0"/>
        </w:rPr>
        <w:t>yamk-tutkinnot: jatkuvan oppimisen koulutusasiantuntija</w:t>
      </w:r>
    </w:p>
    <w:p w14:paraId="21CC79D8" w14:textId="77777777" w:rsidR="00E7685F" w:rsidRPr="00316DEE" w:rsidRDefault="00E7685F" w:rsidP="00E7685F">
      <w:pPr>
        <w:numPr>
          <w:ilvl w:val="0"/>
          <w:numId w:val="44"/>
        </w:numPr>
        <w:rPr>
          <w:snapToGrid w:val="0"/>
        </w:rPr>
      </w:pPr>
      <w:r w:rsidRPr="00316DEE">
        <w:rPr>
          <w:snapToGrid w:val="0"/>
        </w:rPr>
        <w:t>erikoistumiskoulutukset, korkeakouludiplomit ja muut opintokokonaisuudet: jatkuvan oppimisen koulutusasiantuntija</w:t>
      </w:r>
    </w:p>
    <w:p w14:paraId="3C6B1315" w14:textId="77777777" w:rsidR="00E7685F" w:rsidRPr="00316DEE" w:rsidRDefault="00E7685F" w:rsidP="00E7685F">
      <w:pPr>
        <w:numPr>
          <w:ilvl w:val="0"/>
          <w:numId w:val="43"/>
        </w:numPr>
        <w:rPr>
          <w:snapToGrid w:val="0"/>
        </w:rPr>
      </w:pPr>
      <w:r w:rsidRPr="00316DEE">
        <w:rPr>
          <w:snapToGrid w:val="0"/>
        </w:rPr>
        <w:t>tutkinto-opiskelijoille tarjottavat yhteiset opinnot, esim. Savonian yhteinen kielitarjonta tai valinnaiset opinnot: tutkintokoulutuksen koulutusasiantuntija</w:t>
      </w:r>
    </w:p>
    <w:p w14:paraId="72C7EEA2" w14:textId="77777777" w:rsidR="00E7685F" w:rsidRPr="00316DEE" w:rsidRDefault="00E7685F" w:rsidP="00E7685F">
      <w:pPr>
        <w:numPr>
          <w:ilvl w:val="0"/>
          <w:numId w:val="43"/>
        </w:numPr>
        <w:rPr>
          <w:snapToGrid w:val="0"/>
        </w:rPr>
      </w:pPr>
      <w:r w:rsidRPr="00316DEE">
        <w:rPr>
          <w:snapToGrid w:val="0"/>
        </w:rPr>
        <w:t>suomen kielen tarjonta: jatkuvan oppimisen koulutusasiantuntija</w:t>
      </w:r>
    </w:p>
    <w:p w14:paraId="7B1AAD2A" w14:textId="77777777" w:rsidR="00E7685F" w:rsidRPr="00A801FB" w:rsidRDefault="00E7685F" w:rsidP="00E7685F">
      <w:pPr>
        <w:numPr>
          <w:ilvl w:val="0"/>
          <w:numId w:val="44"/>
        </w:numPr>
        <w:rPr>
          <w:snapToGrid w:val="0"/>
        </w:rPr>
      </w:pPr>
      <w:r w:rsidRPr="00A801FB">
        <w:rPr>
          <w:snapToGrid w:val="0"/>
        </w:rPr>
        <w:t>ristiinopiskelutarjonta: opiskelijapalvelut</w:t>
      </w:r>
    </w:p>
    <w:p w14:paraId="49722F40" w14:textId="77777777" w:rsidR="00E7685F" w:rsidRPr="00A801FB" w:rsidRDefault="00E7685F" w:rsidP="00E7685F">
      <w:pPr>
        <w:numPr>
          <w:ilvl w:val="0"/>
          <w:numId w:val="44"/>
        </w:numPr>
        <w:rPr>
          <w:snapToGrid w:val="0"/>
        </w:rPr>
      </w:pPr>
      <w:r w:rsidRPr="00A801FB">
        <w:rPr>
          <w:snapToGrid w:val="0"/>
        </w:rPr>
        <w:t>avoimen amk:n tarjonta: jatkuvan oppimisen koulutusasiantuntija</w:t>
      </w:r>
    </w:p>
    <w:p w14:paraId="3C8B81FE" w14:textId="77777777" w:rsidR="00E7685F" w:rsidRDefault="00E7685F" w:rsidP="00E7685F">
      <w:pPr>
        <w:numPr>
          <w:ilvl w:val="0"/>
          <w:numId w:val="44"/>
        </w:numPr>
        <w:rPr>
          <w:snapToGrid w:val="0"/>
        </w:rPr>
      </w:pPr>
      <w:r w:rsidRPr="00A801FB">
        <w:rPr>
          <w:snapToGrid w:val="0"/>
        </w:rPr>
        <w:t xml:space="preserve">valintakurssit (ei julkaista): </w:t>
      </w:r>
      <w:r>
        <w:rPr>
          <w:snapToGrid w:val="0"/>
        </w:rPr>
        <w:t>opiskelijapalvelut</w:t>
      </w:r>
    </w:p>
    <w:p w14:paraId="4F06BBA6" w14:textId="77777777" w:rsidR="00E7685F" w:rsidRPr="00A801FB" w:rsidRDefault="00E7685F" w:rsidP="00E7685F">
      <w:pPr>
        <w:numPr>
          <w:ilvl w:val="0"/>
          <w:numId w:val="44"/>
        </w:numPr>
        <w:rPr>
          <w:snapToGrid w:val="0"/>
        </w:rPr>
      </w:pPr>
      <w:r>
        <w:rPr>
          <w:snapToGrid w:val="0"/>
        </w:rPr>
        <w:t>hankkeissa toteutettavat opintokokonaisuudet: jatkuvan oppimisen koulutusasiantuntija</w:t>
      </w:r>
    </w:p>
    <w:p w14:paraId="5059A8FE" w14:textId="77777777" w:rsidR="00E7685F" w:rsidRPr="00316DEE" w:rsidRDefault="00E7685F" w:rsidP="00E7685F">
      <w:pPr>
        <w:rPr>
          <w:snapToGrid w:val="0"/>
        </w:rPr>
      </w:pPr>
      <w:r>
        <w:rPr>
          <w:snapToGrid w:val="0"/>
        </w:rPr>
        <w:t>Opiskelijapalvelut tarkistavat</w:t>
      </w:r>
      <w:r w:rsidRPr="00316DEE">
        <w:rPr>
          <w:snapToGrid w:val="0"/>
        </w:rPr>
        <w:t xml:space="preserve"> tutkintokoulutusten opetussuunnitelmien rakenteen vastaavuuden suhteessa Savonian yhteiseen ohjeistukseen sekä tulostaa hyväksyttävän ja arkistoivan kappaleen. Muutoin tulostamisesta</w:t>
      </w:r>
      <w:r>
        <w:rPr>
          <w:snapToGrid w:val="0"/>
        </w:rPr>
        <w:t xml:space="preserve"> ja arkistoimisesta vastaa opetussuunnitelman</w:t>
      </w:r>
      <w:r w:rsidRPr="00316DEE">
        <w:rPr>
          <w:snapToGrid w:val="0"/>
        </w:rPr>
        <w:t xml:space="preserve"> kokoaja.</w:t>
      </w:r>
    </w:p>
    <w:p w14:paraId="1AB50260" w14:textId="77777777" w:rsidR="00E7685F" w:rsidRPr="004B065E" w:rsidRDefault="00E7685F" w:rsidP="00E7685F">
      <w:pPr>
        <w:rPr>
          <w:b/>
          <w:snapToGrid w:val="0"/>
        </w:rPr>
      </w:pPr>
    </w:p>
    <w:p w14:paraId="2D28D825" w14:textId="4EB2B6D7" w:rsidR="00E7685F" w:rsidRDefault="00E7685F" w:rsidP="00E7685F">
      <w:pPr>
        <w:pStyle w:val="Heading2"/>
      </w:pPr>
      <w:bookmarkStart w:id="5" w:name="_Toc72327920"/>
      <w:r>
        <w:t>2.2</w:t>
      </w:r>
      <w:r w:rsidRPr="00DE4A0C">
        <w:t xml:space="preserve"> </w:t>
      </w:r>
      <w:r>
        <w:t>Opetussuunnitelman laadinnan vaiheet</w:t>
      </w:r>
      <w:bookmarkEnd w:id="5"/>
    </w:p>
    <w:p w14:paraId="12F8D0EC" w14:textId="77777777" w:rsidR="00E7685F" w:rsidRDefault="00E7685F" w:rsidP="00E7685F">
      <w:pPr>
        <w:rPr>
          <w:b/>
        </w:rPr>
      </w:pPr>
      <w:r w:rsidRPr="005D7EBF">
        <w:t>Tutkintoon johtavan koulutuksen osalta Savonian koulutustarjontaa ohjaa ja rajaa voimassa olevat koulutusvastuut</w:t>
      </w:r>
      <w:r>
        <w:t xml:space="preserve">. </w:t>
      </w:r>
      <w:r w:rsidRPr="005D7EBF">
        <w:t>Muu kuin tutkintoon johtava koulutus perustuu Savonian strategiaan ja tunnistettuu</w:t>
      </w:r>
      <w:r>
        <w:t>n työelämätarpeeseen. Tutkintoon johtavan koulutuksen opetussuunnitelmat tarkistetaan ja hyväksytään vuosittain. Muun kuin tutkintoon johtavan koulutuksen opetussuunnitelmat hyväksytään huomioiden koulutuksen toteutusaikataulu.</w:t>
      </w:r>
    </w:p>
    <w:p w14:paraId="6E739A2A" w14:textId="77777777" w:rsidR="00E7685F" w:rsidRDefault="00E7685F" w:rsidP="00E7685F">
      <w:r>
        <w:rPr>
          <w:noProof/>
          <w:lang w:val="en-US"/>
        </w:rPr>
        <w:drawing>
          <wp:anchor distT="0" distB="0" distL="114300" distR="114300" simplePos="0" relativeHeight="251660288" behindDoc="0" locked="0" layoutInCell="1" allowOverlap="1" wp14:anchorId="4FBA2184" wp14:editId="32A4AC48">
            <wp:simplePos x="0" y="0"/>
            <wp:positionH relativeFrom="page">
              <wp:align>center</wp:align>
            </wp:positionH>
            <wp:positionV relativeFrom="paragraph">
              <wp:posOffset>583384</wp:posOffset>
            </wp:positionV>
            <wp:extent cx="5785666" cy="1358199"/>
            <wp:effectExtent l="0" t="0" r="5715" b="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666" cy="1358199"/>
                    </a:xfrm>
                    <a:prstGeom prst="rect">
                      <a:avLst/>
                    </a:prstGeom>
                    <a:noFill/>
                  </pic:spPr>
                </pic:pic>
              </a:graphicData>
            </a:graphic>
          </wp:anchor>
        </w:drawing>
      </w:r>
      <w:r>
        <w:t xml:space="preserve">Uuden opetussuunnitelman laadinta ja opetussuunnitelman päivittäminen etenee alla kuvatun mukaisesti viisivaiheisena prosessina. </w:t>
      </w:r>
    </w:p>
    <w:p w14:paraId="63EE3272" w14:textId="77777777" w:rsidR="00E7685F" w:rsidRDefault="00E7685F" w:rsidP="00E7685F"/>
    <w:p w14:paraId="44121C8D" w14:textId="77777777" w:rsidR="00E7685F" w:rsidRPr="00DF3D96" w:rsidRDefault="00E7685F" w:rsidP="00E7685F">
      <w:pPr>
        <w:pStyle w:val="ListParagraph"/>
        <w:numPr>
          <w:ilvl w:val="0"/>
          <w:numId w:val="45"/>
        </w:numPr>
        <w:rPr>
          <w:b/>
        </w:rPr>
      </w:pPr>
      <w:r w:rsidRPr="00DF3D96">
        <w:rPr>
          <w:b/>
        </w:rPr>
        <w:t>Tavoitteiden asettaminen</w:t>
      </w:r>
    </w:p>
    <w:p w14:paraId="05DE1E99" w14:textId="77777777" w:rsidR="00E7685F" w:rsidRDefault="00E7685F" w:rsidP="00E7685F">
      <w:pPr>
        <w:pStyle w:val="ListParagraph"/>
        <w:numPr>
          <w:ilvl w:val="0"/>
          <w:numId w:val="0"/>
        </w:numPr>
        <w:ind w:left="720"/>
      </w:pPr>
      <w:r w:rsidRPr="00956387">
        <w:t>Opetussuunnitelman vastuuhenkilö määrittelee yhdessä opetussuunnitelman laatimisesta/päivittämisestä vastaavan tiimin tai muun asiantuntijajoukon kanssa prosessia ohjaavat tekijät:</w:t>
      </w:r>
      <w:r w:rsidRPr="00956387">
        <w:br/>
        <w:t>- tavoiteaikataulu ja vastuut</w:t>
      </w:r>
      <w:r w:rsidRPr="00956387">
        <w:br/>
        <w:t>- tehtävät taustaselvitykset</w:t>
      </w:r>
      <w:r w:rsidRPr="00956387">
        <w:br/>
        <w:t>- opetussuunnitelman rakenne mikäli poikkeaa tutkintokoulutuksen rakenteesta (Savonian yhteinen ohjeistus)</w:t>
      </w:r>
    </w:p>
    <w:p w14:paraId="35489119" w14:textId="77777777" w:rsidR="00E7685F" w:rsidRDefault="00E7685F" w:rsidP="00E7685F">
      <w:pPr>
        <w:pStyle w:val="ListParagraph"/>
        <w:numPr>
          <w:ilvl w:val="0"/>
          <w:numId w:val="0"/>
        </w:numPr>
        <w:ind w:left="720"/>
      </w:pPr>
    </w:p>
    <w:p w14:paraId="3BF34ACB" w14:textId="77777777" w:rsidR="00E7685F" w:rsidRPr="00956387" w:rsidRDefault="00E7685F" w:rsidP="00E7685F">
      <w:pPr>
        <w:pStyle w:val="ListParagraph"/>
        <w:numPr>
          <w:ilvl w:val="0"/>
          <w:numId w:val="45"/>
        </w:numPr>
      </w:pPr>
      <w:r w:rsidRPr="00DF3D96">
        <w:rPr>
          <w:b/>
        </w:rPr>
        <w:t>Taustaselvitykset/analyysit</w:t>
      </w:r>
      <w:r>
        <w:br/>
      </w:r>
      <w:r w:rsidRPr="00956387">
        <w:t>Opetussuunnitelman laadinnan ja päivittämisen yhteydessä tehdään tarvittavassa laajuudessa seuraavat tausta-analyysit</w:t>
      </w:r>
      <w:r w:rsidRPr="00956387">
        <w:br/>
        <w:t>- työelämädialogi</w:t>
      </w:r>
      <w:r w:rsidRPr="00956387">
        <w:br/>
        <w:t>- opiskelijapalaute</w:t>
      </w:r>
      <w:r w:rsidRPr="00956387">
        <w:br/>
        <w:t>- ennakointitieto</w:t>
      </w:r>
      <w:r w:rsidRPr="00956387">
        <w:br/>
        <w:t>- lainsäädäntö, alakohtaiset vaatimukset ja suositukset</w:t>
      </w:r>
    </w:p>
    <w:p w14:paraId="7F8917FF" w14:textId="77777777" w:rsidR="00E7685F" w:rsidRDefault="00E7685F" w:rsidP="00E7685F">
      <w:pPr>
        <w:ind w:left="720"/>
      </w:pPr>
      <w:r w:rsidRPr="00956387">
        <w:t>Tausta-analyysejä voidaan täydentää tarvittaessa itsearvoinnilla ja/tai ulkopuolisella arvioinnilla</w:t>
      </w:r>
      <w:r>
        <w:t>.</w:t>
      </w:r>
      <w:r w:rsidRPr="00956387">
        <w:t xml:space="preserve"> Opetussuunnitelman taustamateriaali tallennetaan vastuutiimin tai muun määritellyn ryhmän työryhmätilaan tai muulle sovitulle yhteiselle alustalle</w:t>
      </w:r>
      <w:r>
        <w:t>.</w:t>
      </w:r>
    </w:p>
    <w:p w14:paraId="496A9210" w14:textId="77777777" w:rsidR="00E7685F" w:rsidRPr="00956387" w:rsidRDefault="00E7685F" w:rsidP="00E7685F">
      <w:pPr>
        <w:ind w:left="720"/>
      </w:pPr>
      <w:r w:rsidRPr="00DF3D96">
        <w:t>A) Työelämädialogi</w:t>
      </w:r>
      <w:r>
        <w:br/>
      </w:r>
      <w:r w:rsidRPr="00956387">
        <w:t>Opetussuunnitelmien työelämäläheisyys varmistetaan riittävän työelämädialogian avulla</w:t>
      </w:r>
    </w:p>
    <w:p w14:paraId="1872568B" w14:textId="77777777" w:rsidR="00E7685F" w:rsidRDefault="00E7685F" w:rsidP="00E7685F">
      <w:pPr>
        <w:pStyle w:val="ListParagraph"/>
        <w:numPr>
          <w:ilvl w:val="0"/>
          <w:numId w:val="0"/>
        </w:numPr>
        <w:ind w:left="720"/>
      </w:pPr>
      <w:r w:rsidRPr="00956387">
        <w:t>Työelämädialogi voidaan toteuttaa erilaisilla tarkoituksenmukaisilla tavoilla:</w:t>
      </w:r>
      <w:r>
        <w:t>.</w:t>
      </w:r>
      <w:r w:rsidRPr="00956387">
        <w:br/>
        <w:t>- neuvottelukunta</w:t>
      </w:r>
      <w:r w:rsidRPr="00956387">
        <w:br/>
        <w:t>- kyselyt-/haastattelututkimukset</w:t>
      </w:r>
      <w:r w:rsidRPr="00956387">
        <w:br/>
        <w:t>- työelämän edustajien osallistuminen ops-työhön</w:t>
      </w:r>
      <w:r w:rsidRPr="00956387">
        <w:br/>
        <w:t>- sidosryhmäkyselyn tuloksien hyödyntäminen</w:t>
      </w:r>
      <w:r w:rsidRPr="00956387">
        <w:br/>
        <w:t>- muu palaute</w:t>
      </w:r>
      <w:r>
        <w:br/>
      </w:r>
    </w:p>
    <w:p w14:paraId="756EC718" w14:textId="77777777" w:rsidR="00E7685F" w:rsidRDefault="00E7685F" w:rsidP="00E7685F">
      <w:pPr>
        <w:pStyle w:val="ListParagraph"/>
        <w:numPr>
          <w:ilvl w:val="0"/>
          <w:numId w:val="0"/>
        </w:numPr>
        <w:ind w:left="720"/>
      </w:pPr>
      <w:r>
        <w:t>B) Opiskelijapalaute</w:t>
      </w:r>
      <w:r>
        <w:br/>
      </w:r>
      <w:r w:rsidRPr="00DF3D96">
        <w:t>Opetussuunnitelman laadinnan tai päivittämisen yhteydessä hyödynnetään opiskelijapalautetta seuraavasti:</w:t>
      </w:r>
      <w:r w:rsidRPr="00DF3D96">
        <w:br/>
        <w:t>- opintojaksopalautteet edellisen ja kuluvan lukuvuoden osalta</w:t>
      </w:r>
      <w:r w:rsidRPr="00DF3D96">
        <w:br/>
        <w:t>- lukukausipalautteet edellisen ja kuluvan lukuvuoden osalta</w:t>
      </w:r>
      <w:r w:rsidRPr="00DF3D96">
        <w:br/>
        <w:t>- alkukysely (viimeisin)</w:t>
      </w:r>
      <w:r w:rsidRPr="00DF3D96">
        <w:br/>
        <w:t>- AVOP-palautteet kolmen edellisen vuoden osalta</w:t>
      </w:r>
      <w:r w:rsidRPr="00DF3D96">
        <w:br/>
        <w:t>- Uraseurantakyselyt kolmen edellisen vuoden osalta</w:t>
      </w:r>
      <w:r w:rsidRPr="00DF3D96">
        <w:br/>
        <w:t>- muu kertynyt opiskelija-/asiakaspalaute tarkoituksenmukaisessa laajuudessa</w:t>
      </w:r>
      <w:r w:rsidRPr="00DF3D96">
        <w:br/>
      </w:r>
    </w:p>
    <w:p w14:paraId="35D8D131" w14:textId="77777777" w:rsidR="00E7685F" w:rsidRPr="00DF3D96" w:rsidRDefault="00E7685F" w:rsidP="00E7685F">
      <w:pPr>
        <w:ind w:left="720"/>
      </w:pPr>
      <w:r>
        <w:t>C) Ennakointitieto</w:t>
      </w:r>
      <w:r>
        <w:br/>
      </w:r>
      <w:r w:rsidRPr="00DF3D96">
        <w:t>Opetussuunnitelman laadinnan ja päivittämisen yhteydessä määritellään, missä laajuudessa on tarpeen kerätä ja analysoida alakohtaista ja yleistä ennakointitietoa</w:t>
      </w:r>
      <w:r>
        <w:t>.</w:t>
      </w:r>
    </w:p>
    <w:p w14:paraId="59DE06D0" w14:textId="77777777" w:rsidR="00E7685F" w:rsidRDefault="00E7685F" w:rsidP="00E7685F">
      <w:pPr>
        <w:pStyle w:val="ListParagraph"/>
        <w:numPr>
          <w:ilvl w:val="0"/>
          <w:numId w:val="0"/>
        </w:numPr>
        <w:ind w:left="720"/>
      </w:pPr>
      <w:r w:rsidRPr="00DF3D96">
        <w:t>Ennakointitietoina voidaan hyödyntää mm:</w:t>
      </w:r>
      <w:r w:rsidRPr="00DF3D96">
        <w:br/>
        <w:t>- alakohtaista tai yleistä koulutuksen tutkimustietoa</w:t>
      </w:r>
      <w:r w:rsidRPr="00DF3D96">
        <w:br/>
      </w:r>
      <w:r w:rsidRPr="00DF3D96">
        <w:lastRenderedPageBreak/>
        <w:t>- kansainvälistä, valtakunnallista ja alueellista ennakointitietoa</w:t>
      </w:r>
      <w:r w:rsidRPr="00DF3D96">
        <w:br/>
        <w:t>- työllisyystilastoja ja työmarkkinabarometreja</w:t>
      </w:r>
      <w:r>
        <w:t xml:space="preserve">. </w:t>
      </w:r>
    </w:p>
    <w:p w14:paraId="35B83460" w14:textId="77777777" w:rsidR="00E7685F" w:rsidRDefault="00E7685F" w:rsidP="00E7685F">
      <w:pPr>
        <w:pStyle w:val="ListParagraph"/>
        <w:numPr>
          <w:ilvl w:val="0"/>
          <w:numId w:val="0"/>
        </w:numPr>
        <w:ind w:left="720"/>
      </w:pPr>
    </w:p>
    <w:p w14:paraId="76BE2668" w14:textId="77777777" w:rsidR="00E7685F" w:rsidRDefault="00E7685F" w:rsidP="00E7685F">
      <w:pPr>
        <w:pStyle w:val="ListParagraph"/>
        <w:numPr>
          <w:ilvl w:val="0"/>
          <w:numId w:val="0"/>
        </w:numPr>
        <w:ind w:left="720"/>
      </w:pPr>
      <w:r>
        <w:t>D) Lainsäädäntö, alakohtaiset vaatimukset ja suositukset</w:t>
      </w:r>
    </w:p>
    <w:p w14:paraId="77D45452" w14:textId="77777777" w:rsidR="00E7685F" w:rsidRDefault="00E7685F" w:rsidP="00E7685F">
      <w:pPr>
        <w:pStyle w:val="ListParagraph"/>
        <w:numPr>
          <w:ilvl w:val="0"/>
          <w:numId w:val="0"/>
        </w:numPr>
        <w:ind w:left="720"/>
      </w:pPr>
      <w:r w:rsidRPr="00DF3D96">
        <w:t>Opetussuunnitelman laadinnan ja päivittämisen yhteydessä huomioidaan mahdolliset opetussuunnitelman sisältöön vaikuttavat lainsäädäntömuutokset, erilaisiin pätevyyksien saavuttamisiin liittyvät muutokset, koulutusalaverkostoissa tai tutkintotasoisessa yhteistyössä sovitut linjaukset ja muut mahdolliset suositukset ja linjaukset</w:t>
      </w:r>
      <w:r>
        <w:t>.</w:t>
      </w:r>
    </w:p>
    <w:p w14:paraId="27B3C766" w14:textId="77777777" w:rsidR="00E7685F" w:rsidRDefault="00E7685F" w:rsidP="00E7685F">
      <w:pPr>
        <w:pStyle w:val="ListParagraph"/>
        <w:numPr>
          <w:ilvl w:val="0"/>
          <w:numId w:val="0"/>
        </w:numPr>
        <w:ind w:left="720"/>
      </w:pPr>
    </w:p>
    <w:p w14:paraId="36F56667" w14:textId="77777777" w:rsidR="00E7685F" w:rsidRPr="00DF3D96" w:rsidRDefault="00E7685F" w:rsidP="00E7685F">
      <w:pPr>
        <w:pStyle w:val="ListParagraph"/>
        <w:numPr>
          <w:ilvl w:val="0"/>
          <w:numId w:val="45"/>
        </w:numPr>
      </w:pPr>
      <w:r w:rsidRPr="00DF3D96">
        <w:rPr>
          <w:b/>
        </w:rPr>
        <w:t>Laadinta</w:t>
      </w:r>
      <w:r>
        <w:br/>
      </w:r>
      <w:r w:rsidRPr="00DF3D96">
        <w:t>Opetussuunnitelman laadinnasta vastaa opetussuunnitelman vastuuhenkilön ohjeistuksen mukaisesti tutkintotiimi tai muu määritelty asiantuntijajoukko</w:t>
      </w:r>
      <w:r>
        <w:t>. Laadinnan eri vaiheisiin osallistetaan opiskelijoita ja korkeakoulun sisäisiä sidosryhmiä (IT-palvelut, opiskelija-ja hyvinvointipalvelut, kirjasto-ja informaatiopalvelut, kansainvälisyyspalvelut,  kampuspalvelut) tarkoituksenmukaisessa laajuudessa.</w:t>
      </w:r>
    </w:p>
    <w:p w14:paraId="7F6648CB" w14:textId="77777777" w:rsidR="00E7685F" w:rsidRPr="00DF3D96" w:rsidRDefault="00E7685F" w:rsidP="00E7685F">
      <w:pPr>
        <w:pStyle w:val="ListParagraph"/>
        <w:numPr>
          <w:ilvl w:val="0"/>
          <w:numId w:val="0"/>
        </w:numPr>
        <w:ind w:left="720"/>
      </w:pPr>
      <w:r>
        <w:br/>
      </w:r>
      <w:r w:rsidRPr="00DF3D96">
        <w:t>Tutkintoon johtavan koulutuksen opetussuunnitelmat laaditaan Savonian yhteisen ohjeistuksen mukaisesti</w:t>
      </w:r>
      <w:r>
        <w:t>.</w:t>
      </w:r>
    </w:p>
    <w:p w14:paraId="1203899D" w14:textId="77777777" w:rsidR="00E7685F" w:rsidRPr="00DF3D96" w:rsidRDefault="00E7685F" w:rsidP="00E7685F">
      <w:pPr>
        <w:pStyle w:val="ListParagraph"/>
        <w:numPr>
          <w:ilvl w:val="0"/>
          <w:numId w:val="0"/>
        </w:numPr>
        <w:ind w:left="720"/>
      </w:pPr>
      <w:r>
        <w:br/>
      </w:r>
      <w:r w:rsidRPr="00DF3D96">
        <w:t>Muun kuin tutkintoon johtavan koulutuksen opetussuunnitelmien rakenne ja laajuus määritellään prosessin alussa</w:t>
      </w:r>
      <w:r>
        <w:t>.</w:t>
      </w:r>
    </w:p>
    <w:p w14:paraId="2CC2F4DF" w14:textId="77777777" w:rsidR="00E7685F" w:rsidRPr="00DF3D96" w:rsidRDefault="00E7685F" w:rsidP="00E7685F">
      <w:pPr>
        <w:pStyle w:val="ListParagraph"/>
        <w:numPr>
          <w:ilvl w:val="0"/>
          <w:numId w:val="0"/>
        </w:numPr>
        <w:ind w:left="720"/>
      </w:pPr>
      <w:r>
        <w:br/>
      </w:r>
      <w:r w:rsidRPr="00DF3D96">
        <w:t>Opintojaksokuvauksissa noudatetaan Savonian yhteistä ohjeistusta</w:t>
      </w:r>
      <w:r>
        <w:t>.</w:t>
      </w:r>
    </w:p>
    <w:p w14:paraId="4E38E8A0" w14:textId="77777777" w:rsidR="00E7685F" w:rsidRDefault="00E7685F" w:rsidP="00E7685F">
      <w:pPr>
        <w:pStyle w:val="ListParagraph"/>
        <w:numPr>
          <w:ilvl w:val="0"/>
          <w:numId w:val="0"/>
        </w:numPr>
        <w:ind w:left="720"/>
      </w:pPr>
      <w:r>
        <w:br/>
      </w:r>
      <w:r w:rsidRPr="00DF3D96">
        <w:t>Opetussuunnitelman vastuuhenkilö varmistaa tarvittaessa prosessin etenemisen ja asetettujen tavoitteiden saavuttamisen</w:t>
      </w:r>
      <w:r>
        <w:t>.</w:t>
      </w:r>
    </w:p>
    <w:p w14:paraId="78412541" w14:textId="77777777" w:rsidR="00E7685F" w:rsidRDefault="00E7685F" w:rsidP="00E7685F">
      <w:pPr>
        <w:pStyle w:val="ListParagraph"/>
        <w:numPr>
          <w:ilvl w:val="0"/>
          <w:numId w:val="0"/>
        </w:numPr>
        <w:ind w:left="720"/>
      </w:pPr>
    </w:p>
    <w:p w14:paraId="763F145D" w14:textId="77777777" w:rsidR="00E7685F" w:rsidRPr="00DF3D96" w:rsidRDefault="00E7685F" w:rsidP="00E7685F">
      <w:pPr>
        <w:pStyle w:val="ListParagraph"/>
        <w:numPr>
          <w:ilvl w:val="0"/>
          <w:numId w:val="45"/>
        </w:numPr>
      </w:pPr>
      <w:r w:rsidRPr="00DF3D96">
        <w:rPr>
          <w:b/>
        </w:rPr>
        <w:t>Hyväksyminen</w:t>
      </w:r>
      <w:r>
        <w:rPr>
          <w:b/>
        </w:rPr>
        <w:br/>
      </w:r>
      <w:r w:rsidRPr="00DF3D96">
        <w:t>Vastuujohtaja vahvistaa vastuualueensa opetussuunnitelmat koulutus-/</w:t>
      </w:r>
      <w:r>
        <w:t>kehittämispäällikön esittelystä.</w:t>
      </w:r>
    </w:p>
    <w:p w14:paraId="6CFD2766" w14:textId="532DE633" w:rsidR="00E7685F" w:rsidRPr="00DF3D96" w:rsidRDefault="00E7685F" w:rsidP="00E7685F">
      <w:pPr>
        <w:pStyle w:val="ListParagraph"/>
        <w:numPr>
          <w:ilvl w:val="0"/>
          <w:numId w:val="0"/>
        </w:numPr>
        <w:ind w:left="720"/>
      </w:pPr>
      <w:r>
        <w:br/>
      </w:r>
      <w:r w:rsidRPr="00DF3D96">
        <w:t>Tutkintoon johtavassa koulutuksessa syksyllä aloittavien ryhmien opetussuunnitelmat hyväksytään viimeistään helmikuun lopussa ja tammikuussa aloittavien ryhmien viimeist</w:t>
      </w:r>
      <w:r w:rsidR="00EF6EC5">
        <w:t>ä</w:t>
      </w:r>
      <w:r w:rsidRPr="00DF3D96">
        <w:t>än syyskuun lopussa</w:t>
      </w:r>
      <w:r>
        <w:t>.</w:t>
      </w:r>
    </w:p>
    <w:p w14:paraId="46DD5862" w14:textId="77777777" w:rsidR="00E7685F" w:rsidRDefault="00E7685F" w:rsidP="00E7685F">
      <w:pPr>
        <w:pStyle w:val="ListParagraph"/>
        <w:numPr>
          <w:ilvl w:val="0"/>
          <w:numId w:val="0"/>
        </w:numPr>
        <w:ind w:left="720"/>
      </w:pPr>
      <w:r>
        <w:br/>
      </w:r>
      <w:r w:rsidRPr="00DF3D96">
        <w:t>Muun kuin tutkintokoulutuksen osalta hyväksymisaikataulu vahvistetaan osana opetussuunnitelmaprosessin alussa tehtävää suunnitelmaa</w:t>
      </w:r>
      <w:r>
        <w:t>.</w:t>
      </w:r>
    </w:p>
    <w:p w14:paraId="349489D5" w14:textId="77777777" w:rsidR="00E7685F" w:rsidRDefault="00E7685F" w:rsidP="00E7685F">
      <w:pPr>
        <w:pStyle w:val="ListParagraph"/>
        <w:numPr>
          <w:ilvl w:val="0"/>
          <w:numId w:val="0"/>
        </w:numPr>
        <w:ind w:left="720"/>
      </w:pPr>
    </w:p>
    <w:p w14:paraId="41788F3D" w14:textId="77777777" w:rsidR="00E7685F" w:rsidRPr="00DF3D96" w:rsidRDefault="00E7685F" w:rsidP="00E7685F">
      <w:pPr>
        <w:pStyle w:val="ListParagraph"/>
        <w:numPr>
          <w:ilvl w:val="0"/>
          <w:numId w:val="45"/>
        </w:numPr>
      </w:pPr>
      <w:r w:rsidRPr="00DF3D96">
        <w:rPr>
          <w:b/>
        </w:rPr>
        <w:t>Julkaisu</w:t>
      </w:r>
      <w:r>
        <w:br/>
        <w:t>Hyväksytyt o</w:t>
      </w:r>
      <w:r w:rsidRPr="00DF3D96">
        <w:t>petussuunnitelmat julkaistaan Savonian portaalissa</w:t>
      </w:r>
      <w:r>
        <w:t>.</w:t>
      </w:r>
      <w:r>
        <w:br/>
      </w:r>
    </w:p>
    <w:p w14:paraId="491BEF5A" w14:textId="77777777" w:rsidR="00E7685F" w:rsidRPr="00DF3D96" w:rsidRDefault="00E7685F" w:rsidP="00E7685F">
      <w:pPr>
        <w:pStyle w:val="ListParagraph"/>
        <w:numPr>
          <w:ilvl w:val="0"/>
          <w:numId w:val="0"/>
        </w:numPr>
        <w:ind w:left="720"/>
      </w:pPr>
      <w:r w:rsidRPr="00DF3D96">
        <w:t>Opetussuunnitelma arkistoidaan Savonian arkistointisuunnitelman mukaisesti</w:t>
      </w:r>
      <w:r>
        <w:t>.</w:t>
      </w:r>
    </w:p>
    <w:p w14:paraId="6C1FFF5E" w14:textId="77777777" w:rsidR="00E7685F" w:rsidRPr="00595FDF" w:rsidRDefault="00E7685F" w:rsidP="00BF7041"/>
    <w:p w14:paraId="3524EB5D" w14:textId="77777777" w:rsidR="00E7685F" w:rsidRDefault="00E7685F" w:rsidP="00CF590C">
      <w:pPr>
        <w:pStyle w:val="Heading2"/>
        <w:rPr>
          <w:szCs w:val="24"/>
        </w:rPr>
      </w:pPr>
      <w:bookmarkStart w:id="6" w:name="_Toc290881660"/>
    </w:p>
    <w:p w14:paraId="28FEB7C0" w14:textId="67AB4681" w:rsidR="00E7685F" w:rsidRDefault="00E7685F" w:rsidP="00E7685F">
      <w:pPr>
        <w:pStyle w:val="Heading1"/>
      </w:pPr>
      <w:bookmarkStart w:id="7" w:name="_Toc72327921"/>
      <w:r>
        <w:t>3. Opetussuunnitelman rakenne</w:t>
      </w:r>
      <w:bookmarkEnd w:id="7"/>
    </w:p>
    <w:p w14:paraId="26F6525A" w14:textId="6CC5EEFE" w:rsidR="00CF590C" w:rsidRPr="00E0604F" w:rsidRDefault="00E7685F" w:rsidP="00CF590C">
      <w:pPr>
        <w:pStyle w:val="Heading2"/>
        <w:rPr>
          <w:szCs w:val="24"/>
        </w:rPr>
      </w:pPr>
      <w:bookmarkStart w:id="8" w:name="_Toc72327922"/>
      <w:r>
        <w:rPr>
          <w:szCs w:val="24"/>
        </w:rPr>
        <w:t>3</w:t>
      </w:r>
      <w:r w:rsidR="00CF590C">
        <w:rPr>
          <w:szCs w:val="24"/>
        </w:rPr>
        <w:t xml:space="preserve">.1 </w:t>
      </w:r>
      <w:r w:rsidR="00CF590C" w:rsidRPr="00E0604F">
        <w:rPr>
          <w:szCs w:val="24"/>
        </w:rPr>
        <w:t>Koulutuksen lähtökohdat</w:t>
      </w:r>
      <w:bookmarkEnd w:id="6"/>
      <w:bookmarkEnd w:id="8"/>
      <w:r w:rsidR="00CF590C" w:rsidRPr="00E0604F">
        <w:rPr>
          <w:szCs w:val="24"/>
        </w:rPr>
        <w:t xml:space="preserve"> </w:t>
      </w:r>
    </w:p>
    <w:p w14:paraId="26F6525B" w14:textId="2D6EFDF3" w:rsidR="00CF590C" w:rsidRPr="00595FDF" w:rsidRDefault="00CF590C" w:rsidP="00D55424">
      <w:r w:rsidRPr="00595FDF">
        <w:t>Mieti, mitä opiskelijan tarvitsee tietää. Kirjoita lyhyesti, tiiviisti ja tulevaisuusorientoituneesti</w:t>
      </w:r>
      <w:r w:rsidR="006D20B3">
        <w:t xml:space="preserve">: opiskelija </w:t>
      </w:r>
      <w:r w:rsidR="00647B30">
        <w:t xml:space="preserve">valmistuu </w:t>
      </w:r>
      <w:r w:rsidR="004B6E2C">
        <w:t>2023-2028</w:t>
      </w:r>
      <w:r w:rsidRPr="00595FDF">
        <w:t>. L</w:t>
      </w:r>
      <w:r w:rsidR="005B49CF">
        <w:t>uonnehdi lyhyesti alaa, tutkinto-</w:t>
      </w:r>
      <w:r w:rsidRPr="00595FDF">
        <w:t>ohjelmaa ja työelämää mihin opiskelija valmistuttuaan menee. Esimerkiksi näin:</w:t>
      </w:r>
    </w:p>
    <w:p w14:paraId="2B4E4544" w14:textId="5327C996" w:rsidR="00E02C86" w:rsidRPr="00595FDF" w:rsidRDefault="00E02C86" w:rsidP="00D55424">
      <w:r w:rsidRPr="00E02C86">
        <w:t xml:space="preserve">Sähköinsinöörin </w:t>
      </w:r>
      <w:r w:rsidR="006D20B3" w:rsidRPr="00B45DB8">
        <w:rPr>
          <w:color w:val="0070C0"/>
        </w:rPr>
        <w:t>tutkinto-o</w:t>
      </w:r>
      <w:r w:rsidR="00CF590C" w:rsidRPr="00B45DB8">
        <w:rPr>
          <w:color w:val="0070C0"/>
        </w:rPr>
        <w:t>hjelma johtaa</w:t>
      </w:r>
      <w:r>
        <w:rPr>
          <w:color w:val="0070C0"/>
        </w:rPr>
        <w:t xml:space="preserve"> </w:t>
      </w:r>
      <w:r>
        <w:t>tekniikan a</w:t>
      </w:r>
      <w:r w:rsidR="00CF590C" w:rsidRPr="00595FDF">
        <w:t xml:space="preserve">lan </w:t>
      </w:r>
      <w:r w:rsidR="00CF590C" w:rsidRPr="00B45DB8">
        <w:rPr>
          <w:color w:val="0070C0"/>
        </w:rPr>
        <w:t>ammattikorkeakoulututkintoon, tutkintonimike on</w:t>
      </w:r>
      <w:r w:rsidR="00CF590C" w:rsidRPr="00595FDF">
        <w:t xml:space="preserve"> </w:t>
      </w:r>
      <w:r w:rsidRPr="00E02C86">
        <w:t xml:space="preserve">sähköinsinööri </w:t>
      </w:r>
      <w:r w:rsidR="00CF590C" w:rsidRPr="00595FDF">
        <w:t xml:space="preserve">(AMK). </w:t>
      </w:r>
      <w:r w:rsidR="00CF590C" w:rsidRPr="00B45DB8">
        <w:rPr>
          <w:color w:val="0070C0"/>
        </w:rPr>
        <w:t xml:space="preserve">Opintojen laajuus on </w:t>
      </w:r>
      <w:r w:rsidR="00CF590C" w:rsidRPr="00595FDF">
        <w:t>2</w:t>
      </w:r>
      <w:r>
        <w:t>4</w:t>
      </w:r>
      <w:r w:rsidR="00CF590C" w:rsidRPr="00595FDF">
        <w:t xml:space="preserve">0 </w:t>
      </w:r>
      <w:r w:rsidR="00CF590C" w:rsidRPr="00B45DB8">
        <w:rPr>
          <w:color w:val="0070C0"/>
        </w:rPr>
        <w:t xml:space="preserve">opintopistettä ja kesto </w:t>
      </w:r>
      <w:r>
        <w:t>4</w:t>
      </w:r>
      <w:r w:rsidR="00CF590C" w:rsidRPr="00595FDF">
        <w:t xml:space="preserve"> vuotta. </w:t>
      </w:r>
      <w:r w:rsidR="00CF590C" w:rsidRPr="00B45DB8">
        <w:rPr>
          <w:color w:val="0070C0"/>
        </w:rPr>
        <w:t xml:space="preserve">Tutkinnon tuottama osaaminen vastaa Euroopan unionin alueella yhteisesti määriteltyä korkeakoulutasoa, mikä mahdollistaa työvoiman ja asiantuntijoiden liikkumisen. </w:t>
      </w:r>
      <w:r w:rsidRPr="00E02C86">
        <w:br/>
      </w:r>
      <w:r w:rsidRPr="00E02C86">
        <w:br/>
        <w:t>Ammattikorkeakoulun tehtävänä on todentaa, että valmistuvalla sähköinsinöörillä on ammattitaitovaatimusten edellyttämä osaaminen.</w:t>
      </w:r>
    </w:p>
    <w:p w14:paraId="26F65261" w14:textId="5B72F930" w:rsidR="00CF590C" w:rsidRPr="00E0604F" w:rsidRDefault="00CF590C" w:rsidP="00CF590C">
      <w:pPr>
        <w:pStyle w:val="Heading2"/>
      </w:pPr>
      <w:r w:rsidRPr="00595FDF">
        <w:rPr>
          <w:rFonts w:cs="Calibri"/>
        </w:rPr>
        <w:br w:type="page"/>
      </w:r>
      <w:bookmarkStart w:id="9" w:name="_Toc290881661"/>
      <w:bookmarkStart w:id="10" w:name="_Toc72327923"/>
      <w:r w:rsidR="00E7685F">
        <w:lastRenderedPageBreak/>
        <w:t>3</w:t>
      </w:r>
      <w:r>
        <w:t xml:space="preserve">.2 </w:t>
      </w:r>
      <w:r w:rsidRPr="00E0604F">
        <w:t>Osaamistavoitteet</w:t>
      </w:r>
      <w:bookmarkEnd w:id="9"/>
      <w:bookmarkEnd w:id="10"/>
    </w:p>
    <w:p w14:paraId="26F65262" w14:textId="1333973B" w:rsidR="00CF590C" w:rsidRPr="00595FDF" w:rsidRDefault="00CF590C" w:rsidP="00D55424">
      <w:pPr>
        <w:rPr>
          <w:snapToGrid w:val="0"/>
        </w:rPr>
      </w:pPr>
      <w:r w:rsidRPr="00595FDF">
        <w:rPr>
          <w:snapToGrid w:val="0"/>
        </w:rPr>
        <w:t xml:space="preserve">Osaamistavoitteet esitetään taulukkomuodossa. Taulukkoa tehdessä </w:t>
      </w:r>
      <w:r w:rsidR="00903F9A">
        <w:rPr>
          <w:snapToGrid w:val="0"/>
        </w:rPr>
        <w:t>käytetään</w:t>
      </w:r>
      <w:r w:rsidRPr="00595FDF">
        <w:rPr>
          <w:snapToGrid w:val="0"/>
        </w:rPr>
        <w:t xml:space="preserve"> apuna alla olevaa esimerkkiä, jossa värit ja fontit ovat Savonian visuaalisen ilmeen mukaiset. </w:t>
      </w:r>
      <w:r w:rsidRPr="000763AB">
        <w:rPr>
          <w:b/>
          <w:snapToGrid w:val="0"/>
        </w:rPr>
        <w:t>Värejä ja fontteja ei saa muuttaa itse. Tau</w:t>
      </w:r>
      <w:r w:rsidR="00F11430">
        <w:rPr>
          <w:b/>
          <w:snapToGrid w:val="0"/>
        </w:rPr>
        <w:t>lukot ja kuvat toimitetaan lähdemuodossa</w:t>
      </w:r>
      <w:r w:rsidR="00367B7D">
        <w:rPr>
          <w:b/>
          <w:snapToGrid w:val="0"/>
        </w:rPr>
        <w:t xml:space="preserve"> (word, exc</w:t>
      </w:r>
      <w:r w:rsidR="00FB0E3E">
        <w:rPr>
          <w:b/>
          <w:snapToGrid w:val="0"/>
        </w:rPr>
        <w:t>el, pp) oman koulutusalan koulutusasiantuntijalle</w:t>
      </w:r>
      <w:r w:rsidR="00F11430">
        <w:rPr>
          <w:b/>
          <w:snapToGrid w:val="0"/>
        </w:rPr>
        <w:t>.</w:t>
      </w:r>
    </w:p>
    <w:p w14:paraId="26F65263" w14:textId="77777777" w:rsidR="00CF590C" w:rsidRPr="00595FDF" w:rsidRDefault="009E6DE1" w:rsidP="0023795B">
      <w:pPr>
        <w:rPr>
          <w:snapToGrid w:val="0"/>
        </w:rPr>
      </w:pPr>
      <w:r>
        <w:rPr>
          <w:snapToGrid w:val="0"/>
        </w:rPr>
        <w:t xml:space="preserve">Taulukon tekstin fontti on Tahoma, pistekoko 10. </w:t>
      </w:r>
      <w:r w:rsidR="00CF590C" w:rsidRPr="00595FDF">
        <w:rPr>
          <w:snapToGrid w:val="0"/>
        </w:rPr>
        <w:t>Otsikkorivin tausta on turkoosi, teksti</w:t>
      </w:r>
      <w:r w:rsidR="00D55424">
        <w:rPr>
          <w:snapToGrid w:val="0"/>
        </w:rPr>
        <w:t xml:space="preserve"> valkoinen. Otsikko</w:t>
      </w:r>
      <w:r>
        <w:rPr>
          <w:snapToGrid w:val="0"/>
        </w:rPr>
        <w:t xml:space="preserve"> ja apuotsikot</w:t>
      </w:r>
      <w:r w:rsidR="00D55424">
        <w:rPr>
          <w:snapToGrid w:val="0"/>
        </w:rPr>
        <w:t xml:space="preserve"> li</w:t>
      </w:r>
      <w:r>
        <w:rPr>
          <w:snapToGrid w:val="0"/>
        </w:rPr>
        <w:t>havoidaan</w:t>
      </w:r>
      <w:r w:rsidR="00D55424">
        <w:rPr>
          <w:snapToGrid w:val="0"/>
        </w:rPr>
        <w:t xml:space="preserve">. </w:t>
      </w:r>
      <w:r w:rsidR="00CF590C" w:rsidRPr="00595FDF">
        <w:rPr>
          <w:snapToGrid w:val="0"/>
        </w:rPr>
        <w:t>Leipä</w:t>
      </w:r>
      <w:r>
        <w:rPr>
          <w:snapToGrid w:val="0"/>
        </w:rPr>
        <w:t xml:space="preserve">tekstin </w:t>
      </w:r>
      <w:r w:rsidR="00CF590C" w:rsidRPr="00595FDF">
        <w:rPr>
          <w:snapToGrid w:val="0"/>
        </w:rPr>
        <w:t xml:space="preserve">väri </w:t>
      </w:r>
      <w:r>
        <w:rPr>
          <w:snapToGrid w:val="0"/>
        </w:rPr>
        <w:t xml:space="preserve">on </w:t>
      </w:r>
      <w:r w:rsidR="00CF590C" w:rsidRPr="00595FDF">
        <w:rPr>
          <w:snapToGrid w:val="0"/>
        </w:rPr>
        <w:t xml:space="preserve">musta. </w:t>
      </w:r>
    </w:p>
    <w:p w14:paraId="26F65264" w14:textId="77777777" w:rsidR="00CF590C" w:rsidRPr="00D55424" w:rsidRDefault="00D55424" w:rsidP="00D55424">
      <w:pPr>
        <w:pStyle w:val="Heading3"/>
      </w:pPr>
      <w:bookmarkStart w:id="11" w:name="_Toc290881662"/>
      <w:bookmarkStart w:id="12" w:name="_Toc72327924"/>
      <w:r w:rsidRPr="00D55424">
        <w:t>Esimerkkitaulukko osaamistavoitteista</w:t>
      </w:r>
      <w:bookmarkEnd w:id="11"/>
      <w:bookmarkEnd w:id="12"/>
    </w:p>
    <w:tbl>
      <w:tblPr>
        <w:tblpPr w:leftFromText="141" w:rightFromText="141" w:vertAnchor="page" w:horzAnchor="margin" w:tblpY="66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6106"/>
      </w:tblGrid>
      <w:tr w:rsidR="009E6DE1" w:rsidRPr="00595FDF" w14:paraId="26F65267" w14:textId="77777777" w:rsidTr="00A34C50">
        <w:trPr>
          <w:trHeight w:val="776"/>
        </w:trPr>
        <w:tc>
          <w:tcPr>
            <w:tcW w:w="2566" w:type="dxa"/>
            <w:shd w:val="clear" w:color="auto" w:fill="0070C0"/>
          </w:tcPr>
          <w:p w14:paraId="26F65265" w14:textId="77777777" w:rsidR="009E6DE1" w:rsidRPr="00417B0E" w:rsidRDefault="009E6DE1" w:rsidP="00417B0E">
            <w:pPr>
              <w:pStyle w:val="Taulukonleipteksti"/>
              <w:framePr w:hSpace="0" w:wrap="auto" w:vAnchor="margin" w:hAnchor="text" w:yAlign="inline"/>
              <w:spacing w:before="240"/>
              <w:rPr>
                <w:b/>
                <w:color w:val="FFFFFF" w:themeColor="background1"/>
              </w:rPr>
            </w:pPr>
            <w:r w:rsidRPr="00417B0E">
              <w:rPr>
                <w:b/>
                <w:color w:val="FFFFFF" w:themeColor="background1"/>
              </w:rPr>
              <w:t>Osaamisen osa-alue</w:t>
            </w:r>
          </w:p>
        </w:tc>
        <w:tc>
          <w:tcPr>
            <w:tcW w:w="6106" w:type="dxa"/>
            <w:shd w:val="clear" w:color="auto" w:fill="0070C0"/>
          </w:tcPr>
          <w:p w14:paraId="26F65266" w14:textId="77777777" w:rsidR="009E6DE1" w:rsidRPr="00417B0E" w:rsidRDefault="009E6DE1" w:rsidP="00417B0E">
            <w:pPr>
              <w:pStyle w:val="Taulukonleipteksti"/>
              <w:framePr w:hSpace="0" w:wrap="auto" w:vAnchor="margin" w:hAnchor="text" w:yAlign="inline"/>
              <w:spacing w:before="240"/>
              <w:rPr>
                <w:b/>
                <w:color w:val="FFFFFF" w:themeColor="background1"/>
                <w:szCs w:val="28"/>
              </w:rPr>
            </w:pPr>
            <w:r w:rsidRPr="00417B0E">
              <w:rPr>
                <w:b/>
                <w:color w:val="FFFFFF" w:themeColor="background1"/>
                <w:szCs w:val="28"/>
              </w:rPr>
              <w:t>Osaaminen tasolla 6</w:t>
            </w:r>
          </w:p>
        </w:tc>
      </w:tr>
      <w:tr w:rsidR="009E6DE1" w:rsidRPr="00595FDF" w14:paraId="26F6526A" w14:textId="77777777" w:rsidTr="00A34C50">
        <w:trPr>
          <w:trHeight w:val="1372"/>
        </w:trPr>
        <w:tc>
          <w:tcPr>
            <w:tcW w:w="2566" w:type="dxa"/>
            <w:vAlign w:val="center"/>
          </w:tcPr>
          <w:p w14:paraId="26F65268" w14:textId="77777777" w:rsidR="009E6DE1" w:rsidRPr="00417B0E" w:rsidRDefault="009E6DE1" w:rsidP="00417B0E">
            <w:pPr>
              <w:pStyle w:val="Taulukonleipteksti"/>
              <w:framePr w:hSpace="0" w:wrap="auto" w:vAnchor="margin" w:hAnchor="text" w:yAlign="inline"/>
              <w:rPr>
                <w:b/>
              </w:rPr>
            </w:pPr>
            <w:r w:rsidRPr="00417B0E">
              <w:rPr>
                <w:b/>
              </w:rPr>
              <w:t>Tieto</w:t>
            </w:r>
          </w:p>
        </w:tc>
        <w:tc>
          <w:tcPr>
            <w:tcW w:w="6106" w:type="dxa"/>
            <w:vAlign w:val="center"/>
          </w:tcPr>
          <w:p w14:paraId="26F65269" w14:textId="49ED4946" w:rsidR="009E6DE1" w:rsidRPr="00F73813" w:rsidRDefault="00D34263" w:rsidP="009E6DE1">
            <w:pPr>
              <w:pStyle w:val="Taulukonleipteksti"/>
              <w:framePr w:hSpace="0" w:wrap="auto" w:vAnchor="margin" w:hAnchor="text" w:yAlign="inline"/>
              <w:rPr>
                <w:b/>
                <w:color w:val="3C9E9E"/>
              </w:rPr>
            </w:pPr>
            <w:r w:rsidRPr="00B45DB8">
              <w:rPr>
                <w:color w:val="0070C0"/>
              </w:rPr>
              <w:t>Hallitsee laaja-alaiset ja edistyneet oman alansa tiedot, joihin liittyy teorioiden, keskeisten käsitteiden, menetelmien ja periaatteiden kriittinen ymmärtäminen ja arvioiminen. Ymmärtää ammatillisten tehtäväalueiden ja/tai tieteenalojen kattavuuden ja rajat</w:t>
            </w:r>
          </w:p>
        </w:tc>
      </w:tr>
      <w:tr w:rsidR="009E6DE1" w:rsidRPr="00595FDF" w14:paraId="26F6526D" w14:textId="77777777" w:rsidTr="00A34C50">
        <w:trPr>
          <w:trHeight w:val="1326"/>
        </w:trPr>
        <w:tc>
          <w:tcPr>
            <w:tcW w:w="2566" w:type="dxa"/>
            <w:vAlign w:val="center"/>
          </w:tcPr>
          <w:p w14:paraId="26F6526B" w14:textId="77777777" w:rsidR="009E6DE1" w:rsidRPr="00417B0E" w:rsidRDefault="009E6DE1" w:rsidP="00417B0E">
            <w:pPr>
              <w:pStyle w:val="Taulukonleipteksti"/>
              <w:framePr w:hSpace="0" w:wrap="auto" w:vAnchor="margin" w:hAnchor="text" w:yAlign="inline"/>
              <w:rPr>
                <w:b/>
              </w:rPr>
            </w:pPr>
            <w:r w:rsidRPr="00417B0E">
              <w:rPr>
                <w:b/>
              </w:rPr>
              <w:t xml:space="preserve">Työskentelytapa ja </w:t>
            </w:r>
            <w:r w:rsidRPr="00417B0E">
              <w:rPr>
                <w:b/>
              </w:rPr>
              <w:br/>
              <w:t>soveltaminen (taito)</w:t>
            </w:r>
          </w:p>
        </w:tc>
        <w:tc>
          <w:tcPr>
            <w:tcW w:w="6106" w:type="dxa"/>
            <w:vAlign w:val="center"/>
          </w:tcPr>
          <w:p w14:paraId="26F6526C" w14:textId="1D65386B" w:rsidR="009E6DE1" w:rsidRPr="00B45DB8" w:rsidRDefault="00D34263" w:rsidP="009E6DE1">
            <w:pPr>
              <w:spacing w:before="0" w:after="0"/>
              <w:rPr>
                <w:rFonts w:asciiTheme="majorHAnsi" w:hAnsiTheme="majorHAnsi" w:cstheme="majorHAnsi"/>
                <w:color w:val="0070C0"/>
              </w:rPr>
            </w:pPr>
            <w:r w:rsidRPr="00B45DB8">
              <w:rPr>
                <w:rFonts w:asciiTheme="majorHAnsi" w:hAnsiTheme="majorHAnsi" w:cstheme="majorHAnsi"/>
                <w:color w:val="0070C0"/>
              </w:rPr>
              <w:t>Hallitsee edistyneet kognitiiviset ja käytännön taidot, jotka osoittavat asioiden hallintaa, kykyä soveltaa ja kykyä luoviin ratkaisuihin ja toteutuksiin, joita vaaditaan erikoistuneella ammatti-, tieteen- tai taiteenalalla monimutkaisten tai ennakoimattomien ongelmien ratkaisemiseksi.</w:t>
            </w:r>
          </w:p>
        </w:tc>
      </w:tr>
      <w:tr w:rsidR="009E6DE1" w:rsidRPr="00595FDF" w14:paraId="26F65270" w14:textId="77777777" w:rsidTr="00A34C50">
        <w:trPr>
          <w:trHeight w:val="1608"/>
        </w:trPr>
        <w:tc>
          <w:tcPr>
            <w:tcW w:w="2566" w:type="dxa"/>
            <w:vAlign w:val="center"/>
          </w:tcPr>
          <w:p w14:paraId="26F6526E" w14:textId="77777777" w:rsidR="009E6DE1" w:rsidRPr="00417B0E" w:rsidRDefault="009E6DE1" w:rsidP="00417B0E">
            <w:pPr>
              <w:pStyle w:val="Taulukonleipteksti"/>
              <w:framePr w:hSpace="0" w:wrap="auto" w:vAnchor="margin" w:hAnchor="text" w:yAlign="inline"/>
              <w:rPr>
                <w:b/>
              </w:rPr>
            </w:pPr>
            <w:r w:rsidRPr="00417B0E">
              <w:rPr>
                <w:b/>
              </w:rPr>
              <w:t xml:space="preserve">Vastuu, johtaminen, </w:t>
            </w:r>
            <w:r w:rsidRPr="00417B0E">
              <w:rPr>
                <w:b/>
              </w:rPr>
              <w:br/>
              <w:t>yrittäjyys</w:t>
            </w:r>
          </w:p>
        </w:tc>
        <w:tc>
          <w:tcPr>
            <w:tcW w:w="6106" w:type="dxa"/>
            <w:vAlign w:val="center"/>
          </w:tcPr>
          <w:p w14:paraId="26F6526F" w14:textId="11E0B317" w:rsidR="009E6DE1" w:rsidRPr="00F73813" w:rsidRDefault="00D34263" w:rsidP="009E6DE1">
            <w:pPr>
              <w:spacing w:before="0" w:after="0"/>
              <w:rPr>
                <w:rFonts w:asciiTheme="majorHAnsi" w:hAnsiTheme="majorHAnsi" w:cstheme="majorHAnsi"/>
                <w:color w:val="3C9E9E"/>
              </w:rPr>
            </w:pPr>
            <w:r w:rsidRPr="00B45DB8">
              <w:rPr>
                <w:rFonts w:asciiTheme="majorHAnsi" w:hAnsiTheme="majorHAnsi" w:cstheme="majorHAnsi"/>
                <w:color w:val="0070C0"/>
              </w:rPr>
              <w:t>Työskentelee itsenäisesti alan asiantuntijatehtävissä ja kansainvälisessä yhteistyössä tai toimii yrittäjänä. Johtaa monimutkaisia ammatillisia toimia tai hankkeita. Kykenee päätöksentekoon ennakoimattomissa toimintaympäristöissä.</w:t>
            </w:r>
          </w:p>
        </w:tc>
      </w:tr>
      <w:tr w:rsidR="009E6DE1" w:rsidRPr="00595FDF" w14:paraId="26F65273" w14:textId="77777777" w:rsidTr="00A34C50">
        <w:trPr>
          <w:trHeight w:val="1030"/>
        </w:trPr>
        <w:tc>
          <w:tcPr>
            <w:tcW w:w="2566" w:type="dxa"/>
            <w:vAlign w:val="center"/>
          </w:tcPr>
          <w:p w14:paraId="26F65271" w14:textId="77777777" w:rsidR="009E6DE1" w:rsidRPr="00417B0E" w:rsidRDefault="009E6DE1" w:rsidP="00417B0E">
            <w:pPr>
              <w:pStyle w:val="Taulukonleipteksti"/>
              <w:framePr w:hSpace="0" w:wrap="auto" w:vAnchor="margin" w:hAnchor="text" w:yAlign="inline"/>
              <w:rPr>
                <w:b/>
              </w:rPr>
            </w:pPr>
            <w:r w:rsidRPr="00417B0E">
              <w:rPr>
                <w:b/>
              </w:rPr>
              <w:t>Arviointi</w:t>
            </w:r>
          </w:p>
        </w:tc>
        <w:tc>
          <w:tcPr>
            <w:tcW w:w="6106" w:type="dxa"/>
            <w:vAlign w:val="center"/>
          </w:tcPr>
          <w:p w14:paraId="26F65272" w14:textId="43904153" w:rsidR="009E6DE1" w:rsidRPr="00F73813" w:rsidRDefault="00D34263" w:rsidP="009E6DE1">
            <w:pPr>
              <w:spacing w:before="0" w:after="0"/>
              <w:rPr>
                <w:rFonts w:asciiTheme="majorHAnsi" w:hAnsiTheme="majorHAnsi" w:cstheme="majorHAnsi"/>
                <w:color w:val="3C9E9E"/>
              </w:rPr>
            </w:pPr>
            <w:r w:rsidRPr="00B45DB8">
              <w:rPr>
                <w:rFonts w:asciiTheme="majorHAnsi" w:hAnsiTheme="majorHAnsi" w:cstheme="majorHAnsi"/>
                <w:color w:val="0070C0"/>
              </w:rPr>
              <w:t>Vastaa oman osaamisensa arvioinnin ja kehittämisen lisäksi yksittäisten henkilöiden ja ryhmien kehityksestä.</w:t>
            </w:r>
          </w:p>
        </w:tc>
      </w:tr>
      <w:tr w:rsidR="009E6DE1" w:rsidRPr="00595FDF" w14:paraId="26F65276" w14:textId="77777777" w:rsidTr="00A34C50">
        <w:trPr>
          <w:trHeight w:val="1608"/>
        </w:trPr>
        <w:tc>
          <w:tcPr>
            <w:tcW w:w="2566" w:type="dxa"/>
            <w:vAlign w:val="center"/>
          </w:tcPr>
          <w:p w14:paraId="26F65274" w14:textId="77777777" w:rsidR="009E6DE1" w:rsidRPr="00417B0E" w:rsidRDefault="009E6DE1" w:rsidP="00417B0E">
            <w:pPr>
              <w:pStyle w:val="Taulukonleipteksti"/>
              <w:framePr w:hSpace="0" w:wrap="auto" w:vAnchor="margin" w:hAnchor="text" w:yAlign="inline"/>
              <w:rPr>
                <w:b/>
              </w:rPr>
            </w:pPr>
            <w:r w:rsidRPr="00417B0E">
              <w:rPr>
                <w:b/>
              </w:rPr>
              <w:t xml:space="preserve">Elinikäisen oppimisen </w:t>
            </w:r>
            <w:r w:rsidRPr="00417B0E">
              <w:rPr>
                <w:b/>
              </w:rPr>
              <w:br/>
              <w:t>avaintaidot</w:t>
            </w:r>
          </w:p>
        </w:tc>
        <w:tc>
          <w:tcPr>
            <w:tcW w:w="6106" w:type="dxa"/>
            <w:vAlign w:val="center"/>
          </w:tcPr>
          <w:p w14:paraId="26F65275" w14:textId="057F0C8B" w:rsidR="009E6DE1" w:rsidRPr="00F73813" w:rsidRDefault="00D34263" w:rsidP="009E6DE1">
            <w:pPr>
              <w:spacing w:before="0"/>
              <w:rPr>
                <w:rFonts w:asciiTheme="majorHAnsi" w:hAnsiTheme="majorHAnsi" w:cstheme="majorHAnsi"/>
                <w:color w:val="3C9E9E"/>
              </w:rPr>
            </w:pPr>
            <w:r w:rsidRPr="00B45DB8">
              <w:rPr>
                <w:rFonts w:asciiTheme="majorHAnsi" w:hAnsiTheme="majorHAnsi" w:cstheme="majorHAnsi"/>
                <w:color w:val="0070C0"/>
              </w:rPr>
              <w:t>Valmius elinikäiseen oppimiseen. Toimii erilaisten ihmisten kanssa opiskelu- ja työyhteisössä sekä muissa ryhmissä ja verkostoissa huomioiden yhteisölliset ja eettiset näkökulmat. Viestii hyvin suullisesti ja kirjallisesti sekä alan että alan ulkopuoliselle yleisölle äidinkielellään. Viestii ja on vuorovaikutuksessa toisella kotimaisella kielellä sekä kykenee kansainväliseen viestintään ja vuorovaikutukseen omalla alallaan ainakin yhdellä vieraalla kielellä.</w:t>
            </w:r>
          </w:p>
        </w:tc>
      </w:tr>
    </w:tbl>
    <w:p w14:paraId="26F65277" w14:textId="09DED995" w:rsidR="00CF590C" w:rsidRPr="00595FDF" w:rsidRDefault="00A34C50" w:rsidP="00417B0E">
      <w:r w:rsidRPr="00A34C50">
        <w:t xml:space="preserve">Insinöörin </w:t>
      </w:r>
      <w:r w:rsidR="00CF590C" w:rsidRPr="00B45DB8">
        <w:rPr>
          <w:color w:val="0070C0"/>
        </w:rPr>
        <w:t xml:space="preserve">koulutus on eurooppalaista ja suomalaista tasoa 6 </w:t>
      </w:r>
      <w:r w:rsidR="00CF590C" w:rsidRPr="00595FDF">
        <w:t>(</w:t>
      </w:r>
      <w:hyperlink r:id="rId13" w:history="1">
        <w:r w:rsidR="00CF590C" w:rsidRPr="00D34263">
          <w:rPr>
            <w:rStyle w:val="Hyperlink"/>
            <w:rFonts w:cs="Calibri"/>
            <w:sz w:val="24"/>
          </w:rPr>
          <w:t>kansallinen viitekehys</w:t>
        </w:r>
      </w:hyperlink>
      <w:r w:rsidR="00CF590C" w:rsidRPr="00595FDF">
        <w:t>).</w:t>
      </w:r>
    </w:p>
    <w:p w14:paraId="1FACD49B" w14:textId="77777777" w:rsidR="00D34263" w:rsidRDefault="00D34263" w:rsidP="00D55424">
      <w:pPr>
        <w:pStyle w:val="Heading3"/>
      </w:pPr>
      <w:bookmarkStart w:id="13" w:name="_Toc290881663"/>
    </w:p>
    <w:p w14:paraId="26F65278" w14:textId="4F5F8CE4" w:rsidR="00CF590C" w:rsidRPr="00DA5AA1" w:rsidRDefault="00D55424" w:rsidP="00D55424">
      <w:pPr>
        <w:pStyle w:val="Heading3"/>
      </w:pPr>
      <w:bookmarkStart w:id="14" w:name="_Toc72327925"/>
      <w:r w:rsidRPr="00DA5AA1">
        <w:t>Esi</w:t>
      </w:r>
      <w:r>
        <w:t>merkkitaulukko kompetensseista</w:t>
      </w:r>
      <w:bookmarkEnd w:id="13"/>
      <w:bookmarkEnd w:id="14"/>
    </w:p>
    <w:p w14:paraId="26F65279" w14:textId="4BAAD9D5" w:rsidR="00B01F65" w:rsidRPr="00595FDF" w:rsidRDefault="00CF590C" w:rsidP="00B01F65">
      <w:pPr>
        <w:rPr>
          <w:snapToGrid w:val="0"/>
        </w:rPr>
      </w:pPr>
      <w:r w:rsidRPr="00595FDF">
        <w:t xml:space="preserve">Sairaanhoitajan </w:t>
      </w:r>
      <w:r w:rsidRPr="00B45DB8">
        <w:rPr>
          <w:color w:val="0070C0"/>
        </w:rPr>
        <w:t xml:space="preserve">osaamisprofiili muodostuu kompetensseista. </w:t>
      </w:r>
      <w:r w:rsidR="00B01F65" w:rsidRPr="00595FDF">
        <w:rPr>
          <w:snapToGrid w:val="0"/>
        </w:rPr>
        <w:t xml:space="preserve">Taulukkoa tehdessä </w:t>
      </w:r>
      <w:r w:rsidR="00B01F65">
        <w:rPr>
          <w:snapToGrid w:val="0"/>
        </w:rPr>
        <w:t>käytetään</w:t>
      </w:r>
      <w:r w:rsidR="00B01F65" w:rsidRPr="00595FDF">
        <w:rPr>
          <w:snapToGrid w:val="0"/>
        </w:rPr>
        <w:t xml:space="preserve"> apuna alla olevaa esimerkkiä, jossa värit ja fontit ovat Savonian visuaalisen ilmeen mukaiset. </w:t>
      </w:r>
      <w:r w:rsidR="00B01F65" w:rsidRPr="000763AB">
        <w:rPr>
          <w:b/>
          <w:snapToGrid w:val="0"/>
        </w:rPr>
        <w:t>Värejä ja fontteja ei saa muuttaa itse.</w:t>
      </w:r>
      <w:r w:rsidR="00F11430" w:rsidRPr="00F11430">
        <w:rPr>
          <w:b/>
          <w:snapToGrid w:val="0"/>
        </w:rPr>
        <w:t xml:space="preserve"> </w:t>
      </w:r>
      <w:r w:rsidR="00F11430" w:rsidRPr="000763AB">
        <w:rPr>
          <w:b/>
          <w:snapToGrid w:val="0"/>
        </w:rPr>
        <w:t>Tau</w:t>
      </w:r>
      <w:r w:rsidR="00F11430">
        <w:rPr>
          <w:b/>
          <w:snapToGrid w:val="0"/>
        </w:rPr>
        <w:t>lukot ja kuvat toimitetaan lähdemuodossa</w:t>
      </w:r>
      <w:r w:rsidR="00367B7D">
        <w:rPr>
          <w:b/>
          <w:snapToGrid w:val="0"/>
        </w:rPr>
        <w:t xml:space="preserve"> (word, excel, pp)</w:t>
      </w:r>
      <w:r w:rsidR="00367B7D" w:rsidRPr="00367B7D">
        <w:rPr>
          <w:b/>
          <w:snapToGrid w:val="0"/>
        </w:rPr>
        <w:t xml:space="preserve"> </w:t>
      </w:r>
      <w:r w:rsidR="00FB0E3E">
        <w:rPr>
          <w:b/>
          <w:snapToGrid w:val="0"/>
        </w:rPr>
        <w:t>oman koulutusalan koulutusasiantuntijalle</w:t>
      </w:r>
      <w:r w:rsidR="00F11430">
        <w:rPr>
          <w:b/>
          <w:snapToGrid w:val="0"/>
        </w:rPr>
        <w:t>.</w:t>
      </w:r>
    </w:p>
    <w:p w14:paraId="5936B3F6" w14:textId="77777777" w:rsidR="00F869A7" w:rsidRDefault="00F869A7" w:rsidP="00CF590C">
      <w:pPr>
        <w:rPr>
          <w:snapToGrid w:val="0"/>
        </w:rPr>
      </w:pPr>
    </w:p>
    <w:p w14:paraId="26F6527A" w14:textId="509AAEF4" w:rsidR="00CF590C" w:rsidRPr="00B01F65" w:rsidRDefault="00B01F65" w:rsidP="00CF590C">
      <w:pPr>
        <w:rPr>
          <w:snapToGrid w:val="0"/>
        </w:rPr>
      </w:pPr>
      <w:r>
        <w:rPr>
          <w:snapToGrid w:val="0"/>
        </w:rPr>
        <w:t xml:space="preserve">Taulukon tekstin fontti on Tahoma, pistekoko 10. </w:t>
      </w:r>
      <w:r w:rsidRPr="00595FDF">
        <w:rPr>
          <w:snapToGrid w:val="0"/>
        </w:rPr>
        <w:t>Otsikkorivin tausta on turkoosi, teksti</w:t>
      </w:r>
      <w:r>
        <w:rPr>
          <w:snapToGrid w:val="0"/>
        </w:rPr>
        <w:t xml:space="preserve"> valkoinen. Otsikko ja apuotsikot lihavoidaan. </w:t>
      </w:r>
      <w:r w:rsidRPr="00595FDF">
        <w:rPr>
          <w:snapToGrid w:val="0"/>
        </w:rPr>
        <w:t>Leipä</w:t>
      </w:r>
      <w:r>
        <w:rPr>
          <w:snapToGrid w:val="0"/>
        </w:rPr>
        <w:t xml:space="preserve">tekstin </w:t>
      </w:r>
      <w:r w:rsidRPr="00595FDF">
        <w:rPr>
          <w:snapToGrid w:val="0"/>
        </w:rPr>
        <w:t xml:space="preserve">väri </w:t>
      </w:r>
      <w:r>
        <w:rPr>
          <w:snapToGrid w:val="0"/>
        </w:rPr>
        <w:t xml:space="preserve">on </w:t>
      </w:r>
      <w:r w:rsidRPr="00595FDF">
        <w:rPr>
          <w:snapToGrid w:val="0"/>
        </w:rPr>
        <w:t xml:space="preserve">musta.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923"/>
      </w:tblGrid>
      <w:tr w:rsidR="00CF590C" w:rsidRPr="00E02C86" w14:paraId="26F6527D" w14:textId="77777777" w:rsidTr="00B45DB8">
        <w:tc>
          <w:tcPr>
            <w:tcW w:w="2977" w:type="dxa"/>
            <w:tcBorders>
              <w:top w:val="single" w:sz="4" w:space="0" w:color="auto"/>
              <w:left w:val="single" w:sz="4" w:space="0" w:color="auto"/>
              <w:bottom w:val="single" w:sz="4" w:space="0" w:color="auto"/>
              <w:right w:val="single" w:sz="4" w:space="0" w:color="auto"/>
            </w:tcBorders>
            <w:shd w:val="clear" w:color="auto" w:fill="0070C0"/>
          </w:tcPr>
          <w:p w14:paraId="26F6527B" w14:textId="77777777" w:rsidR="00CF590C" w:rsidRPr="00BF7041" w:rsidRDefault="00CF590C" w:rsidP="00FC4C75">
            <w:pPr>
              <w:spacing w:line="240" w:lineRule="auto"/>
              <w:rPr>
                <w:rFonts w:asciiTheme="majorHAnsi" w:hAnsiTheme="majorHAnsi" w:cstheme="majorHAnsi"/>
                <w:b/>
                <w:color w:val="FFFFFF"/>
                <w:sz w:val="22"/>
                <w:szCs w:val="20"/>
              </w:rPr>
            </w:pPr>
            <w:r w:rsidRPr="00BF7041">
              <w:rPr>
                <w:rFonts w:asciiTheme="majorHAnsi" w:hAnsiTheme="majorHAnsi" w:cstheme="majorHAnsi"/>
                <w:b/>
                <w:color w:val="FFFFFF"/>
                <w:sz w:val="22"/>
                <w:szCs w:val="20"/>
              </w:rPr>
              <w:t>Yleiset kompetenssit</w:t>
            </w:r>
            <w:r w:rsidRPr="00BF7041">
              <w:rPr>
                <w:rFonts w:asciiTheme="majorHAnsi" w:hAnsiTheme="majorHAnsi" w:cstheme="majorHAnsi"/>
                <w:b/>
                <w:color w:val="FFFFFF"/>
                <w:sz w:val="22"/>
                <w:szCs w:val="20"/>
              </w:rPr>
              <w:br/>
              <w:t>(Generic competences)</w:t>
            </w:r>
          </w:p>
        </w:tc>
        <w:tc>
          <w:tcPr>
            <w:tcW w:w="6923" w:type="dxa"/>
            <w:tcBorders>
              <w:top w:val="single" w:sz="4" w:space="0" w:color="auto"/>
              <w:left w:val="single" w:sz="4" w:space="0" w:color="auto"/>
              <w:bottom w:val="single" w:sz="4" w:space="0" w:color="auto"/>
              <w:right w:val="single" w:sz="4" w:space="0" w:color="auto"/>
            </w:tcBorders>
            <w:shd w:val="clear" w:color="auto" w:fill="0070C0"/>
          </w:tcPr>
          <w:p w14:paraId="26F6527C" w14:textId="77777777" w:rsidR="00CF590C" w:rsidRPr="00BF7041" w:rsidRDefault="00CF590C" w:rsidP="00FC4C75">
            <w:pPr>
              <w:spacing w:line="240" w:lineRule="auto"/>
              <w:rPr>
                <w:rFonts w:asciiTheme="majorHAnsi" w:hAnsiTheme="majorHAnsi" w:cstheme="majorHAnsi"/>
                <w:b/>
                <w:color w:val="FFFFFF"/>
                <w:sz w:val="22"/>
                <w:szCs w:val="20"/>
                <w:lang w:val="en-US"/>
              </w:rPr>
            </w:pPr>
            <w:r w:rsidRPr="00BF7041">
              <w:rPr>
                <w:rFonts w:asciiTheme="majorHAnsi" w:hAnsiTheme="majorHAnsi" w:cstheme="majorHAnsi"/>
                <w:b/>
                <w:color w:val="FFFFFF"/>
                <w:sz w:val="22"/>
                <w:szCs w:val="20"/>
                <w:lang w:val="en-US"/>
              </w:rPr>
              <w:t xml:space="preserve">Osaamisen kuvaus </w:t>
            </w:r>
            <w:r w:rsidRPr="00BF7041">
              <w:rPr>
                <w:rFonts w:asciiTheme="majorHAnsi" w:hAnsiTheme="majorHAnsi" w:cstheme="majorHAnsi"/>
                <w:b/>
                <w:color w:val="FFFFFF"/>
                <w:sz w:val="22"/>
                <w:szCs w:val="20"/>
                <w:lang w:val="en-US"/>
              </w:rPr>
              <w:br/>
              <w:t>(Description of the competence)</w:t>
            </w:r>
          </w:p>
        </w:tc>
      </w:tr>
      <w:tr w:rsidR="00CF590C" w:rsidRPr="00595FDF" w14:paraId="26F65283" w14:textId="77777777" w:rsidTr="007979E1">
        <w:tc>
          <w:tcPr>
            <w:tcW w:w="2977" w:type="dxa"/>
            <w:tcBorders>
              <w:top w:val="single" w:sz="4" w:space="0" w:color="auto"/>
              <w:left w:val="single" w:sz="4" w:space="0" w:color="auto"/>
              <w:bottom w:val="single" w:sz="4" w:space="0" w:color="auto"/>
              <w:right w:val="single" w:sz="4" w:space="0" w:color="auto"/>
            </w:tcBorders>
          </w:tcPr>
          <w:p w14:paraId="26F6527E" w14:textId="77777777" w:rsidR="00CF590C" w:rsidRPr="00FC4C75" w:rsidRDefault="00CF590C" w:rsidP="00FC4C75">
            <w:pPr>
              <w:spacing w:line="240" w:lineRule="auto"/>
              <w:ind w:left="12"/>
              <w:rPr>
                <w:rFonts w:asciiTheme="majorHAnsi" w:hAnsiTheme="majorHAnsi" w:cstheme="majorHAnsi"/>
                <w:szCs w:val="20"/>
              </w:rPr>
            </w:pPr>
            <w:r w:rsidRPr="00FC4C75">
              <w:rPr>
                <w:rFonts w:asciiTheme="majorHAnsi" w:hAnsiTheme="majorHAnsi" w:cstheme="majorHAnsi"/>
                <w:b/>
                <w:szCs w:val="20"/>
              </w:rPr>
              <w:t>Oppimisen taidot</w:t>
            </w:r>
            <w:r w:rsidRPr="00FC4C75">
              <w:rPr>
                <w:rFonts w:asciiTheme="majorHAnsi" w:hAnsiTheme="majorHAnsi" w:cstheme="majorHAnsi"/>
                <w:b/>
                <w:szCs w:val="20"/>
              </w:rPr>
              <w:br/>
            </w:r>
            <w:r w:rsidRPr="00FC4C75">
              <w:rPr>
                <w:rFonts w:asciiTheme="majorHAnsi" w:hAnsiTheme="majorHAnsi" w:cstheme="majorHAnsi"/>
                <w:szCs w:val="20"/>
              </w:rPr>
              <w:t>(</w:t>
            </w:r>
            <w:r w:rsidRPr="00FC4C75">
              <w:rPr>
                <w:rFonts w:asciiTheme="majorHAnsi" w:hAnsiTheme="majorHAnsi" w:cstheme="majorHAnsi"/>
                <w:i/>
                <w:szCs w:val="20"/>
              </w:rPr>
              <w:t>Learning competence</w:t>
            </w:r>
            <w:r w:rsidRPr="00FC4C75">
              <w:rPr>
                <w:rFonts w:asciiTheme="majorHAnsi" w:hAnsiTheme="majorHAnsi" w:cstheme="majorHAnsi"/>
                <w:szCs w:val="20"/>
              </w:rPr>
              <w:t>)</w:t>
            </w:r>
          </w:p>
        </w:tc>
        <w:tc>
          <w:tcPr>
            <w:tcW w:w="6923" w:type="dxa"/>
            <w:tcBorders>
              <w:top w:val="single" w:sz="4" w:space="0" w:color="auto"/>
              <w:left w:val="single" w:sz="4" w:space="0" w:color="auto"/>
              <w:bottom w:val="single" w:sz="4" w:space="0" w:color="auto"/>
              <w:right w:val="single" w:sz="4" w:space="0" w:color="auto"/>
            </w:tcBorders>
            <w:shd w:val="clear" w:color="auto" w:fill="auto"/>
          </w:tcPr>
          <w:p w14:paraId="26F6527F" w14:textId="77777777" w:rsidR="00CF590C" w:rsidRPr="004D348C" w:rsidRDefault="00CF590C" w:rsidP="007979E1">
            <w:pPr>
              <w:pStyle w:val="Groteskilista"/>
              <w:rPr>
                <w:color w:val="0070C0"/>
              </w:rPr>
            </w:pPr>
            <w:r w:rsidRPr="004D348C">
              <w:rPr>
                <w:color w:val="0070C0"/>
              </w:rPr>
              <w:t xml:space="preserve">osaa arvioida ja kehittää osaamistaan ja oppimistapojaan </w:t>
            </w:r>
          </w:p>
          <w:p w14:paraId="26F65280" w14:textId="77777777" w:rsidR="00CF590C" w:rsidRPr="004D348C" w:rsidRDefault="00CF590C" w:rsidP="007979E1">
            <w:pPr>
              <w:pStyle w:val="Groteskilista"/>
              <w:rPr>
                <w:color w:val="0070C0"/>
              </w:rPr>
            </w:pPr>
            <w:r w:rsidRPr="004D348C">
              <w:rPr>
                <w:color w:val="0070C0"/>
              </w:rPr>
              <w:t xml:space="preserve">osaa hankkia, käsitellä ja arvioida tietoa kriittisesti </w:t>
            </w:r>
          </w:p>
          <w:p w14:paraId="26F65281" w14:textId="77777777" w:rsidR="00CF590C" w:rsidRPr="004D348C" w:rsidRDefault="00CF590C" w:rsidP="007979E1">
            <w:pPr>
              <w:pStyle w:val="Groteskilista"/>
              <w:rPr>
                <w:color w:val="0070C0"/>
              </w:rPr>
            </w:pPr>
            <w:r w:rsidRPr="004D348C">
              <w:rPr>
                <w:color w:val="0070C0"/>
              </w:rPr>
              <w:t>kykenee ottamaan vastuuta ryhmän oppimisesta ja opitun jakamisesta</w:t>
            </w:r>
          </w:p>
          <w:p w14:paraId="26F65282" w14:textId="77777777" w:rsidR="00CF590C" w:rsidRPr="004D348C" w:rsidRDefault="00CF590C" w:rsidP="007979E1">
            <w:pPr>
              <w:pStyle w:val="Groteskilista"/>
              <w:rPr>
                <w:snapToGrid w:val="0"/>
                <w:color w:val="0070C0"/>
              </w:rPr>
            </w:pPr>
            <w:r w:rsidRPr="004D348C">
              <w:rPr>
                <w:snapToGrid w:val="0"/>
                <w:color w:val="0070C0"/>
              </w:rPr>
              <w:t>osaa yhdistää yrittäjämäisen toimintatavan osaksi ammatillista kehittymistään ja urasuunnitteluaan</w:t>
            </w:r>
          </w:p>
        </w:tc>
      </w:tr>
      <w:tr w:rsidR="00CF590C" w:rsidRPr="00595FDF" w14:paraId="26F6528B" w14:textId="77777777" w:rsidTr="00CF590C">
        <w:tc>
          <w:tcPr>
            <w:tcW w:w="2977" w:type="dxa"/>
            <w:tcBorders>
              <w:top w:val="single" w:sz="4" w:space="0" w:color="auto"/>
              <w:left w:val="single" w:sz="4" w:space="0" w:color="auto"/>
              <w:bottom w:val="single" w:sz="4" w:space="0" w:color="auto"/>
              <w:right w:val="single" w:sz="4" w:space="0" w:color="auto"/>
            </w:tcBorders>
          </w:tcPr>
          <w:p w14:paraId="26F65284" w14:textId="77777777" w:rsidR="00CF590C" w:rsidRPr="00FC4C75" w:rsidRDefault="00CF590C" w:rsidP="00FC4C75">
            <w:pPr>
              <w:spacing w:line="240" w:lineRule="auto"/>
              <w:ind w:left="12"/>
              <w:rPr>
                <w:rFonts w:asciiTheme="majorHAnsi" w:hAnsiTheme="majorHAnsi" w:cstheme="majorHAnsi"/>
                <w:b/>
                <w:szCs w:val="20"/>
              </w:rPr>
            </w:pPr>
            <w:r w:rsidRPr="00FC4C75">
              <w:rPr>
                <w:rFonts w:asciiTheme="majorHAnsi" w:hAnsiTheme="majorHAnsi" w:cstheme="majorHAnsi"/>
                <w:b/>
                <w:szCs w:val="20"/>
              </w:rPr>
              <w:t>Eettinen osaaminen</w:t>
            </w:r>
            <w:r w:rsidRPr="00FC4C75">
              <w:rPr>
                <w:rFonts w:asciiTheme="majorHAnsi" w:hAnsiTheme="majorHAnsi" w:cstheme="majorHAnsi"/>
                <w:b/>
                <w:szCs w:val="20"/>
              </w:rPr>
              <w:br/>
            </w:r>
            <w:r w:rsidRPr="00FC4C75">
              <w:rPr>
                <w:rFonts w:asciiTheme="majorHAnsi" w:hAnsiTheme="majorHAnsi" w:cstheme="majorHAnsi"/>
                <w:szCs w:val="20"/>
              </w:rPr>
              <w:t>(</w:t>
            </w:r>
            <w:r w:rsidRPr="00FC4C75">
              <w:rPr>
                <w:rFonts w:asciiTheme="majorHAnsi" w:hAnsiTheme="majorHAnsi" w:cstheme="majorHAnsi"/>
                <w:i/>
                <w:szCs w:val="20"/>
              </w:rPr>
              <w:t>Ethical competence</w:t>
            </w:r>
            <w:r w:rsidRPr="00FC4C75">
              <w:rPr>
                <w:rFonts w:asciiTheme="majorHAnsi" w:hAnsiTheme="majorHAnsi" w:cstheme="majorHAnsi"/>
                <w:szCs w:val="20"/>
              </w:rPr>
              <w:t>)</w:t>
            </w:r>
          </w:p>
        </w:tc>
        <w:tc>
          <w:tcPr>
            <w:tcW w:w="6923" w:type="dxa"/>
            <w:tcBorders>
              <w:top w:val="single" w:sz="4" w:space="0" w:color="auto"/>
              <w:left w:val="single" w:sz="4" w:space="0" w:color="auto"/>
              <w:bottom w:val="single" w:sz="4" w:space="0" w:color="auto"/>
              <w:right w:val="single" w:sz="4" w:space="0" w:color="auto"/>
            </w:tcBorders>
          </w:tcPr>
          <w:p w14:paraId="26F65285" w14:textId="77777777" w:rsidR="00CF590C" w:rsidRPr="004D348C" w:rsidRDefault="00CF590C" w:rsidP="007979E1">
            <w:pPr>
              <w:pStyle w:val="Groteskilista"/>
              <w:rPr>
                <w:color w:val="0070C0"/>
              </w:rPr>
            </w:pPr>
            <w:r w:rsidRPr="004D348C">
              <w:rPr>
                <w:color w:val="0070C0"/>
              </w:rPr>
              <w:t>kykenee ottamaan vastuun omasta toiminnastaan ja sen seu</w:t>
            </w:r>
            <w:r w:rsidR="007979E1" w:rsidRPr="004D348C">
              <w:rPr>
                <w:color w:val="0070C0"/>
              </w:rPr>
              <w:t>rauk</w:t>
            </w:r>
            <w:r w:rsidRPr="004D348C">
              <w:rPr>
                <w:color w:val="0070C0"/>
              </w:rPr>
              <w:t xml:space="preserve">sista </w:t>
            </w:r>
          </w:p>
          <w:p w14:paraId="26F65286" w14:textId="77777777" w:rsidR="00CF590C" w:rsidRPr="004D348C" w:rsidRDefault="00CF590C" w:rsidP="007979E1">
            <w:pPr>
              <w:pStyle w:val="Groteskilista"/>
              <w:rPr>
                <w:color w:val="0070C0"/>
              </w:rPr>
            </w:pPr>
            <w:r w:rsidRPr="004D348C">
              <w:rPr>
                <w:color w:val="0070C0"/>
              </w:rPr>
              <w:t xml:space="preserve">osaa toimia alansa ammattieettisten periaatteiden mukaisesti </w:t>
            </w:r>
          </w:p>
          <w:p w14:paraId="26F65287" w14:textId="77777777" w:rsidR="00CF590C" w:rsidRPr="004D348C" w:rsidRDefault="00CF590C" w:rsidP="007979E1">
            <w:pPr>
              <w:pStyle w:val="Groteskilista"/>
              <w:rPr>
                <w:color w:val="0070C0"/>
              </w:rPr>
            </w:pPr>
            <w:r w:rsidRPr="004D348C">
              <w:rPr>
                <w:color w:val="0070C0"/>
              </w:rPr>
              <w:t xml:space="preserve">osaa ottaa erilaiset toimijat huomioon työskentelyssään </w:t>
            </w:r>
          </w:p>
          <w:p w14:paraId="26F65288" w14:textId="77777777" w:rsidR="00CF590C" w:rsidRPr="004D348C" w:rsidRDefault="00CF590C" w:rsidP="007979E1">
            <w:pPr>
              <w:pStyle w:val="Groteskilista"/>
              <w:rPr>
                <w:color w:val="0070C0"/>
              </w:rPr>
            </w:pPr>
            <w:r w:rsidRPr="004D348C">
              <w:rPr>
                <w:color w:val="0070C0"/>
              </w:rPr>
              <w:t xml:space="preserve">osaa soveltaa tasa-arvoisuuden periaatteita </w:t>
            </w:r>
          </w:p>
          <w:p w14:paraId="26F65289" w14:textId="77777777" w:rsidR="00CF590C" w:rsidRPr="004D348C" w:rsidRDefault="00CF590C" w:rsidP="007979E1">
            <w:pPr>
              <w:pStyle w:val="Groteskilista"/>
              <w:rPr>
                <w:color w:val="0070C0"/>
              </w:rPr>
            </w:pPr>
            <w:r w:rsidRPr="004D348C">
              <w:rPr>
                <w:color w:val="0070C0"/>
              </w:rPr>
              <w:t xml:space="preserve">osaa soveltaa kestävän kehityksen periaatteita </w:t>
            </w:r>
          </w:p>
          <w:p w14:paraId="26F6528A" w14:textId="77777777" w:rsidR="00CF590C" w:rsidRPr="004D348C" w:rsidRDefault="00CF590C" w:rsidP="007979E1">
            <w:pPr>
              <w:pStyle w:val="Groteskilista"/>
              <w:rPr>
                <w:color w:val="0070C0"/>
              </w:rPr>
            </w:pPr>
            <w:r w:rsidRPr="004D348C">
              <w:rPr>
                <w:color w:val="0070C0"/>
              </w:rPr>
              <w:t xml:space="preserve">kykenee vaikuttamaan yhteiskunnallisesti osaamistaan hyödyntäen ja eettisiin arvoihin perustuen </w:t>
            </w:r>
          </w:p>
        </w:tc>
      </w:tr>
      <w:tr w:rsidR="00CF590C" w:rsidRPr="00595FDF" w14:paraId="26F65294" w14:textId="77777777" w:rsidTr="00CF590C">
        <w:tc>
          <w:tcPr>
            <w:tcW w:w="2977" w:type="dxa"/>
            <w:tcBorders>
              <w:top w:val="single" w:sz="4" w:space="0" w:color="auto"/>
              <w:left w:val="single" w:sz="4" w:space="0" w:color="auto"/>
              <w:bottom w:val="single" w:sz="4" w:space="0" w:color="auto"/>
              <w:right w:val="single" w:sz="4" w:space="0" w:color="auto"/>
            </w:tcBorders>
          </w:tcPr>
          <w:p w14:paraId="26F6528C" w14:textId="77777777" w:rsidR="00CF590C" w:rsidRPr="00FC4C75" w:rsidRDefault="00CF590C" w:rsidP="00FC4C75">
            <w:pPr>
              <w:spacing w:line="240" w:lineRule="auto"/>
              <w:ind w:left="12"/>
              <w:rPr>
                <w:rFonts w:asciiTheme="majorHAnsi" w:hAnsiTheme="majorHAnsi" w:cstheme="majorHAnsi"/>
                <w:b/>
                <w:szCs w:val="20"/>
              </w:rPr>
            </w:pPr>
            <w:r w:rsidRPr="00FC4C75">
              <w:rPr>
                <w:rFonts w:asciiTheme="majorHAnsi" w:hAnsiTheme="majorHAnsi" w:cstheme="majorHAnsi"/>
                <w:b/>
                <w:szCs w:val="20"/>
              </w:rPr>
              <w:t>Työyhteisöosaaminen</w:t>
            </w:r>
            <w:r w:rsidRPr="00FC4C75">
              <w:rPr>
                <w:rFonts w:asciiTheme="majorHAnsi" w:hAnsiTheme="majorHAnsi" w:cstheme="majorHAnsi"/>
                <w:b/>
                <w:szCs w:val="20"/>
              </w:rPr>
              <w:br/>
            </w:r>
            <w:r w:rsidRPr="00FC4C75">
              <w:rPr>
                <w:rFonts w:asciiTheme="majorHAnsi" w:hAnsiTheme="majorHAnsi" w:cstheme="majorHAnsi"/>
                <w:i/>
                <w:szCs w:val="20"/>
              </w:rPr>
              <w:t>(Working community competence)</w:t>
            </w:r>
          </w:p>
        </w:tc>
        <w:tc>
          <w:tcPr>
            <w:tcW w:w="6923" w:type="dxa"/>
            <w:tcBorders>
              <w:top w:val="single" w:sz="4" w:space="0" w:color="auto"/>
              <w:left w:val="single" w:sz="4" w:space="0" w:color="auto"/>
              <w:bottom w:val="single" w:sz="4" w:space="0" w:color="auto"/>
              <w:right w:val="single" w:sz="4" w:space="0" w:color="auto"/>
            </w:tcBorders>
          </w:tcPr>
          <w:p w14:paraId="26F6528D" w14:textId="77777777" w:rsidR="00CF590C" w:rsidRPr="004D348C" w:rsidRDefault="00CF590C" w:rsidP="007979E1">
            <w:pPr>
              <w:pStyle w:val="Groteskilista"/>
              <w:rPr>
                <w:color w:val="0070C0"/>
              </w:rPr>
            </w:pPr>
            <w:r w:rsidRPr="004D348C">
              <w:rPr>
                <w:color w:val="0070C0"/>
              </w:rPr>
              <w:t xml:space="preserve">osaa toimia työyhteisön jäsenenä ja edistää yhteisön hyvinvointia </w:t>
            </w:r>
          </w:p>
          <w:p w14:paraId="26F6528E" w14:textId="77777777" w:rsidR="00CF590C" w:rsidRPr="004D348C" w:rsidRDefault="00CF590C" w:rsidP="007979E1">
            <w:pPr>
              <w:pStyle w:val="Groteskilista"/>
              <w:rPr>
                <w:color w:val="0070C0"/>
              </w:rPr>
            </w:pPr>
            <w:r w:rsidRPr="004D348C">
              <w:rPr>
                <w:color w:val="0070C0"/>
              </w:rPr>
              <w:t xml:space="preserve">osaa toimia työelämän viestintä- ja vuorovaikutustilanteissa </w:t>
            </w:r>
          </w:p>
          <w:p w14:paraId="26F6528F" w14:textId="77777777" w:rsidR="00CF590C" w:rsidRPr="004D348C" w:rsidRDefault="00CF590C" w:rsidP="007979E1">
            <w:pPr>
              <w:pStyle w:val="Groteskilista"/>
              <w:rPr>
                <w:color w:val="0070C0"/>
              </w:rPr>
            </w:pPr>
            <w:r w:rsidRPr="004D348C">
              <w:rPr>
                <w:color w:val="0070C0"/>
              </w:rPr>
              <w:t xml:space="preserve">osaa hyödyntää tieto- ja viestintätekniikkaa oman alansa tehtävissä </w:t>
            </w:r>
          </w:p>
          <w:p w14:paraId="26F65290" w14:textId="77777777" w:rsidR="00CF590C" w:rsidRPr="004D348C" w:rsidRDefault="00CF590C" w:rsidP="007979E1">
            <w:pPr>
              <w:pStyle w:val="Groteskilista"/>
              <w:rPr>
                <w:color w:val="0070C0"/>
              </w:rPr>
            </w:pPr>
            <w:r w:rsidRPr="004D348C">
              <w:rPr>
                <w:color w:val="0070C0"/>
              </w:rPr>
              <w:t xml:space="preserve">kykenee luomaan henkilökohtaisia työelämäyhteyksiä ja toimimaan verkostoissa </w:t>
            </w:r>
          </w:p>
          <w:p w14:paraId="26F65291" w14:textId="77777777" w:rsidR="00CF590C" w:rsidRPr="004D348C" w:rsidRDefault="00CF590C" w:rsidP="007979E1">
            <w:pPr>
              <w:pStyle w:val="Groteskilista"/>
              <w:rPr>
                <w:color w:val="0070C0"/>
              </w:rPr>
            </w:pPr>
            <w:r w:rsidRPr="004D348C">
              <w:rPr>
                <w:color w:val="0070C0"/>
              </w:rPr>
              <w:t xml:space="preserve">osaa tehdä päätöksiä ennakoimattomissa tilanteissa </w:t>
            </w:r>
          </w:p>
          <w:p w14:paraId="26F65292" w14:textId="77777777" w:rsidR="00CF590C" w:rsidRPr="004D348C" w:rsidRDefault="00CF590C" w:rsidP="007979E1">
            <w:pPr>
              <w:pStyle w:val="Groteskilista"/>
              <w:rPr>
                <w:color w:val="0070C0"/>
              </w:rPr>
            </w:pPr>
            <w:r w:rsidRPr="004D348C">
              <w:rPr>
                <w:color w:val="0070C0"/>
              </w:rPr>
              <w:t>kykenee työn johtamiseen ja itsenäiseen työskentelyyn asiantuntijatehtävissä</w:t>
            </w:r>
          </w:p>
          <w:p w14:paraId="26F65293" w14:textId="77777777" w:rsidR="00CF590C" w:rsidRPr="004D348C" w:rsidRDefault="00CF590C" w:rsidP="007979E1">
            <w:pPr>
              <w:pStyle w:val="Groteskilista"/>
              <w:rPr>
                <w:color w:val="0070C0"/>
              </w:rPr>
            </w:pPr>
            <w:r w:rsidRPr="004D348C">
              <w:rPr>
                <w:color w:val="0070C0"/>
              </w:rPr>
              <w:t xml:space="preserve">omaa valmiuksia yrittäjyyteen </w:t>
            </w:r>
          </w:p>
        </w:tc>
      </w:tr>
      <w:tr w:rsidR="00CF590C" w:rsidRPr="00595FDF" w14:paraId="26F6529A" w14:textId="77777777" w:rsidTr="00CF590C">
        <w:tc>
          <w:tcPr>
            <w:tcW w:w="2977" w:type="dxa"/>
            <w:tcBorders>
              <w:top w:val="single" w:sz="4" w:space="0" w:color="auto"/>
              <w:left w:val="single" w:sz="4" w:space="0" w:color="auto"/>
              <w:bottom w:val="single" w:sz="4" w:space="0" w:color="auto"/>
              <w:right w:val="single" w:sz="4" w:space="0" w:color="auto"/>
            </w:tcBorders>
          </w:tcPr>
          <w:p w14:paraId="26F65295" w14:textId="77777777" w:rsidR="00CF590C" w:rsidRPr="00FC4C75" w:rsidRDefault="00CF590C" w:rsidP="00FC4C75">
            <w:pPr>
              <w:spacing w:line="240" w:lineRule="auto"/>
              <w:rPr>
                <w:rFonts w:asciiTheme="majorHAnsi" w:hAnsiTheme="majorHAnsi" w:cstheme="majorHAnsi"/>
                <w:b/>
                <w:szCs w:val="20"/>
              </w:rPr>
            </w:pPr>
            <w:r w:rsidRPr="00FC4C75">
              <w:rPr>
                <w:rFonts w:asciiTheme="majorHAnsi" w:hAnsiTheme="majorHAnsi" w:cstheme="majorHAnsi"/>
                <w:b/>
                <w:szCs w:val="20"/>
              </w:rPr>
              <w:t>Innovaatio-osaaminen</w:t>
            </w:r>
            <w:r w:rsidRPr="00FC4C75">
              <w:rPr>
                <w:rFonts w:asciiTheme="majorHAnsi" w:hAnsiTheme="majorHAnsi" w:cstheme="majorHAnsi"/>
                <w:b/>
                <w:szCs w:val="20"/>
              </w:rPr>
              <w:br/>
            </w:r>
            <w:r w:rsidRPr="00FC4C75">
              <w:rPr>
                <w:rFonts w:asciiTheme="majorHAnsi" w:hAnsiTheme="majorHAnsi" w:cstheme="majorHAnsi"/>
                <w:i/>
                <w:szCs w:val="20"/>
              </w:rPr>
              <w:t>(Innovation competence)</w:t>
            </w:r>
          </w:p>
        </w:tc>
        <w:tc>
          <w:tcPr>
            <w:tcW w:w="6923" w:type="dxa"/>
            <w:tcBorders>
              <w:top w:val="single" w:sz="4" w:space="0" w:color="auto"/>
              <w:left w:val="single" w:sz="4" w:space="0" w:color="auto"/>
              <w:bottom w:val="single" w:sz="4" w:space="0" w:color="auto"/>
              <w:right w:val="single" w:sz="4" w:space="0" w:color="auto"/>
            </w:tcBorders>
          </w:tcPr>
          <w:p w14:paraId="26F65296" w14:textId="77777777" w:rsidR="00FC4C75" w:rsidRPr="004D348C" w:rsidRDefault="00CF590C" w:rsidP="007979E1">
            <w:pPr>
              <w:pStyle w:val="Groteskilista"/>
              <w:rPr>
                <w:color w:val="0070C0"/>
              </w:rPr>
            </w:pPr>
            <w:r w:rsidRPr="004D348C">
              <w:rPr>
                <w:color w:val="0070C0"/>
              </w:rPr>
              <w:t xml:space="preserve">kykenee luovaan ongelmanratkaisuun ja työtapojen kehittämiseen </w:t>
            </w:r>
          </w:p>
          <w:p w14:paraId="26F65297" w14:textId="77777777" w:rsidR="00CF590C" w:rsidRPr="004D348C" w:rsidRDefault="00CF590C" w:rsidP="007979E1">
            <w:pPr>
              <w:pStyle w:val="Groteskilista"/>
              <w:rPr>
                <w:color w:val="0070C0"/>
              </w:rPr>
            </w:pPr>
            <w:r w:rsidRPr="004D348C">
              <w:rPr>
                <w:color w:val="0070C0"/>
              </w:rPr>
              <w:t xml:space="preserve">osaa työskennellä projekteissa </w:t>
            </w:r>
          </w:p>
          <w:p w14:paraId="26F65298" w14:textId="77777777" w:rsidR="00CF590C" w:rsidRPr="004D348C" w:rsidRDefault="00CF590C" w:rsidP="007979E1">
            <w:pPr>
              <w:pStyle w:val="Groteskilista"/>
              <w:rPr>
                <w:color w:val="0070C0"/>
              </w:rPr>
            </w:pPr>
            <w:r w:rsidRPr="004D348C">
              <w:rPr>
                <w:color w:val="0070C0"/>
              </w:rPr>
              <w:t xml:space="preserve">osaa toteuttaa tutkimus- ja kehittämishankkeita soveltaen alan olemassa olevaa tietoa ja menetelmiä </w:t>
            </w:r>
          </w:p>
          <w:p w14:paraId="26F65299" w14:textId="77777777" w:rsidR="00CF590C" w:rsidRPr="004D348C" w:rsidRDefault="00CF590C" w:rsidP="007979E1">
            <w:pPr>
              <w:pStyle w:val="Groteskilista"/>
              <w:rPr>
                <w:color w:val="0070C0"/>
              </w:rPr>
            </w:pPr>
            <w:r w:rsidRPr="004D348C">
              <w:rPr>
                <w:color w:val="0070C0"/>
              </w:rPr>
              <w:t xml:space="preserve">osaa etsiä asiakaslähtöisiä, kestäviä ja taloudellisesti kannattavia ratkaisuja </w:t>
            </w:r>
          </w:p>
        </w:tc>
      </w:tr>
      <w:tr w:rsidR="00CF590C" w:rsidRPr="00595FDF" w14:paraId="26F6529F" w14:textId="77777777" w:rsidTr="00CF590C">
        <w:tc>
          <w:tcPr>
            <w:tcW w:w="2977" w:type="dxa"/>
            <w:tcBorders>
              <w:top w:val="single" w:sz="4" w:space="0" w:color="auto"/>
              <w:left w:val="single" w:sz="4" w:space="0" w:color="auto"/>
              <w:bottom w:val="single" w:sz="4" w:space="0" w:color="auto"/>
              <w:right w:val="single" w:sz="4" w:space="0" w:color="auto"/>
            </w:tcBorders>
          </w:tcPr>
          <w:p w14:paraId="26F6529B" w14:textId="77777777" w:rsidR="00CF590C" w:rsidRPr="00FC4C75" w:rsidRDefault="00CF590C" w:rsidP="00FC4C75">
            <w:pPr>
              <w:spacing w:line="240" w:lineRule="auto"/>
              <w:ind w:left="12"/>
              <w:rPr>
                <w:rFonts w:asciiTheme="majorHAnsi" w:hAnsiTheme="majorHAnsi" w:cstheme="majorHAnsi"/>
                <w:b/>
                <w:szCs w:val="20"/>
              </w:rPr>
            </w:pPr>
            <w:r w:rsidRPr="00FC4C75">
              <w:rPr>
                <w:rFonts w:asciiTheme="majorHAnsi" w:hAnsiTheme="majorHAnsi" w:cstheme="majorHAnsi"/>
                <w:b/>
                <w:szCs w:val="20"/>
              </w:rPr>
              <w:t>Kansainvälisyysosaaminen</w:t>
            </w:r>
            <w:r w:rsidRPr="00FC4C75">
              <w:rPr>
                <w:rFonts w:asciiTheme="majorHAnsi" w:hAnsiTheme="majorHAnsi" w:cstheme="majorHAnsi"/>
                <w:b/>
                <w:szCs w:val="20"/>
              </w:rPr>
              <w:br/>
            </w:r>
            <w:r w:rsidRPr="00FC4C75">
              <w:rPr>
                <w:rFonts w:asciiTheme="majorHAnsi" w:hAnsiTheme="majorHAnsi" w:cstheme="majorHAnsi"/>
                <w:szCs w:val="20"/>
              </w:rPr>
              <w:t>(</w:t>
            </w:r>
            <w:r w:rsidRPr="00FC4C75">
              <w:rPr>
                <w:rFonts w:asciiTheme="majorHAnsi" w:hAnsiTheme="majorHAnsi" w:cstheme="majorHAnsi"/>
                <w:i/>
                <w:szCs w:val="20"/>
              </w:rPr>
              <w:t>International competence</w:t>
            </w:r>
            <w:r w:rsidRPr="00FC4C75">
              <w:rPr>
                <w:rFonts w:asciiTheme="majorHAnsi" w:hAnsiTheme="majorHAnsi" w:cstheme="majorHAnsi"/>
                <w:szCs w:val="20"/>
              </w:rPr>
              <w:t>)</w:t>
            </w:r>
          </w:p>
        </w:tc>
        <w:tc>
          <w:tcPr>
            <w:tcW w:w="6923" w:type="dxa"/>
            <w:tcBorders>
              <w:top w:val="single" w:sz="4" w:space="0" w:color="auto"/>
              <w:left w:val="single" w:sz="4" w:space="0" w:color="auto"/>
              <w:bottom w:val="single" w:sz="4" w:space="0" w:color="auto"/>
              <w:right w:val="single" w:sz="4" w:space="0" w:color="auto"/>
            </w:tcBorders>
          </w:tcPr>
          <w:p w14:paraId="26F6529C" w14:textId="77777777" w:rsidR="00CF590C" w:rsidRPr="004D348C" w:rsidRDefault="00CF590C" w:rsidP="007979E1">
            <w:pPr>
              <w:pStyle w:val="Groteskilista"/>
              <w:rPr>
                <w:color w:val="0070C0"/>
              </w:rPr>
            </w:pPr>
            <w:r w:rsidRPr="004D348C">
              <w:rPr>
                <w:color w:val="0070C0"/>
              </w:rPr>
              <w:t>omaa alansa työtehtävissä ja kehittymisessä tarvittavan kielitaidon</w:t>
            </w:r>
          </w:p>
          <w:p w14:paraId="26F6529D" w14:textId="77777777" w:rsidR="00CF590C" w:rsidRPr="004D348C" w:rsidRDefault="00CF590C" w:rsidP="007979E1">
            <w:pPr>
              <w:pStyle w:val="Groteskilista"/>
              <w:rPr>
                <w:color w:val="0070C0"/>
              </w:rPr>
            </w:pPr>
            <w:r w:rsidRPr="004D348C">
              <w:rPr>
                <w:color w:val="0070C0"/>
              </w:rPr>
              <w:t xml:space="preserve">kykenee monikulttuuriseen yhteistyöhön </w:t>
            </w:r>
          </w:p>
          <w:p w14:paraId="26F6529E" w14:textId="77777777" w:rsidR="00CF590C" w:rsidRPr="004D348C" w:rsidRDefault="00CF590C" w:rsidP="007979E1">
            <w:pPr>
              <w:pStyle w:val="Groteskilista"/>
              <w:rPr>
                <w:color w:val="0070C0"/>
              </w:rPr>
            </w:pPr>
            <w:r w:rsidRPr="004D348C">
              <w:rPr>
                <w:color w:val="0070C0"/>
              </w:rPr>
              <w:t xml:space="preserve">osaa ottaa työssään huomioon alansa kansainvälisyyskehityksen vaikutuksia ja mahdollisuuksia </w:t>
            </w:r>
          </w:p>
        </w:tc>
      </w:tr>
      <w:tr w:rsidR="00CF590C" w:rsidRPr="00595FDF" w14:paraId="26F652A2" w14:textId="77777777" w:rsidTr="00B45DB8">
        <w:tc>
          <w:tcPr>
            <w:tcW w:w="2977" w:type="dxa"/>
            <w:tcBorders>
              <w:top w:val="single" w:sz="4" w:space="0" w:color="auto"/>
              <w:left w:val="single" w:sz="4" w:space="0" w:color="auto"/>
              <w:bottom w:val="single" w:sz="4" w:space="0" w:color="auto"/>
              <w:right w:val="single" w:sz="4" w:space="0" w:color="auto"/>
            </w:tcBorders>
            <w:shd w:val="clear" w:color="auto" w:fill="0070C0"/>
          </w:tcPr>
          <w:p w14:paraId="26F652A0" w14:textId="42AA5E00" w:rsidR="00CF590C" w:rsidRPr="00FC4C75" w:rsidRDefault="00A34C50" w:rsidP="00FC4C75">
            <w:pPr>
              <w:spacing w:line="240" w:lineRule="auto"/>
              <w:rPr>
                <w:rFonts w:asciiTheme="majorHAnsi" w:hAnsiTheme="majorHAnsi" w:cstheme="majorHAnsi"/>
                <w:b/>
                <w:color w:val="FFFFFF"/>
                <w:szCs w:val="20"/>
              </w:rPr>
            </w:pPr>
            <w:r>
              <w:rPr>
                <w:rFonts w:asciiTheme="majorHAnsi" w:hAnsiTheme="majorHAnsi" w:cstheme="majorHAnsi"/>
                <w:b/>
                <w:color w:val="FFFFFF"/>
                <w:szCs w:val="20"/>
              </w:rPr>
              <w:lastRenderedPageBreak/>
              <w:t>Sähköinsinöörin</w:t>
            </w:r>
            <w:r w:rsidR="00CF590C" w:rsidRPr="00FC4C75">
              <w:rPr>
                <w:rFonts w:asciiTheme="majorHAnsi" w:hAnsiTheme="majorHAnsi" w:cstheme="majorHAnsi"/>
                <w:b/>
                <w:color w:val="FFFFFF"/>
                <w:szCs w:val="20"/>
              </w:rPr>
              <w:t xml:space="preserve"> </w:t>
            </w:r>
            <w:r w:rsidR="00CF590C" w:rsidRPr="00FC4C75">
              <w:rPr>
                <w:rFonts w:asciiTheme="majorHAnsi" w:hAnsiTheme="majorHAnsi" w:cstheme="majorHAnsi"/>
                <w:b/>
                <w:color w:val="FFFFFF"/>
                <w:szCs w:val="20"/>
              </w:rPr>
              <w:br/>
              <w:t>ammatilliset</w:t>
            </w:r>
            <w:r w:rsidR="00CF590C" w:rsidRPr="00FC4C75">
              <w:rPr>
                <w:rFonts w:asciiTheme="majorHAnsi" w:hAnsiTheme="majorHAnsi" w:cstheme="majorHAnsi"/>
                <w:b/>
                <w:color w:val="FFFFFF"/>
                <w:szCs w:val="20"/>
              </w:rPr>
              <w:br/>
              <w:t>kompetenssit</w:t>
            </w:r>
          </w:p>
        </w:tc>
        <w:tc>
          <w:tcPr>
            <w:tcW w:w="6923" w:type="dxa"/>
            <w:tcBorders>
              <w:top w:val="single" w:sz="4" w:space="0" w:color="auto"/>
              <w:left w:val="single" w:sz="4" w:space="0" w:color="auto"/>
              <w:bottom w:val="single" w:sz="4" w:space="0" w:color="auto"/>
              <w:right w:val="single" w:sz="4" w:space="0" w:color="auto"/>
            </w:tcBorders>
            <w:shd w:val="clear" w:color="auto" w:fill="0070C0"/>
          </w:tcPr>
          <w:p w14:paraId="26F652A1" w14:textId="77777777" w:rsidR="00CF590C" w:rsidRPr="00FC4C75" w:rsidRDefault="00CF590C" w:rsidP="00FC4C75">
            <w:pPr>
              <w:spacing w:line="240" w:lineRule="auto"/>
              <w:rPr>
                <w:rFonts w:asciiTheme="majorHAnsi" w:hAnsiTheme="majorHAnsi" w:cstheme="majorHAnsi"/>
                <w:b/>
                <w:snapToGrid w:val="0"/>
                <w:color w:val="FFFFFF"/>
                <w:szCs w:val="20"/>
              </w:rPr>
            </w:pPr>
            <w:r w:rsidRPr="00FC4C75">
              <w:rPr>
                <w:rFonts w:asciiTheme="majorHAnsi" w:hAnsiTheme="majorHAnsi" w:cstheme="majorHAnsi"/>
                <w:b/>
                <w:snapToGrid w:val="0"/>
                <w:color w:val="FFFFFF"/>
                <w:szCs w:val="20"/>
              </w:rPr>
              <w:t>Osaamisen kuvaus</w:t>
            </w:r>
          </w:p>
        </w:tc>
      </w:tr>
      <w:tr w:rsidR="00CF590C" w:rsidRPr="00595FDF" w14:paraId="26F652A9" w14:textId="77777777" w:rsidTr="00CF590C">
        <w:tc>
          <w:tcPr>
            <w:tcW w:w="2977" w:type="dxa"/>
            <w:tcBorders>
              <w:top w:val="single" w:sz="4" w:space="0" w:color="auto"/>
              <w:left w:val="single" w:sz="4" w:space="0" w:color="auto"/>
              <w:bottom w:val="single" w:sz="4" w:space="0" w:color="auto"/>
              <w:right w:val="single" w:sz="4" w:space="0" w:color="auto"/>
            </w:tcBorders>
          </w:tcPr>
          <w:p w14:paraId="26F652A4" w14:textId="62301735" w:rsidR="00CF590C" w:rsidRPr="00647B30" w:rsidRDefault="00A34C50" w:rsidP="00647B30">
            <w:pPr>
              <w:spacing w:line="240" w:lineRule="auto"/>
              <w:rPr>
                <w:rFonts w:asciiTheme="majorHAnsi" w:hAnsiTheme="majorHAnsi" w:cstheme="majorHAnsi"/>
                <w:i/>
                <w:szCs w:val="20"/>
              </w:rPr>
            </w:pPr>
            <w:r>
              <w:rPr>
                <w:rFonts w:asciiTheme="majorHAnsi" w:hAnsiTheme="majorHAnsi" w:cstheme="majorHAnsi"/>
                <w:b/>
                <w:szCs w:val="20"/>
              </w:rPr>
              <w:t>Sähkö- ja automaatiojäjestelmien suunnittelu</w:t>
            </w:r>
            <w:r w:rsidR="00F5010C">
              <w:rPr>
                <w:rFonts w:asciiTheme="majorHAnsi" w:hAnsiTheme="majorHAnsi" w:cstheme="majorHAnsi"/>
                <w:b/>
                <w:szCs w:val="20"/>
              </w:rPr>
              <w:br/>
              <w:t>(</w:t>
            </w:r>
            <w:r>
              <w:rPr>
                <w:rFonts w:asciiTheme="majorHAnsi" w:hAnsiTheme="majorHAnsi" w:cstheme="majorHAnsi"/>
                <w:b/>
                <w:szCs w:val="20"/>
              </w:rPr>
              <w:t>Planning and design</w:t>
            </w:r>
            <w:r w:rsidR="00F5010C">
              <w:rPr>
                <w:rFonts w:asciiTheme="majorHAnsi" w:hAnsiTheme="majorHAnsi" w:cstheme="majorHAnsi"/>
                <w:b/>
                <w:szCs w:val="20"/>
              </w:rPr>
              <w:t>)</w:t>
            </w:r>
          </w:p>
        </w:tc>
        <w:tc>
          <w:tcPr>
            <w:tcW w:w="6923" w:type="dxa"/>
            <w:tcBorders>
              <w:top w:val="single" w:sz="4" w:space="0" w:color="auto"/>
              <w:left w:val="single" w:sz="4" w:space="0" w:color="auto"/>
              <w:bottom w:val="single" w:sz="4" w:space="0" w:color="auto"/>
              <w:right w:val="single" w:sz="4" w:space="0" w:color="auto"/>
            </w:tcBorders>
          </w:tcPr>
          <w:p w14:paraId="26F652A5" w14:textId="5D79CD27" w:rsidR="00C3512D" w:rsidRDefault="002D6394" w:rsidP="001E5430">
            <w:pPr>
              <w:pStyle w:val="Groteskilista"/>
              <w:ind w:left="360" w:hanging="360"/>
            </w:pPr>
            <w:r>
              <w:t xml:space="preserve">suunnitella </w:t>
            </w:r>
            <w:r w:rsidR="00A34C50">
              <w:t>kiinteistöjen sähkö-, automaatio- ja tietojärjestelmiä</w:t>
            </w:r>
          </w:p>
          <w:p w14:paraId="26F652A6" w14:textId="656CFD6E" w:rsidR="002D6394" w:rsidRDefault="00A34C50" w:rsidP="002D6394">
            <w:pPr>
              <w:pStyle w:val="Groteskilista"/>
              <w:ind w:left="360" w:hanging="360"/>
            </w:pPr>
            <w:r>
              <w:t>suunnitella jakelu- ja teollisuusverkkojen sähkö- ja automaatiojärjestelmiä</w:t>
            </w:r>
          </w:p>
          <w:p w14:paraId="26F652A8" w14:textId="012C58A3" w:rsidR="00CF590C" w:rsidRPr="00647B30" w:rsidRDefault="002D6394" w:rsidP="00647B30">
            <w:pPr>
              <w:pStyle w:val="Groteskilista"/>
              <w:ind w:left="360" w:hanging="360"/>
            </w:pPr>
            <w:r>
              <w:t>suunnitella</w:t>
            </w:r>
            <w:r w:rsidR="00A34C50">
              <w:t xml:space="preserve"> ja määritellä sähkökäyttöjen automaation ja sähköistämisen järjestelmiä ja liityntöjä sekä osallistuu käyttöönottoon ja käyttäjien koulutukseen</w:t>
            </w:r>
          </w:p>
        </w:tc>
      </w:tr>
      <w:tr w:rsidR="00CF590C" w:rsidRPr="00595FDF" w14:paraId="26F652B0" w14:textId="77777777" w:rsidTr="00CF590C">
        <w:tc>
          <w:tcPr>
            <w:tcW w:w="2977" w:type="dxa"/>
            <w:tcBorders>
              <w:top w:val="single" w:sz="4" w:space="0" w:color="auto"/>
              <w:left w:val="single" w:sz="4" w:space="0" w:color="auto"/>
              <w:bottom w:val="single" w:sz="4" w:space="0" w:color="auto"/>
              <w:right w:val="single" w:sz="4" w:space="0" w:color="auto"/>
            </w:tcBorders>
          </w:tcPr>
          <w:p w14:paraId="26F652AB" w14:textId="37114741" w:rsidR="00CF590C" w:rsidRPr="00A34C50" w:rsidRDefault="00A34C50" w:rsidP="007979E1">
            <w:pPr>
              <w:spacing w:after="0" w:line="240" w:lineRule="auto"/>
              <w:rPr>
                <w:rFonts w:asciiTheme="majorHAnsi" w:hAnsiTheme="majorHAnsi" w:cstheme="majorHAnsi"/>
                <w:b/>
                <w:szCs w:val="20"/>
                <w:lang w:val="en-US"/>
              </w:rPr>
            </w:pPr>
            <w:r w:rsidRPr="00A34C50">
              <w:rPr>
                <w:rFonts w:asciiTheme="majorHAnsi" w:hAnsiTheme="majorHAnsi" w:cstheme="majorHAnsi"/>
                <w:b/>
                <w:szCs w:val="20"/>
                <w:lang w:val="en-US"/>
              </w:rPr>
              <w:t>Projektien toteutus</w:t>
            </w:r>
            <w:r w:rsidR="002D6394" w:rsidRPr="00A34C50">
              <w:rPr>
                <w:rFonts w:asciiTheme="majorHAnsi" w:hAnsiTheme="majorHAnsi" w:cstheme="majorHAnsi"/>
                <w:b/>
                <w:szCs w:val="20"/>
                <w:lang w:val="en-US"/>
              </w:rPr>
              <w:t xml:space="preserve"> (</w:t>
            </w:r>
            <w:r>
              <w:rPr>
                <w:rFonts w:asciiTheme="majorHAnsi" w:hAnsiTheme="majorHAnsi" w:cstheme="majorHAnsi"/>
                <w:b/>
                <w:szCs w:val="20"/>
                <w:lang w:val="en-US"/>
              </w:rPr>
              <w:t>Project Management</w:t>
            </w:r>
            <w:r w:rsidR="002D6394" w:rsidRPr="00A34C50">
              <w:rPr>
                <w:rFonts w:asciiTheme="majorHAnsi" w:hAnsiTheme="majorHAnsi" w:cstheme="majorHAnsi"/>
                <w:b/>
                <w:szCs w:val="20"/>
                <w:lang w:val="en-US"/>
              </w:rPr>
              <w:t>)</w:t>
            </w:r>
          </w:p>
        </w:tc>
        <w:tc>
          <w:tcPr>
            <w:tcW w:w="6923" w:type="dxa"/>
            <w:tcBorders>
              <w:top w:val="single" w:sz="4" w:space="0" w:color="auto"/>
              <w:left w:val="single" w:sz="4" w:space="0" w:color="auto"/>
              <w:bottom w:val="single" w:sz="4" w:space="0" w:color="auto"/>
              <w:right w:val="single" w:sz="4" w:space="0" w:color="auto"/>
            </w:tcBorders>
          </w:tcPr>
          <w:p w14:paraId="26F652AE" w14:textId="562B156A" w:rsidR="00CF590C" w:rsidRDefault="00A34C50" w:rsidP="002D6394">
            <w:pPr>
              <w:pStyle w:val="Groteskilista"/>
              <w:rPr>
                <w:snapToGrid w:val="0"/>
              </w:rPr>
            </w:pPr>
            <w:r>
              <w:rPr>
                <w:snapToGrid w:val="0"/>
              </w:rPr>
              <w:t>vastata projektipäällikkönä sähkösuunnitelmien käytännön toteutuksesta ja projektinjohtamisesta</w:t>
            </w:r>
          </w:p>
          <w:p w14:paraId="26F652AF" w14:textId="051B7CB9" w:rsidR="002D6394" w:rsidRPr="00C3512D" w:rsidRDefault="00A34C50" w:rsidP="002D6394">
            <w:pPr>
              <w:pStyle w:val="Groteskilista"/>
              <w:rPr>
                <w:snapToGrid w:val="0"/>
              </w:rPr>
            </w:pPr>
            <w:r>
              <w:rPr>
                <w:snapToGrid w:val="0"/>
              </w:rPr>
              <w:t>vastata asiakasprojektien suunnittelusta ja toteutuksesta yhteistyössä asiakkaan sekä muun proje</w:t>
            </w:r>
            <w:r w:rsidR="00861568">
              <w:rPr>
                <w:snapToGrid w:val="0"/>
              </w:rPr>
              <w:t>k</w:t>
            </w:r>
            <w:r>
              <w:rPr>
                <w:snapToGrid w:val="0"/>
              </w:rPr>
              <w:t>titiimin kanssa</w:t>
            </w:r>
          </w:p>
        </w:tc>
      </w:tr>
      <w:tr w:rsidR="00CF590C" w:rsidRPr="00595FDF" w14:paraId="26F652B8" w14:textId="77777777" w:rsidTr="00CF590C">
        <w:tc>
          <w:tcPr>
            <w:tcW w:w="2977" w:type="dxa"/>
            <w:tcBorders>
              <w:top w:val="single" w:sz="4" w:space="0" w:color="auto"/>
              <w:left w:val="single" w:sz="4" w:space="0" w:color="auto"/>
              <w:bottom w:val="single" w:sz="4" w:space="0" w:color="auto"/>
              <w:right w:val="single" w:sz="4" w:space="0" w:color="auto"/>
            </w:tcBorders>
          </w:tcPr>
          <w:p w14:paraId="26F652B1" w14:textId="4B5A4D28" w:rsidR="00CF590C" w:rsidRPr="00861568" w:rsidRDefault="00861568" w:rsidP="00B67405">
            <w:pPr>
              <w:spacing w:line="240" w:lineRule="auto"/>
              <w:rPr>
                <w:rFonts w:asciiTheme="majorHAnsi" w:hAnsiTheme="majorHAnsi" w:cstheme="majorHAnsi"/>
                <w:i/>
                <w:szCs w:val="20"/>
                <w:lang w:val="en-US"/>
              </w:rPr>
            </w:pPr>
            <w:r w:rsidRPr="00861568">
              <w:rPr>
                <w:rFonts w:asciiTheme="majorHAnsi" w:hAnsiTheme="majorHAnsi" w:cstheme="majorHAnsi"/>
                <w:b/>
                <w:szCs w:val="20"/>
                <w:lang w:val="en-US"/>
              </w:rPr>
              <w:t>Asiantuntijatehtävät Prof</w:t>
            </w:r>
            <w:r>
              <w:rPr>
                <w:rFonts w:asciiTheme="majorHAnsi" w:hAnsiTheme="majorHAnsi" w:cstheme="majorHAnsi"/>
                <w:b/>
                <w:szCs w:val="20"/>
                <w:lang w:val="en-US"/>
              </w:rPr>
              <w:t>essional Affairs</w:t>
            </w:r>
            <w:r w:rsidR="002D6394" w:rsidRPr="00861568">
              <w:rPr>
                <w:rFonts w:asciiTheme="majorHAnsi" w:hAnsiTheme="majorHAnsi" w:cstheme="majorHAnsi"/>
                <w:b/>
                <w:szCs w:val="20"/>
                <w:lang w:val="en-US"/>
              </w:rPr>
              <w:t>)</w:t>
            </w:r>
          </w:p>
        </w:tc>
        <w:tc>
          <w:tcPr>
            <w:tcW w:w="6923"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6707"/>
            </w:tblGrid>
            <w:tr w:rsidR="00B67405" w:rsidRPr="00F5010C" w14:paraId="26F652B6" w14:textId="77777777" w:rsidTr="00647B30">
              <w:trPr>
                <w:trHeight w:val="1593"/>
              </w:trPr>
              <w:tc>
                <w:tcPr>
                  <w:tcW w:w="0" w:type="auto"/>
                </w:tcPr>
                <w:p w14:paraId="26F652B3" w14:textId="744278FE" w:rsidR="00F5010C" w:rsidRDefault="00861568" w:rsidP="00B67405">
                  <w:pPr>
                    <w:pStyle w:val="Groteskilista"/>
                    <w:rPr>
                      <w:snapToGrid w:val="0"/>
                    </w:rPr>
                  </w:pPr>
                  <w:r>
                    <w:rPr>
                      <w:snapToGrid w:val="0"/>
                    </w:rPr>
                    <w:t>vastata sähköjärjestelmien sekä niiden käyttöön liittyvien automaatiojärjestelmien ja ohjelmistojen ylläpidosta ja käytöstä</w:t>
                  </w:r>
                </w:p>
                <w:p w14:paraId="26F652B4" w14:textId="20580E43" w:rsidR="00B67405" w:rsidRDefault="00861568" w:rsidP="00B67405">
                  <w:pPr>
                    <w:pStyle w:val="Groteskilista"/>
                    <w:rPr>
                      <w:snapToGrid w:val="0"/>
                    </w:rPr>
                  </w:pPr>
                  <w:r>
                    <w:rPr>
                      <w:snapToGrid w:val="0"/>
                    </w:rPr>
                    <w:t>vastata sähkö- ja automaatiojärjestelmien käyttöönotosta, niiden valmistelusta, suorittamisesta ja dokumentoinnista</w:t>
                  </w:r>
                </w:p>
                <w:p w14:paraId="26F652B5" w14:textId="5043A0BA" w:rsidR="00B67405" w:rsidRPr="00B67405" w:rsidRDefault="00861568" w:rsidP="00B67405">
                  <w:pPr>
                    <w:pStyle w:val="Groteskilista"/>
                    <w:rPr>
                      <w:snapToGrid w:val="0"/>
                    </w:rPr>
                  </w:pPr>
                  <w:r>
                    <w:rPr>
                      <w:snapToGrid w:val="0"/>
                    </w:rPr>
                    <w:t>vastata sähkö- ja automaatiojärjestelmien testauksista ja mittauksista</w:t>
                  </w:r>
                </w:p>
              </w:tc>
            </w:tr>
          </w:tbl>
          <w:p w14:paraId="26F652B7" w14:textId="77777777" w:rsidR="00CF590C" w:rsidRPr="00C3512D" w:rsidRDefault="00CF590C" w:rsidP="00C3512D">
            <w:pPr>
              <w:pStyle w:val="Groteskilista"/>
              <w:numPr>
                <w:ilvl w:val="0"/>
                <w:numId w:val="0"/>
              </w:numPr>
              <w:ind w:left="357" w:hanging="357"/>
              <w:rPr>
                <w:snapToGrid w:val="0"/>
              </w:rPr>
            </w:pPr>
          </w:p>
        </w:tc>
      </w:tr>
      <w:tr w:rsidR="00CF590C" w:rsidRPr="00595FDF" w14:paraId="26F652C5" w14:textId="77777777" w:rsidTr="00CF590C">
        <w:tc>
          <w:tcPr>
            <w:tcW w:w="2977" w:type="dxa"/>
            <w:tcBorders>
              <w:top w:val="single" w:sz="4" w:space="0" w:color="auto"/>
              <w:left w:val="single" w:sz="4" w:space="0" w:color="auto"/>
              <w:bottom w:val="single" w:sz="4" w:space="0" w:color="auto"/>
              <w:right w:val="single" w:sz="4" w:space="0" w:color="auto"/>
            </w:tcBorders>
          </w:tcPr>
          <w:p w14:paraId="26F652C3" w14:textId="18EBD4A4" w:rsidR="001E5430" w:rsidRPr="00861568" w:rsidRDefault="002D6394" w:rsidP="00B67405">
            <w:pPr>
              <w:spacing w:line="240" w:lineRule="auto"/>
              <w:rPr>
                <w:rFonts w:asciiTheme="majorHAnsi" w:hAnsiTheme="majorHAnsi" w:cstheme="majorHAnsi"/>
                <w:b/>
                <w:szCs w:val="20"/>
                <w:lang w:val="en-US"/>
              </w:rPr>
            </w:pPr>
            <w:r w:rsidRPr="00861568">
              <w:rPr>
                <w:rFonts w:asciiTheme="majorHAnsi" w:hAnsiTheme="majorHAnsi" w:cstheme="majorHAnsi"/>
                <w:b/>
                <w:szCs w:val="20"/>
                <w:lang w:val="en-US"/>
              </w:rPr>
              <w:t>A</w:t>
            </w:r>
            <w:r w:rsidR="00861568" w:rsidRPr="00861568">
              <w:rPr>
                <w:rFonts w:asciiTheme="majorHAnsi" w:hAnsiTheme="majorHAnsi" w:cstheme="majorHAnsi"/>
                <w:b/>
                <w:szCs w:val="20"/>
                <w:lang w:val="en-US"/>
              </w:rPr>
              <w:t>soakaspalvelun tehtävät</w:t>
            </w:r>
            <w:r w:rsidRPr="00861568">
              <w:rPr>
                <w:rFonts w:asciiTheme="majorHAnsi" w:hAnsiTheme="majorHAnsi" w:cstheme="majorHAnsi"/>
                <w:b/>
                <w:szCs w:val="20"/>
                <w:lang w:val="en-US"/>
              </w:rPr>
              <w:t xml:space="preserve"> (</w:t>
            </w:r>
            <w:r w:rsidR="00861568" w:rsidRPr="00861568">
              <w:rPr>
                <w:rFonts w:asciiTheme="majorHAnsi" w:hAnsiTheme="majorHAnsi" w:cstheme="majorHAnsi"/>
                <w:b/>
                <w:szCs w:val="20"/>
                <w:lang w:val="en-US"/>
              </w:rPr>
              <w:t>Customer S</w:t>
            </w:r>
            <w:r w:rsidR="00861568">
              <w:rPr>
                <w:rFonts w:asciiTheme="majorHAnsi" w:hAnsiTheme="majorHAnsi" w:cstheme="majorHAnsi"/>
                <w:b/>
                <w:szCs w:val="20"/>
                <w:lang w:val="en-US"/>
              </w:rPr>
              <w:t>ervices</w:t>
            </w:r>
            <w:r w:rsidRPr="00861568">
              <w:rPr>
                <w:rFonts w:asciiTheme="majorHAnsi" w:hAnsiTheme="majorHAnsi" w:cstheme="majorHAnsi"/>
                <w:b/>
                <w:szCs w:val="20"/>
                <w:lang w:val="en-US"/>
              </w:rPr>
              <w:t>)</w:t>
            </w:r>
          </w:p>
        </w:tc>
        <w:tc>
          <w:tcPr>
            <w:tcW w:w="6923" w:type="dxa"/>
            <w:tcBorders>
              <w:top w:val="single" w:sz="4" w:space="0" w:color="auto"/>
              <w:left w:val="single" w:sz="4" w:space="0" w:color="auto"/>
              <w:bottom w:val="single" w:sz="4" w:space="0" w:color="auto"/>
              <w:right w:val="single" w:sz="4" w:space="0" w:color="auto"/>
            </w:tcBorders>
          </w:tcPr>
          <w:p w14:paraId="452CF3DF" w14:textId="77777777" w:rsidR="001E5430" w:rsidRPr="00861568" w:rsidRDefault="001E5430" w:rsidP="001E5430">
            <w:pPr>
              <w:pStyle w:val="Groteskilista"/>
              <w:numPr>
                <w:ilvl w:val="0"/>
                <w:numId w:val="0"/>
              </w:numPr>
              <w:ind w:left="357"/>
              <w:rPr>
                <w:snapToGrid w:val="0"/>
                <w:lang w:val="en-US"/>
              </w:rPr>
            </w:pPr>
          </w:p>
          <w:p w14:paraId="451DD7D6" w14:textId="77777777" w:rsidR="00CF590C" w:rsidRDefault="00861568" w:rsidP="00B67405">
            <w:pPr>
              <w:pStyle w:val="Groteskilista"/>
              <w:rPr>
                <w:snapToGrid w:val="0"/>
              </w:rPr>
            </w:pPr>
            <w:r>
              <w:rPr>
                <w:snapToGrid w:val="0"/>
              </w:rPr>
              <w:t>toimia oman alansa tuntevana myynti-insinöörinä</w:t>
            </w:r>
          </w:p>
          <w:p w14:paraId="1444ADD3" w14:textId="77777777" w:rsidR="00861568" w:rsidRDefault="00861568" w:rsidP="00B67405">
            <w:pPr>
              <w:pStyle w:val="Groteskilista"/>
              <w:rPr>
                <w:snapToGrid w:val="0"/>
              </w:rPr>
            </w:pPr>
            <w:r>
              <w:rPr>
                <w:snapToGrid w:val="0"/>
              </w:rPr>
              <w:t>toimia kunnossapidon ja huollon tehtävissä</w:t>
            </w:r>
          </w:p>
          <w:p w14:paraId="26F652C4" w14:textId="2D4F2C23" w:rsidR="00861568" w:rsidRPr="00861568" w:rsidRDefault="00861568" w:rsidP="00861568">
            <w:pPr>
              <w:pStyle w:val="Groteskilista"/>
              <w:rPr>
                <w:snapToGrid w:val="0"/>
              </w:rPr>
            </w:pPr>
            <w:r>
              <w:rPr>
                <w:snapToGrid w:val="0"/>
              </w:rPr>
              <w:t>toimia konsultoinnin ja koulutuksen tehtävissä</w:t>
            </w:r>
          </w:p>
        </w:tc>
      </w:tr>
    </w:tbl>
    <w:p w14:paraId="26F652C6" w14:textId="77777777" w:rsidR="00CF590C" w:rsidRPr="00595FDF" w:rsidRDefault="00CF590C" w:rsidP="00CF590C">
      <w:pPr>
        <w:rPr>
          <w:rFonts w:cs="Calibri"/>
          <w:b/>
          <w:bCs/>
          <w:sz w:val="24"/>
        </w:rPr>
      </w:pPr>
    </w:p>
    <w:p w14:paraId="26F652C7" w14:textId="70C1731C" w:rsidR="00CF590C" w:rsidRPr="00DD7EE7" w:rsidRDefault="00CF590C" w:rsidP="00CF590C">
      <w:pPr>
        <w:pStyle w:val="Heading2"/>
        <w:rPr>
          <w:rFonts w:eastAsia="Calibri" w:cs="Calibri"/>
          <w:szCs w:val="24"/>
        </w:rPr>
      </w:pPr>
      <w:r w:rsidRPr="00595FDF">
        <w:rPr>
          <w:rFonts w:cs="Calibri"/>
          <w:szCs w:val="24"/>
        </w:rPr>
        <w:br w:type="page"/>
      </w:r>
      <w:bookmarkStart w:id="15" w:name="_Toc290881664"/>
      <w:bookmarkStart w:id="16" w:name="_Toc72327926"/>
      <w:r w:rsidR="00E7685F">
        <w:rPr>
          <w:rFonts w:eastAsia="Calibri"/>
        </w:rPr>
        <w:lastRenderedPageBreak/>
        <w:t>3</w:t>
      </w:r>
      <w:r>
        <w:rPr>
          <w:rFonts w:eastAsia="Calibri"/>
        </w:rPr>
        <w:t xml:space="preserve">.3 </w:t>
      </w:r>
      <w:r w:rsidRPr="00B31AC6">
        <w:rPr>
          <w:rFonts w:eastAsia="Calibri"/>
        </w:rPr>
        <w:t>Opintojen rakenne</w:t>
      </w:r>
      <w:bookmarkEnd w:id="15"/>
      <w:bookmarkEnd w:id="16"/>
    </w:p>
    <w:p w14:paraId="26F652C8" w14:textId="12812015" w:rsidR="00B01F65" w:rsidRPr="00595FDF" w:rsidRDefault="00CF590C" w:rsidP="00B01F65">
      <w:pPr>
        <w:rPr>
          <w:snapToGrid w:val="0"/>
        </w:rPr>
      </w:pPr>
      <w:r w:rsidRPr="00595FDF">
        <w:rPr>
          <w:snapToGrid w:val="0"/>
        </w:rPr>
        <w:t xml:space="preserve">Opintojen rakenne kuvataan taulukossa. </w:t>
      </w:r>
      <w:r w:rsidR="00B01F65" w:rsidRPr="00595FDF">
        <w:rPr>
          <w:snapToGrid w:val="0"/>
        </w:rPr>
        <w:t xml:space="preserve">Taulukkoa tehdessä </w:t>
      </w:r>
      <w:r w:rsidR="00B01F65">
        <w:rPr>
          <w:snapToGrid w:val="0"/>
        </w:rPr>
        <w:t>käytetään</w:t>
      </w:r>
      <w:r w:rsidR="00B01F65" w:rsidRPr="00595FDF">
        <w:rPr>
          <w:snapToGrid w:val="0"/>
        </w:rPr>
        <w:t xml:space="preserve"> apuna alla olevaa esimerkkiä, jossa värit ja fontit ovat Savonian visuaalisen ilmeen mukaiset. </w:t>
      </w:r>
      <w:r w:rsidR="00B01F65" w:rsidRPr="000763AB">
        <w:rPr>
          <w:b/>
          <w:snapToGrid w:val="0"/>
        </w:rPr>
        <w:t xml:space="preserve">Värejä ja fontteja ei saa muuttaa itse. </w:t>
      </w:r>
      <w:r w:rsidR="00F11430" w:rsidRPr="000763AB">
        <w:rPr>
          <w:b/>
          <w:snapToGrid w:val="0"/>
        </w:rPr>
        <w:t>Tau</w:t>
      </w:r>
      <w:r w:rsidR="00F11430">
        <w:rPr>
          <w:b/>
          <w:snapToGrid w:val="0"/>
        </w:rPr>
        <w:t>lukot ja kuvat toimitetaan lähdemuodossa</w:t>
      </w:r>
      <w:r w:rsidR="00367B7D">
        <w:rPr>
          <w:b/>
          <w:snapToGrid w:val="0"/>
        </w:rPr>
        <w:t xml:space="preserve"> (word, exce</w:t>
      </w:r>
      <w:r w:rsidR="00FB0E3E">
        <w:rPr>
          <w:b/>
          <w:snapToGrid w:val="0"/>
        </w:rPr>
        <w:t>l, pp) oman koulutusalan koulutusasiantuntijalle</w:t>
      </w:r>
      <w:r w:rsidR="00F11430">
        <w:rPr>
          <w:b/>
          <w:snapToGrid w:val="0"/>
        </w:rPr>
        <w:t>.</w:t>
      </w:r>
    </w:p>
    <w:p w14:paraId="26F652C9" w14:textId="65355712" w:rsidR="00CF590C" w:rsidRDefault="00B01F65" w:rsidP="0023795B">
      <w:pPr>
        <w:rPr>
          <w:snapToGrid w:val="0"/>
        </w:rPr>
      </w:pPr>
      <w:r>
        <w:rPr>
          <w:snapToGrid w:val="0"/>
        </w:rPr>
        <w:t xml:space="preserve">Taulukon tekstin fontti on Tahoma, pistekoko 10. </w:t>
      </w:r>
      <w:r w:rsidRPr="00595FDF">
        <w:rPr>
          <w:snapToGrid w:val="0"/>
        </w:rPr>
        <w:t>Otsikkorivin tausta on turkoosi, teksti</w:t>
      </w:r>
      <w:r>
        <w:rPr>
          <w:snapToGrid w:val="0"/>
        </w:rPr>
        <w:t xml:space="preserve"> valkoinen. Otsikko ja apuotsikot lihavoidaan. </w:t>
      </w:r>
      <w:r w:rsidRPr="00595FDF">
        <w:rPr>
          <w:snapToGrid w:val="0"/>
        </w:rPr>
        <w:t>Leipä</w:t>
      </w:r>
      <w:r>
        <w:rPr>
          <w:snapToGrid w:val="0"/>
        </w:rPr>
        <w:t xml:space="preserve">tekstin </w:t>
      </w:r>
      <w:r w:rsidRPr="00595FDF">
        <w:rPr>
          <w:snapToGrid w:val="0"/>
        </w:rPr>
        <w:t xml:space="preserve">väri </w:t>
      </w:r>
      <w:r>
        <w:rPr>
          <w:snapToGrid w:val="0"/>
        </w:rPr>
        <w:t xml:space="preserve">on </w:t>
      </w:r>
      <w:r w:rsidRPr="00595FDF">
        <w:rPr>
          <w:snapToGrid w:val="0"/>
        </w:rPr>
        <w:t xml:space="preserve">musta. </w:t>
      </w:r>
    </w:p>
    <w:p w14:paraId="4A5A2787" w14:textId="77777777" w:rsidR="00F869A7" w:rsidRPr="00595FDF" w:rsidRDefault="00F869A7" w:rsidP="0023795B">
      <w:pPr>
        <w:rPr>
          <w:snapToGrid w:val="0"/>
        </w:rPr>
      </w:pPr>
    </w:p>
    <w:p w14:paraId="26F652CA" w14:textId="77777777" w:rsidR="00CF590C" w:rsidRPr="00B31AC6" w:rsidRDefault="0023795B" w:rsidP="0023795B">
      <w:pPr>
        <w:pStyle w:val="Heading3"/>
        <w:rPr>
          <w:snapToGrid w:val="0"/>
        </w:rPr>
      </w:pPr>
      <w:bookmarkStart w:id="17" w:name="_Toc290881665"/>
      <w:bookmarkStart w:id="18" w:name="_Toc72327927"/>
      <w:r w:rsidRPr="00B31AC6">
        <w:rPr>
          <w:snapToGrid w:val="0"/>
        </w:rPr>
        <w:t>Esimerkk</w:t>
      </w:r>
      <w:r>
        <w:rPr>
          <w:snapToGrid w:val="0"/>
        </w:rPr>
        <w:t>itaulukko opintojen rakenteesta</w:t>
      </w:r>
      <w:bookmarkEnd w:id="17"/>
      <w:bookmarkEnd w:id="18"/>
    </w:p>
    <w:p w14:paraId="26F652CC" w14:textId="17996CA6" w:rsidR="00CF590C" w:rsidRPr="00850267" w:rsidRDefault="00850267" w:rsidP="0023795B">
      <w:pPr>
        <w:rPr>
          <w:snapToGrid w:val="0"/>
          <w:color w:val="31A3B5"/>
        </w:rPr>
      </w:pPr>
      <w:r>
        <w:rPr>
          <w:snapToGrid w:val="0"/>
        </w:rPr>
        <w:t>Sähkötekniikan insinöörin</w:t>
      </w:r>
      <w:r w:rsidR="00CF590C" w:rsidRPr="00595FDF">
        <w:rPr>
          <w:snapToGrid w:val="0"/>
        </w:rPr>
        <w:t xml:space="preserve"> opinnot ovat 2</w:t>
      </w:r>
      <w:r>
        <w:rPr>
          <w:snapToGrid w:val="0"/>
        </w:rPr>
        <w:t>4</w:t>
      </w:r>
      <w:r w:rsidR="00CF590C" w:rsidRPr="00595FDF">
        <w:rPr>
          <w:snapToGrid w:val="0"/>
        </w:rPr>
        <w:t xml:space="preserve">0 opintopistettä. </w:t>
      </w:r>
      <w:r w:rsidR="00CF590C" w:rsidRPr="00B45DB8">
        <w:rPr>
          <w:snapToGrid w:val="0"/>
          <w:color w:val="0070C0"/>
        </w:rPr>
        <w:t>Opetussuunnitelman mukaan yksi opiskeluvuosi vastaa 60 opintopistettä, mikä tarkoittaa 1600 tuntia opiskelijan työtä. Opiskelijan työ koostuu mm. lähitunneista, etä- ja itsenäisestä opiskelusta, verkko-opiskelusta ja harjoittelusta. Opiskelu sisältää työelämälähtöistä tutkimus- ja kehittämistoimintaa.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134"/>
        <w:gridCol w:w="6551"/>
      </w:tblGrid>
      <w:tr w:rsidR="00CF590C" w:rsidRPr="00595FDF" w14:paraId="26F652D0" w14:textId="77777777" w:rsidTr="00B45DB8">
        <w:tc>
          <w:tcPr>
            <w:tcW w:w="2093" w:type="dxa"/>
            <w:shd w:val="clear" w:color="auto" w:fill="0070C0"/>
          </w:tcPr>
          <w:p w14:paraId="26F652CD" w14:textId="77777777" w:rsidR="00CF590C" w:rsidRPr="009E6DE1" w:rsidRDefault="00CF590C" w:rsidP="00CF590C">
            <w:pPr>
              <w:rPr>
                <w:rFonts w:asciiTheme="majorHAnsi" w:hAnsiTheme="majorHAnsi" w:cstheme="majorHAnsi"/>
                <w:b/>
                <w:color w:val="FFFFFF"/>
                <w:szCs w:val="20"/>
              </w:rPr>
            </w:pPr>
          </w:p>
        </w:tc>
        <w:tc>
          <w:tcPr>
            <w:tcW w:w="1134" w:type="dxa"/>
            <w:shd w:val="clear" w:color="auto" w:fill="0070C0"/>
          </w:tcPr>
          <w:p w14:paraId="26F652CE" w14:textId="77777777" w:rsidR="00CF590C" w:rsidRPr="009E6DE1" w:rsidRDefault="00CF590C" w:rsidP="00CF590C">
            <w:pPr>
              <w:rPr>
                <w:rFonts w:asciiTheme="majorHAnsi" w:hAnsiTheme="majorHAnsi" w:cstheme="majorHAnsi"/>
                <w:b/>
                <w:color w:val="FFFFFF"/>
                <w:szCs w:val="20"/>
              </w:rPr>
            </w:pPr>
            <w:r w:rsidRPr="009E6DE1">
              <w:rPr>
                <w:rFonts w:asciiTheme="majorHAnsi" w:hAnsiTheme="majorHAnsi" w:cstheme="majorHAnsi"/>
                <w:b/>
                <w:color w:val="FFFFFF"/>
                <w:szCs w:val="20"/>
              </w:rPr>
              <w:t xml:space="preserve">Laajuus </w:t>
            </w:r>
          </w:p>
        </w:tc>
        <w:tc>
          <w:tcPr>
            <w:tcW w:w="6551" w:type="dxa"/>
            <w:shd w:val="clear" w:color="auto" w:fill="0070C0"/>
          </w:tcPr>
          <w:p w14:paraId="26F652CF" w14:textId="77777777" w:rsidR="00CF590C" w:rsidRPr="009E6DE1" w:rsidRDefault="00CF590C" w:rsidP="00CF590C">
            <w:pPr>
              <w:rPr>
                <w:rFonts w:asciiTheme="majorHAnsi" w:hAnsiTheme="majorHAnsi" w:cstheme="majorHAnsi"/>
                <w:b/>
                <w:color w:val="FFFFFF"/>
                <w:szCs w:val="20"/>
              </w:rPr>
            </w:pPr>
            <w:r w:rsidRPr="009E6DE1">
              <w:rPr>
                <w:rFonts w:asciiTheme="majorHAnsi" w:hAnsiTheme="majorHAnsi" w:cstheme="majorHAnsi"/>
                <w:b/>
                <w:color w:val="FFFFFF"/>
                <w:szCs w:val="20"/>
              </w:rPr>
              <w:t>Luonnehdinta opinnoista lyhyesti</w:t>
            </w:r>
          </w:p>
        </w:tc>
      </w:tr>
      <w:tr w:rsidR="00CF590C" w:rsidRPr="00595FDF" w14:paraId="26F652D4" w14:textId="77777777" w:rsidTr="00CF590C">
        <w:tc>
          <w:tcPr>
            <w:tcW w:w="2093" w:type="dxa"/>
          </w:tcPr>
          <w:p w14:paraId="26F652D1" w14:textId="77777777" w:rsidR="00CF590C" w:rsidRPr="009E6DE1" w:rsidRDefault="00CF590C" w:rsidP="00CF590C">
            <w:pPr>
              <w:rPr>
                <w:rFonts w:asciiTheme="majorHAnsi" w:hAnsiTheme="majorHAnsi" w:cstheme="majorHAnsi"/>
                <w:b/>
                <w:szCs w:val="20"/>
              </w:rPr>
            </w:pPr>
            <w:r w:rsidRPr="009E6DE1">
              <w:rPr>
                <w:rFonts w:asciiTheme="majorHAnsi" w:hAnsiTheme="majorHAnsi" w:cstheme="majorHAnsi"/>
                <w:b/>
                <w:szCs w:val="20"/>
              </w:rPr>
              <w:t xml:space="preserve">Perusopinnot  </w:t>
            </w:r>
            <w:r w:rsidRPr="009E6DE1">
              <w:rPr>
                <w:rFonts w:asciiTheme="majorHAnsi" w:hAnsiTheme="majorHAnsi" w:cstheme="majorHAnsi"/>
                <w:b/>
                <w:szCs w:val="20"/>
              </w:rPr>
              <w:tab/>
            </w:r>
          </w:p>
        </w:tc>
        <w:tc>
          <w:tcPr>
            <w:tcW w:w="1134" w:type="dxa"/>
          </w:tcPr>
          <w:p w14:paraId="26F652D2" w14:textId="18210BDD" w:rsidR="00CF590C" w:rsidRPr="009E6DE1" w:rsidRDefault="0042179B" w:rsidP="00CF590C">
            <w:pPr>
              <w:rPr>
                <w:rFonts w:asciiTheme="majorHAnsi" w:hAnsiTheme="majorHAnsi" w:cstheme="majorHAnsi"/>
                <w:szCs w:val="20"/>
              </w:rPr>
            </w:pPr>
            <w:r>
              <w:rPr>
                <w:rFonts w:asciiTheme="majorHAnsi" w:hAnsiTheme="majorHAnsi" w:cstheme="majorHAnsi"/>
                <w:szCs w:val="20"/>
              </w:rPr>
              <w:t>50 op</w:t>
            </w:r>
          </w:p>
        </w:tc>
        <w:tc>
          <w:tcPr>
            <w:tcW w:w="6551" w:type="dxa"/>
          </w:tcPr>
          <w:p w14:paraId="26F652D3" w14:textId="210BF3E5" w:rsidR="00CF590C" w:rsidRPr="009E6DE1" w:rsidRDefault="00850267" w:rsidP="00CF590C">
            <w:pPr>
              <w:rPr>
                <w:rFonts w:asciiTheme="majorHAnsi" w:hAnsiTheme="majorHAnsi" w:cstheme="majorHAnsi"/>
                <w:szCs w:val="20"/>
              </w:rPr>
            </w:pPr>
            <w:r>
              <w:rPr>
                <w:rFonts w:asciiTheme="majorHAnsi" w:hAnsiTheme="majorHAnsi" w:cstheme="majorHAnsi"/>
                <w:szCs w:val="20"/>
              </w:rPr>
              <w:t>Sähkötekniikan perusopinnot sisältävät viestinnän, kielten, matematiikan, fysiikan</w:t>
            </w:r>
            <w:r w:rsidR="0042179B">
              <w:rPr>
                <w:rFonts w:asciiTheme="majorHAnsi" w:hAnsiTheme="majorHAnsi" w:cstheme="majorHAnsi"/>
                <w:szCs w:val="20"/>
              </w:rPr>
              <w:t xml:space="preserve">, kemian ja sähkötekniikan perusteiden opintojaksoja. Nämä opintojaksot rakentavat pedagogisen pohjan ammattiopinnoille. </w:t>
            </w:r>
            <w:r w:rsidR="00CF590C" w:rsidRPr="009E6DE1">
              <w:rPr>
                <w:rFonts w:asciiTheme="majorHAnsi" w:hAnsiTheme="majorHAnsi" w:cstheme="majorHAnsi"/>
                <w:szCs w:val="20"/>
              </w:rPr>
              <w:t xml:space="preserve"> </w:t>
            </w:r>
          </w:p>
        </w:tc>
      </w:tr>
      <w:tr w:rsidR="00CF590C" w:rsidRPr="00595FDF" w14:paraId="26F652D9" w14:textId="77777777" w:rsidTr="00CF590C">
        <w:tc>
          <w:tcPr>
            <w:tcW w:w="2093" w:type="dxa"/>
          </w:tcPr>
          <w:p w14:paraId="26F652D5" w14:textId="77777777" w:rsidR="00CF590C" w:rsidRPr="009E6DE1" w:rsidRDefault="00CF590C" w:rsidP="00CF590C">
            <w:pPr>
              <w:rPr>
                <w:rFonts w:asciiTheme="majorHAnsi" w:hAnsiTheme="majorHAnsi" w:cstheme="majorHAnsi"/>
                <w:b/>
                <w:szCs w:val="20"/>
              </w:rPr>
            </w:pPr>
            <w:r w:rsidRPr="009E6DE1">
              <w:rPr>
                <w:rFonts w:asciiTheme="majorHAnsi" w:hAnsiTheme="majorHAnsi" w:cstheme="majorHAnsi"/>
                <w:b/>
                <w:szCs w:val="20"/>
              </w:rPr>
              <w:t>Ammattiopinnot</w:t>
            </w:r>
          </w:p>
        </w:tc>
        <w:tc>
          <w:tcPr>
            <w:tcW w:w="1134" w:type="dxa"/>
          </w:tcPr>
          <w:p w14:paraId="26F652D6" w14:textId="04278269" w:rsidR="00CF590C" w:rsidRPr="009E6DE1" w:rsidRDefault="0042179B" w:rsidP="00CF590C">
            <w:pPr>
              <w:rPr>
                <w:rFonts w:asciiTheme="majorHAnsi" w:hAnsiTheme="majorHAnsi" w:cstheme="majorHAnsi"/>
                <w:szCs w:val="20"/>
              </w:rPr>
            </w:pPr>
            <w:r>
              <w:rPr>
                <w:rFonts w:asciiTheme="majorHAnsi" w:hAnsiTheme="majorHAnsi" w:cstheme="majorHAnsi"/>
                <w:szCs w:val="20"/>
              </w:rPr>
              <w:t>130 op</w:t>
            </w:r>
          </w:p>
        </w:tc>
        <w:tc>
          <w:tcPr>
            <w:tcW w:w="6551" w:type="dxa"/>
          </w:tcPr>
          <w:p w14:paraId="26F652D7" w14:textId="0CEDC1C9" w:rsidR="00CF590C" w:rsidRPr="009E6DE1" w:rsidRDefault="0042179B" w:rsidP="00CF590C">
            <w:pPr>
              <w:rPr>
                <w:rFonts w:asciiTheme="majorHAnsi" w:hAnsiTheme="majorHAnsi" w:cstheme="majorHAnsi"/>
                <w:szCs w:val="20"/>
              </w:rPr>
            </w:pPr>
            <w:r>
              <w:rPr>
                <w:rFonts w:asciiTheme="majorHAnsi" w:hAnsiTheme="majorHAnsi" w:cstheme="majorHAnsi"/>
                <w:szCs w:val="20"/>
              </w:rPr>
              <w:t>Ammatilliset opinnot sisältävät monipuolisesti sähkötekniikan eri osa-alueisiin, sähkövoimatekniikkaan ja alan automaatiosovelluksiin liittyviä opintojaksoja, jotka ovat soveltavan ammatti-identiteetin vuoksi trkeitä ja joiden pedagogisena tavoitteena on sähkötekniikan osaamisen syventäminen. Opiskelussa keskitytään erityisesti alan tekniikoiden käytännön soveltamiseen erilaisissa sähköisen talotekniikan, sähkönjakelun, sähkökäyttöjen, tehoelektroniikan ja automaation sovelluksissa.</w:t>
            </w:r>
          </w:p>
          <w:p w14:paraId="26F652D8" w14:textId="77777777" w:rsidR="00CF590C" w:rsidRPr="009E6DE1" w:rsidRDefault="00CF590C" w:rsidP="00CF590C">
            <w:pPr>
              <w:rPr>
                <w:rFonts w:asciiTheme="majorHAnsi" w:hAnsiTheme="majorHAnsi" w:cstheme="majorHAnsi"/>
                <w:szCs w:val="20"/>
              </w:rPr>
            </w:pPr>
          </w:p>
        </w:tc>
      </w:tr>
      <w:tr w:rsidR="00CF590C" w:rsidRPr="00595FDF" w14:paraId="26F652DD" w14:textId="77777777" w:rsidTr="00CF590C">
        <w:tc>
          <w:tcPr>
            <w:tcW w:w="2093" w:type="dxa"/>
          </w:tcPr>
          <w:p w14:paraId="26F652DA" w14:textId="77777777" w:rsidR="00CF590C" w:rsidRPr="009E6DE1" w:rsidRDefault="00CF590C" w:rsidP="00CF590C">
            <w:pPr>
              <w:rPr>
                <w:rFonts w:asciiTheme="majorHAnsi" w:hAnsiTheme="majorHAnsi" w:cstheme="majorHAnsi"/>
                <w:b/>
                <w:szCs w:val="20"/>
              </w:rPr>
            </w:pPr>
            <w:r w:rsidRPr="009E6DE1">
              <w:rPr>
                <w:rFonts w:asciiTheme="majorHAnsi" w:hAnsiTheme="majorHAnsi" w:cstheme="majorHAnsi"/>
                <w:b/>
                <w:szCs w:val="20"/>
              </w:rPr>
              <w:t>Harjoittelu</w:t>
            </w:r>
            <w:r w:rsidR="000044E9">
              <w:rPr>
                <w:rFonts w:asciiTheme="majorHAnsi" w:hAnsiTheme="majorHAnsi" w:cstheme="majorHAnsi"/>
                <w:b/>
                <w:szCs w:val="20"/>
              </w:rPr>
              <w:br/>
              <w:t>(sisältyy terveys-alalla ammatti-opintoihin)</w:t>
            </w:r>
          </w:p>
        </w:tc>
        <w:tc>
          <w:tcPr>
            <w:tcW w:w="1134" w:type="dxa"/>
          </w:tcPr>
          <w:p w14:paraId="26F652DB" w14:textId="4CBD0B40" w:rsidR="00CF590C" w:rsidRPr="009E6DE1" w:rsidRDefault="0042179B" w:rsidP="00CF590C">
            <w:pPr>
              <w:rPr>
                <w:rFonts w:asciiTheme="majorHAnsi" w:hAnsiTheme="majorHAnsi" w:cstheme="majorHAnsi"/>
                <w:szCs w:val="20"/>
              </w:rPr>
            </w:pPr>
            <w:r>
              <w:rPr>
                <w:rFonts w:asciiTheme="majorHAnsi" w:hAnsiTheme="majorHAnsi" w:cstheme="majorHAnsi"/>
                <w:szCs w:val="20"/>
              </w:rPr>
              <w:t>30 op</w:t>
            </w:r>
          </w:p>
        </w:tc>
        <w:tc>
          <w:tcPr>
            <w:tcW w:w="6551" w:type="dxa"/>
          </w:tcPr>
          <w:p w14:paraId="26F652DC" w14:textId="77777777" w:rsidR="00CF590C" w:rsidRPr="00FC4C75" w:rsidRDefault="00CF590C" w:rsidP="00CF590C">
            <w:pPr>
              <w:autoSpaceDE w:val="0"/>
              <w:autoSpaceDN w:val="0"/>
              <w:rPr>
                <w:rFonts w:asciiTheme="majorHAnsi" w:hAnsiTheme="majorHAnsi" w:cstheme="majorHAnsi"/>
                <w:iCs/>
                <w:color w:val="00ACCD" w:themeColor="accent4"/>
                <w:szCs w:val="20"/>
              </w:rPr>
            </w:pPr>
            <w:r w:rsidRPr="00B45DB8">
              <w:rPr>
                <w:rFonts w:asciiTheme="majorHAnsi" w:hAnsiTheme="majorHAnsi" w:cstheme="majorHAnsi"/>
                <w:iCs/>
                <w:color w:val="0070C0"/>
                <w:szCs w:val="20"/>
              </w:rPr>
              <w:t xml:space="preserve">Harjoittelussa opiskelija perehtyy käytännön työtoimintaan ja hankkii valmiuksia erilaisten toimintatapojen ja työmenetelmien valintaan, käyttöön ja soveltamiseen.  Harjoittelussa opitaan myös kehittämään asiakas- ja työelämälähtöisesti uusia ratkaisuja ja toiminnan laatua.  Harjoittelu valmentaa työelämän vaatimuksiin ammatillista osaamista syventämällä sekä auttaa työllistymään koulutusalaa ja suuntautumista vastaaviin tehtäviin. </w:t>
            </w:r>
          </w:p>
        </w:tc>
      </w:tr>
      <w:tr w:rsidR="00CF590C" w:rsidRPr="00595FDF" w14:paraId="26F652E7" w14:textId="77777777" w:rsidTr="00CF590C">
        <w:tc>
          <w:tcPr>
            <w:tcW w:w="2093" w:type="dxa"/>
          </w:tcPr>
          <w:p w14:paraId="26F652DE" w14:textId="77777777" w:rsidR="00CF590C" w:rsidRPr="009E6DE1" w:rsidRDefault="00CF590C" w:rsidP="00CF590C">
            <w:pPr>
              <w:rPr>
                <w:rFonts w:asciiTheme="majorHAnsi" w:hAnsiTheme="majorHAnsi" w:cstheme="majorHAnsi"/>
                <w:b/>
                <w:szCs w:val="20"/>
              </w:rPr>
            </w:pPr>
            <w:r w:rsidRPr="009E6DE1">
              <w:rPr>
                <w:rFonts w:asciiTheme="majorHAnsi" w:hAnsiTheme="majorHAnsi" w:cstheme="majorHAnsi"/>
                <w:b/>
                <w:szCs w:val="20"/>
              </w:rPr>
              <w:t>Opinnäytetyö</w:t>
            </w:r>
          </w:p>
          <w:p w14:paraId="26F652DF" w14:textId="77777777" w:rsidR="00CF590C" w:rsidRPr="009E6DE1" w:rsidRDefault="00CF590C" w:rsidP="00CF590C">
            <w:pPr>
              <w:rPr>
                <w:rFonts w:asciiTheme="majorHAnsi" w:hAnsiTheme="majorHAnsi" w:cstheme="majorHAnsi"/>
                <w:szCs w:val="20"/>
              </w:rPr>
            </w:pPr>
          </w:p>
        </w:tc>
        <w:tc>
          <w:tcPr>
            <w:tcW w:w="1134" w:type="dxa"/>
          </w:tcPr>
          <w:p w14:paraId="26F652E0" w14:textId="77777777" w:rsidR="00CF590C" w:rsidRPr="009E6DE1" w:rsidRDefault="00CF590C" w:rsidP="00CF590C">
            <w:pPr>
              <w:rPr>
                <w:rFonts w:asciiTheme="majorHAnsi" w:hAnsiTheme="majorHAnsi" w:cstheme="majorHAnsi"/>
                <w:szCs w:val="20"/>
              </w:rPr>
            </w:pPr>
            <w:r w:rsidRPr="009E6DE1">
              <w:rPr>
                <w:rFonts w:asciiTheme="majorHAnsi" w:hAnsiTheme="majorHAnsi" w:cstheme="majorHAnsi"/>
                <w:szCs w:val="20"/>
              </w:rPr>
              <w:lastRenderedPageBreak/>
              <w:t>15 op</w:t>
            </w:r>
          </w:p>
        </w:tc>
        <w:tc>
          <w:tcPr>
            <w:tcW w:w="6551" w:type="dxa"/>
          </w:tcPr>
          <w:p w14:paraId="26F652E1" w14:textId="77777777" w:rsidR="00CF590C" w:rsidRPr="00B45DB8" w:rsidRDefault="00CF590C" w:rsidP="00CF590C">
            <w:pPr>
              <w:rPr>
                <w:rFonts w:asciiTheme="majorHAnsi" w:hAnsiTheme="majorHAnsi" w:cstheme="majorHAnsi"/>
                <w:color w:val="0070C0"/>
                <w:szCs w:val="20"/>
              </w:rPr>
            </w:pPr>
            <w:r w:rsidRPr="00B45DB8">
              <w:rPr>
                <w:rFonts w:asciiTheme="majorHAnsi" w:hAnsiTheme="majorHAnsi" w:cstheme="majorHAnsi"/>
                <w:color w:val="0070C0"/>
                <w:szCs w:val="20"/>
              </w:rPr>
              <w:t>Opinnäytetyö on opiskelijan työelämäläheinen oppimisprosessi, jota asiantuntijat tukevat, ohjaavat ja arvioivat. Tavoitteena on, että opiskelija kehittää työelämää opinnäytetyöllään samal</w:t>
            </w:r>
            <w:r w:rsidR="005B49CF" w:rsidRPr="00B45DB8">
              <w:rPr>
                <w:rFonts w:asciiTheme="majorHAnsi" w:hAnsiTheme="majorHAnsi" w:cstheme="majorHAnsi"/>
                <w:color w:val="0070C0"/>
                <w:szCs w:val="20"/>
              </w:rPr>
              <w:t xml:space="preserve">la kun prosessi syventää </w:t>
            </w:r>
            <w:r w:rsidR="005B49CF" w:rsidRPr="00B45DB8">
              <w:rPr>
                <w:rFonts w:asciiTheme="majorHAnsi" w:hAnsiTheme="majorHAnsi" w:cstheme="majorHAnsi"/>
                <w:color w:val="0070C0"/>
                <w:szCs w:val="20"/>
              </w:rPr>
              <w:lastRenderedPageBreak/>
              <w:t>hänen </w:t>
            </w:r>
            <w:r w:rsidRPr="00B45DB8">
              <w:rPr>
                <w:rFonts w:asciiTheme="majorHAnsi" w:hAnsiTheme="majorHAnsi" w:cstheme="majorHAnsi"/>
                <w:color w:val="0070C0"/>
                <w:szCs w:val="20"/>
              </w:rPr>
              <w:t>asiantuntijuuttaan valitussa aiheessa.  Opinnäytetyöt voivat olla tutkimuksellisia, toiminnallisia tai subjektiivista luovaa ilmaisua. Opinnäytetyön tekemisessä opiskelija vastaa</w:t>
            </w:r>
          </w:p>
          <w:p w14:paraId="26F652E2" w14:textId="77777777" w:rsidR="00CF590C" w:rsidRPr="00B45DB8" w:rsidRDefault="00CF590C" w:rsidP="00FC4C75">
            <w:pPr>
              <w:pStyle w:val="ListParagraph"/>
              <w:numPr>
                <w:ilvl w:val="0"/>
                <w:numId w:val="34"/>
              </w:numPr>
              <w:rPr>
                <w:rFonts w:asciiTheme="majorHAnsi" w:hAnsiTheme="majorHAnsi" w:cstheme="majorHAnsi"/>
                <w:color w:val="0070C0"/>
              </w:rPr>
            </w:pPr>
            <w:r w:rsidRPr="00B45DB8">
              <w:rPr>
                <w:rFonts w:asciiTheme="majorHAnsi" w:hAnsiTheme="majorHAnsi" w:cstheme="majorHAnsi"/>
                <w:color w:val="0070C0"/>
              </w:rPr>
              <w:t>opinnäytetyöidean ja työelämäyhteyden hakemisesta</w:t>
            </w:r>
          </w:p>
          <w:p w14:paraId="26F652E3" w14:textId="77777777" w:rsidR="00CF590C" w:rsidRPr="00B45DB8" w:rsidRDefault="00CF590C" w:rsidP="00FC4C75">
            <w:pPr>
              <w:pStyle w:val="ListParagraph"/>
              <w:numPr>
                <w:ilvl w:val="0"/>
                <w:numId w:val="34"/>
              </w:numPr>
              <w:rPr>
                <w:rFonts w:asciiTheme="majorHAnsi" w:hAnsiTheme="majorHAnsi" w:cstheme="majorHAnsi"/>
                <w:color w:val="0070C0"/>
              </w:rPr>
            </w:pPr>
            <w:r w:rsidRPr="00B45DB8">
              <w:rPr>
                <w:rFonts w:asciiTheme="majorHAnsi" w:hAnsiTheme="majorHAnsi" w:cstheme="majorHAnsi"/>
                <w:color w:val="0070C0"/>
              </w:rPr>
              <w:t>opinnäytetyön tehtäväalueeseen perehtymisestä ja tehtävän asettamisesta</w:t>
            </w:r>
          </w:p>
          <w:p w14:paraId="26F652E4" w14:textId="77777777" w:rsidR="00CF590C" w:rsidRPr="00B45DB8" w:rsidRDefault="00CF590C" w:rsidP="00FC4C75">
            <w:pPr>
              <w:pStyle w:val="ListParagraph"/>
              <w:numPr>
                <w:ilvl w:val="0"/>
                <w:numId w:val="34"/>
              </w:numPr>
              <w:rPr>
                <w:rFonts w:asciiTheme="majorHAnsi" w:hAnsiTheme="majorHAnsi" w:cstheme="majorHAnsi"/>
                <w:color w:val="0070C0"/>
              </w:rPr>
            </w:pPr>
            <w:r w:rsidRPr="00B45DB8">
              <w:rPr>
                <w:rFonts w:asciiTheme="majorHAnsi" w:hAnsiTheme="majorHAnsi" w:cstheme="majorHAnsi"/>
                <w:color w:val="0070C0"/>
              </w:rPr>
              <w:t>asetetun tehtävän suorittamisesta ja raportoinnista</w:t>
            </w:r>
          </w:p>
          <w:p w14:paraId="26F652E5" w14:textId="77777777" w:rsidR="00CF590C" w:rsidRPr="00B45DB8" w:rsidRDefault="00CF590C" w:rsidP="00FC4C75">
            <w:pPr>
              <w:pStyle w:val="ListParagraph"/>
              <w:numPr>
                <w:ilvl w:val="0"/>
                <w:numId w:val="34"/>
              </w:numPr>
              <w:rPr>
                <w:rFonts w:asciiTheme="majorHAnsi" w:hAnsiTheme="majorHAnsi" w:cstheme="majorHAnsi"/>
                <w:color w:val="0070C0"/>
              </w:rPr>
            </w:pPr>
            <w:r w:rsidRPr="00B45DB8">
              <w:rPr>
                <w:rFonts w:asciiTheme="majorHAnsi" w:hAnsiTheme="majorHAnsi" w:cstheme="majorHAnsi"/>
                <w:color w:val="0070C0"/>
              </w:rPr>
              <w:t>opinnäytetyön viimeistelystä ja tiedotusmateriaalin laatimisesta.</w:t>
            </w:r>
          </w:p>
          <w:p w14:paraId="26F652E6" w14:textId="07EB4957" w:rsidR="00CF590C" w:rsidRPr="00FC4C75" w:rsidRDefault="00CF590C" w:rsidP="00CF590C">
            <w:pPr>
              <w:rPr>
                <w:rFonts w:asciiTheme="majorHAnsi" w:hAnsiTheme="majorHAnsi" w:cstheme="majorHAnsi"/>
                <w:color w:val="00ACCD" w:themeColor="accent4"/>
                <w:szCs w:val="20"/>
              </w:rPr>
            </w:pPr>
            <w:r w:rsidRPr="00B45DB8">
              <w:rPr>
                <w:rFonts w:asciiTheme="majorHAnsi" w:hAnsiTheme="majorHAnsi" w:cstheme="majorHAnsi"/>
                <w:color w:val="0070C0"/>
                <w:szCs w:val="20"/>
              </w:rPr>
              <w:t>Opinnäytetyö tarjoaa joustavan portin siirtyä työelämään ja hyvän mahdollisuuden verkottua omalla alalla.</w:t>
            </w:r>
          </w:p>
        </w:tc>
      </w:tr>
      <w:tr w:rsidR="00CF590C" w:rsidRPr="00595FDF" w14:paraId="26F652EC" w14:textId="77777777" w:rsidTr="00CF590C">
        <w:tc>
          <w:tcPr>
            <w:tcW w:w="2093" w:type="dxa"/>
          </w:tcPr>
          <w:p w14:paraId="26F652E8" w14:textId="77777777" w:rsidR="00CF590C" w:rsidRPr="009E6DE1" w:rsidRDefault="006D20B3" w:rsidP="00CF590C">
            <w:pPr>
              <w:rPr>
                <w:rFonts w:asciiTheme="majorHAnsi" w:hAnsiTheme="majorHAnsi" w:cstheme="majorHAnsi"/>
                <w:b/>
                <w:szCs w:val="20"/>
              </w:rPr>
            </w:pPr>
            <w:r>
              <w:rPr>
                <w:rFonts w:asciiTheme="majorHAnsi" w:hAnsiTheme="majorHAnsi" w:cstheme="majorHAnsi"/>
                <w:b/>
                <w:szCs w:val="20"/>
              </w:rPr>
              <w:lastRenderedPageBreak/>
              <w:t>Valinnaiset</w:t>
            </w:r>
            <w:r w:rsidR="00CF590C" w:rsidRPr="009E6DE1">
              <w:rPr>
                <w:rFonts w:asciiTheme="majorHAnsi" w:hAnsiTheme="majorHAnsi" w:cstheme="majorHAnsi"/>
                <w:b/>
                <w:szCs w:val="20"/>
              </w:rPr>
              <w:t xml:space="preserve"> opinnot</w:t>
            </w:r>
          </w:p>
          <w:p w14:paraId="26F652E9" w14:textId="77777777" w:rsidR="00CF590C" w:rsidRPr="009E6DE1" w:rsidRDefault="00CF590C" w:rsidP="00CF590C">
            <w:pPr>
              <w:rPr>
                <w:rFonts w:asciiTheme="majorHAnsi" w:hAnsiTheme="majorHAnsi" w:cstheme="majorHAnsi"/>
                <w:szCs w:val="20"/>
              </w:rPr>
            </w:pPr>
          </w:p>
        </w:tc>
        <w:tc>
          <w:tcPr>
            <w:tcW w:w="1134" w:type="dxa"/>
          </w:tcPr>
          <w:p w14:paraId="26F652EA" w14:textId="18B3E21E" w:rsidR="00CF590C" w:rsidRPr="009E6DE1" w:rsidRDefault="0042179B" w:rsidP="00CF590C">
            <w:pPr>
              <w:rPr>
                <w:rFonts w:asciiTheme="majorHAnsi" w:hAnsiTheme="majorHAnsi" w:cstheme="majorHAnsi"/>
                <w:szCs w:val="20"/>
              </w:rPr>
            </w:pPr>
            <w:r>
              <w:rPr>
                <w:rFonts w:asciiTheme="majorHAnsi" w:hAnsiTheme="majorHAnsi" w:cstheme="majorHAnsi"/>
                <w:szCs w:val="20"/>
              </w:rPr>
              <w:t>15 op</w:t>
            </w:r>
          </w:p>
        </w:tc>
        <w:tc>
          <w:tcPr>
            <w:tcW w:w="6551" w:type="dxa"/>
          </w:tcPr>
          <w:p w14:paraId="26F652EB" w14:textId="576FC021" w:rsidR="00CF590C" w:rsidRPr="009E6DE1" w:rsidRDefault="006D20B3" w:rsidP="004251D6">
            <w:pPr>
              <w:rPr>
                <w:rFonts w:asciiTheme="majorHAnsi" w:hAnsiTheme="majorHAnsi" w:cstheme="majorHAnsi"/>
                <w:color w:val="31A3B5"/>
                <w:szCs w:val="20"/>
              </w:rPr>
            </w:pPr>
            <w:r w:rsidRPr="00B45DB8">
              <w:rPr>
                <w:rFonts w:asciiTheme="majorHAnsi" w:hAnsiTheme="majorHAnsi" w:cstheme="majorHAnsi"/>
                <w:color w:val="0070C0"/>
                <w:szCs w:val="20"/>
              </w:rPr>
              <w:t>Valinnaiset</w:t>
            </w:r>
            <w:r w:rsidR="00CF590C" w:rsidRPr="00B45DB8">
              <w:rPr>
                <w:rFonts w:asciiTheme="majorHAnsi" w:hAnsiTheme="majorHAnsi" w:cstheme="majorHAnsi"/>
                <w:color w:val="0070C0"/>
                <w:szCs w:val="20"/>
              </w:rPr>
              <w:t xml:space="preserve"> opinnot</w:t>
            </w:r>
            <w:r w:rsidR="004251D6" w:rsidRPr="00B45DB8">
              <w:rPr>
                <w:rFonts w:asciiTheme="majorHAnsi" w:hAnsiTheme="majorHAnsi" w:cstheme="majorHAnsi"/>
                <w:color w:val="0070C0"/>
                <w:szCs w:val="20"/>
              </w:rPr>
              <w:t xml:space="preserve"> suuntaavat ja </w:t>
            </w:r>
            <w:r w:rsidR="00CF590C" w:rsidRPr="00B45DB8">
              <w:rPr>
                <w:rFonts w:asciiTheme="majorHAnsi" w:hAnsiTheme="majorHAnsi" w:cstheme="majorHAnsi"/>
                <w:color w:val="0070C0"/>
                <w:szCs w:val="20"/>
              </w:rPr>
              <w:t>tukevat asiantuntijuud</w:t>
            </w:r>
            <w:r w:rsidR="004251D6" w:rsidRPr="00B45DB8">
              <w:rPr>
                <w:rFonts w:asciiTheme="majorHAnsi" w:hAnsiTheme="majorHAnsi" w:cstheme="majorHAnsi"/>
                <w:color w:val="0070C0"/>
                <w:szCs w:val="20"/>
              </w:rPr>
              <w:t xml:space="preserve">en kehittymistä </w:t>
            </w:r>
            <w:r w:rsidR="00CF590C" w:rsidRPr="00B45DB8">
              <w:rPr>
                <w:rFonts w:asciiTheme="majorHAnsi" w:hAnsiTheme="majorHAnsi" w:cstheme="majorHAnsi"/>
                <w:color w:val="0070C0"/>
                <w:szCs w:val="20"/>
              </w:rPr>
              <w:t xml:space="preserve">opiskelijan kiinnostuksen mukaan. </w:t>
            </w:r>
            <w:r w:rsidR="004251D6" w:rsidRPr="00B45DB8">
              <w:rPr>
                <w:rFonts w:asciiTheme="majorHAnsi" w:hAnsiTheme="majorHAnsi" w:cstheme="majorHAnsi"/>
                <w:color w:val="0070C0"/>
                <w:szCs w:val="20"/>
              </w:rPr>
              <w:t xml:space="preserve">Opiskelija voi valita opintoja myös </w:t>
            </w:r>
            <w:r w:rsidR="00CF590C" w:rsidRPr="00B45DB8">
              <w:rPr>
                <w:rFonts w:asciiTheme="majorHAnsi" w:hAnsiTheme="majorHAnsi" w:cstheme="majorHAnsi"/>
                <w:color w:val="0070C0"/>
                <w:szCs w:val="20"/>
              </w:rPr>
              <w:t>Savonian</w:t>
            </w:r>
            <w:r w:rsidR="004251D6" w:rsidRPr="00B45DB8">
              <w:rPr>
                <w:rFonts w:asciiTheme="majorHAnsi" w:hAnsiTheme="majorHAnsi" w:cstheme="majorHAnsi"/>
                <w:color w:val="0070C0"/>
                <w:szCs w:val="20"/>
              </w:rPr>
              <w:t xml:space="preserve"> yhteisistä opintokokonaisuuksista ja muista tutkinto-ohjelmista tai sisällyttää tutkintoonsa muualla suoritettuja saman</w:t>
            </w:r>
            <w:r w:rsidR="00A7207C" w:rsidRPr="00B45DB8">
              <w:rPr>
                <w:rFonts w:asciiTheme="majorHAnsi" w:hAnsiTheme="majorHAnsi" w:cstheme="majorHAnsi"/>
                <w:color w:val="0070C0"/>
                <w:szCs w:val="20"/>
              </w:rPr>
              <w:t xml:space="preserve"> </w:t>
            </w:r>
            <w:r w:rsidR="004251D6" w:rsidRPr="00B45DB8">
              <w:rPr>
                <w:rFonts w:asciiTheme="majorHAnsi" w:hAnsiTheme="majorHAnsi" w:cstheme="majorHAnsi"/>
                <w:color w:val="0070C0"/>
                <w:szCs w:val="20"/>
              </w:rPr>
              <w:t>tasoisia opintoja.</w:t>
            </w:r>
          </w:p>
        </w:tc>
      </w:tr>
      <w:tr w:rsidR="00CF590C" w:rsidRPr="00595FDF" w14:paraId="26F652F0" w14:textId="77777777" w:rsidTr="00CF590C">
        <w:tc>
          <w:tcPr>
            <w:tcW w:w="2093" w:type="dxa"/>
          </w:tcPr>
          <w:p w14:paraId="26F652ED" w14:textId="77777777" w:rsidR="00CF590C" w:rsidRPr="009E6DE1" w:rsidRDefault="00CF590C" w:rsidP="00CF590C">
            <w:pPr>
              <w:rPr>
                <w:rFonts w:asciiTheme="majorHAnsi" w:hAnsiTheme="majorHAnsi" w:cstheme="majorHAnsi"/>
                <w:b/>
                <w:szCs w:val="20"/>
              </w:rPr>
            </w:pPr>
            <w:r w:rsidRPr="009E6DE1">
              <w:rPr>
                <w:rFonts w:asciiTheme="majorHAnsi" w:hAnsiTheme="majorHAnsi" w:cstheme="majorHAnsi"/>
                <w:b/>
                <w:szCs w:val="20"/>
              </w:rPr>
              <w:t>Yhteensä</w:t>
            </w:r>
          </w:p>
        </w:tc>
        <w:tc>
          <w:tcPr>
            <w:tcW w:w="1134" w:type="dxa"/>
          </w:tcPr>
          <w:p w14:paraId="26F652EE" w14:textId="256C3A45" w:rsidR="00CF590C" w:rsidRPr="009E6DE1" w:rsidRDefault="000044E9" w:rsidP="00CF590C">
            <w:pPr>
              <w:rPr>
                <w:rFonts w:asciiTheme="majorHAnsi" w:hAnsiTheme="majorHAnsi" w:cstheme="majorHAnsi"/>
                <w:szCs w:val="20"/>
              </w:rPr>
            </w:pPr>
            <w:r>
              <w:rPr>
                <w:rFonts w:asciiTheme="majorHAnsi" w:hAnsiTheme="majorHAnsi" w:cstheme="majorHAnsi"/>
                <w:szCs w:val="20"/>
              </w:rPr>
              <w:t>240</w:t>
            </w:r>
            <w:r w:rsidR="00CF590C" w:rsidRPr="009E6DE1">
              <w:rPr>
                <w:rFonts w:asciiTheme="majorHAnsi" w:hAnsiTheme="majorHAnsi" w:cstheme="majorHAnsi"/>
                <w:szCs w:val="20"/>
              </w:rPr>
              <w:t xml:space="preserve"> op</w:t>
            </w:r>
          </w:p>
        </w:tc>
        <w:tc>
          <w:tcPr>
            <w:tcW w:w="6551" w:type="dxa"/>
          </w:tcPr>
          <w:p w14:paraId="26F652EF" w14:textId="77777777" w:rsidR="00CF590C" w:rsidRPr="009E6DE1" w:rsidRDefault="00CF590C" w:rsidP="00CF590C">
            <w:pPr>
              <w:rPr>
                <w:rFonts w:asciiTheme="majorHAnsi" w:hAnsiTheme="majorHAnsi" w:cstheme="majorHAnsi"/>
                <w:szCs w:val="20"/>
              </w:rPr>
            </w:pPr>
          </w:p>
        </w:tc>
      </w:tr>
    </w:tbl>
    <w:p w14:paraId="26F652F1" w14:textId="5EC32E4A" w:rsidR="00CF590C" w:rsidRPr="00B31AC6" w:rsidRDefault="00CF590C" w:rsidP="0023795B">
      <w:pPr>
        <w:pStyle w:val="Heading2"/>
        <w:spacing w:before="0"/>
      </w:pPr>
      <w:r w:rsidRPr="00595FDF">
        <w:rPr>
          <w:rFonts w:cs="Calibri"/>
          <w:szCs w:val="24"/>
        </w:rPr>
        <w:br w:type="page"/>
      </w:r>
      <w:bookmarkStart w:id="19" w:name="_Toc290881666"/>
      <w:bookmarkStart w:id="20" w:name="_Toc72327928"/>
      <w:r w:rsidR="00E7685F">
        <w:rPr>
          <w:rFonts w:eastAsia="Calibri"/>
        </w:rPr>
        <w:lastRenderedPageBreak/>
        <w:t>3</w:t>
      </w:r>
      <w:r>
        <w:rPr>
          <w:rFonts w:eastAsia="Calibri"/>
        </w:rPr>
        <w:t xml:space="preserve">.4 </w:t>
      </w:r>
      <w:r w:rsidRPr="00B31AC6">
        <w:rPr>
          <w:rFonts w:eastAsia="Calibri"/>
        </w:rPr>
        <w:t>Asiantuntijuuden kehittyminen</w:t>
      </w:r>
      <w:bookmarkEnd w:id="19"/>
      <w:bookmarkEnd w:id="20"/>
    </w:p>
    <w:p w14:paraId="26F652F2" w14:textId="22B4CD3E" w:rsidR="00CF590C" w:rsidRPr="00595FDF" w:rsidRDefault="00CF590C" w:rsidP="00B01F65">
      <w:pPr>
        <w:rPr>
          <w:snapToGrid w:val="0"/>
        </w:rPr>
      </w:pPr>
      <w:r w:rsidRPr="00595FDF">
        <w:rPr>
          <w:snapToGrid w:val="0"/>
        </w:rPr>
        <w:t>Savonian opetussuunnitelmissa opintojaksot muodostavat laajempia</w:t>
      </w:r>
      <w:r w:rsidR="00542701">
        <w:rPr>
          <w:snapToGrid w:val="0"/>
        </w:rPr>
        <w:t xml:space="preserve"> opintokokonaisuuksia.  Näin ne</w:t>
      </w:r>
      <w:r w:rsidRPr="004E09A2">
        <w:rPr>
          <w:snapToGrid w:val="0"/>
          <w:color w:val="FF0000"/>
        </w:rPr>
        <w:t xml:space="preserve"> </w:t>
      </w:r>
      <w:r w:rsidRPr="00595FDF">
        <w:rPr>
          <w:snapToGrid w:val="0"/>
        </w:rPr>
        <w:t>tukevat opiskelijan kokonaiskehitystä ja asiantuntijuuden kehittymistä.  Samalla mahdollistuu opetuksen ja työelämälähtöisen tutkimus- ja kehittämistoiminnan yhdistyminen.</w:t>
      </w:r>
    </w:p>
    <w:p w14:paraId="26F652F3" w14:textId="15D429E9" w:rsidR="00CF590C" w:rsidRPr="00595FDF" w:rsidRDefault="009B3858" w:rsidP="00B01F65">
      <w:pPr>
        <w:rPr>
          <w:b/>
          <w:snapToGrid w:val="0"/>
        </w:rPr>
      </w:pPr>
      <w:r>
        <w:rPr>
          <w:b/>
          <w:snapToGrid w:val="0"/>
        </w:rPr>
        <w:t>Sähköinsonöörin</w:t>
      </w:r>
      <w:r w:rsidR="00CF590C" w:rsidRPr="00595FDF">
        <w:rPr>
          <w:b/>
          <w:snapToGrid w:val="0"/>
        </w:rPr>
        <w:t xml:space="preserve"> opetussuunnitelma on laadittu niin, että </w:t>
      </w:r>
    </w:p>
    <w:p w14:paraId="26F652F4" w14:textId="77777777" w:rsidR="00CF590C" w:rsidRPr="00B01F65" w:rsidRDefault="00CF590C" w:rsidP="00FC4C75">
      <w:pPr>
        <w:pStyle w:val="ListParagraph"/>
        <w:numPr>
          <w:ilvl w:val="0"/>
          <w:numId w:val="22"/>
        </w:numPr>
        <w:rPr>
          <w:snapToGrid w:val="0"/>
        </w:rPr>
      </w:pPr>
      <w:r w:rsidRPr="00B01F65">
        <w:rPr>
          <w:snapToGrid w:val="0"/>
        </w:rPr>
        <w:t>tutkinto tuottaa työelämässä vaadittavan osaamisen</w:t>
      </w:r>
    </w:p>
    <w:p w14:paraId="26F652F5" w14:textId="77777777" w:rsidR="00CF590C" w:rsidRPr="00B01F65" w:rsidRDefault="00CF590C" w:rsidP="00FC4C75">
      <w:pPr>
        <w:pStyle w:val="ListParagraph"/>
        <w:numPr>
          <w:ilvl w:val="0"/>
          <w:numId w:val="22"/>
        </w:numPr>
        <w:rPr>
          <w:snapToGrid w:val="0"/>
        </w:rPr>
      </w:pPr>
      <w:r w:rsidRPr="00B01F65">
        <w:rPr>
          <w:snapToGrid w:val="0"/>
        </w:rPr>
        <w:t>koulutus varmistaa opiskelijan asiantuntijuuden kehittymisen.</w:t>
      </w:r>
    </w:p>
    <w:p w14:paraId="26F652F6" w14:textId="77777777" w:rsidR="00CF590C" w:rsidRPr="00EF6EC5" w:rsidRDefault="00CF590C" w:rsidP="00B01F65">
      <w:pPr>
        <w:rPr>
          <w:snapToGrid w:val="0"/>
        </w:rPr>
      </w:pPr>
      <w:r w:rsidRPr="00EF6EC5">
        <w:rPr>
          <w:b/>
          <w:snapToGrid w:val="0"/>
        </w:rPr>
        <w:t>Opiskelija</w:t>
      </w:r>
    </w:p>
    <w:p w14:paraId="26F652F7" w14:textId="6B670E32" w:rsidR="00CF590C" w:rsidRPr="00D319DE" w:rsidRDefault="00CF590C" w:rsidP="00D319DE">
      <w:pPr>
        <w:pStyle w:val="ListParagraph"/>
        <w:numPr>
          <w:ilvl w:val="0"/>
          <w:numId w:val="47"/>
        </w:numPr>
        <w:rPr>
          <w:snapToGrid w:val="0"/>
          <w:highlight w:val="yellow"/>
        </w:rPr>
      </w:pPr>
      <w:r w:rsidRPr="00D319DE">
        <w:rPr>
          <w:snapToGrid w:val="0"/>
        </w:rPr>
        <w:t xml:space="preserve">laatii opiskelunsa tueksi henkilökohtaisen opiskelusuunnitelman, jossa aiemmin </w:t>
      </w:r>
      <w:r w:rsidR="009A725E" w:rsidRPr="00D319DE">
        <w:rPr>
          <w:snapToGrid w:val="0"/>
        </w:rPr>
        <w:t>hankittu osaaminen tunnistetaan</w:t>
      </w:r>
    </w:p>
    <w:p w14:paraId="26F652F8" w14:textId="77777777" w:rsidR="00CF590C" w:rsidRPr="00B01F65" w:rsidRDefault="00CF590C" w:rsidP="00FC4C75">
      <w:pPr>
        <w:pStyle w:val="ListParagraph"/>
        <w:numPr>
          <w:ilvl w:val="0"/>
          <w:numId w:val="23"/>
        </w:numPr>
        <w:rPr>
          <w:snapToGrid w:val="0"/>
        </w:rPr>
      </w:pPr>
      <w:r w:rsidRPr="00B01F65">
        <w:rPr>
          <w:snapToGrid w:val="0"/>
        </w:rPr>
        <w:t>vastaa opintojensa etenemisestä.</w:t>
      </w:r>
    </w:p>
    <w:p w14:paraId="26F652F9" w14:textId="77777777" w:rsidR="00CF590C" w:rsidRPr="00595FDF" w:rsidRDefault="00CF590C" w:rsidP="00B01F65">
      <w:pPr>
        <w:rPr>
          <w:snapToGrid w:val="0"/>
        </w:rPr>
      </w:pPr>
      <w:r w:rsidRPr="00595FDF">
        <w:rPr>
          <w:snapToGrid w:val="0"/>
        </w:rPr>
        <w:t xml:space="preserve">Savonian </w:t>
      </w:r>
      <w:r w:rsidRPr="00595FDF">
        <w:rPr>
          <w:b/>
          <w:snapToGrid w:val="0"/>
        </w:rPr>
        <w:t>opettajat ja muu henkilöstö</w:t>
      </w:r>
      <w:r w:rsidRPr="00595FDF">
        <w:rPr>
          <w:snapToGrid w:val="0"/>
        </w:rPr>
        <w:t xml:space="preserve"> ohjaavat ja tukevat henkilökohtaisten tavoitteiden määrittelemisessä ja saavuttamisessa.</w:t>
      </w:r>
    </w:p>
    <w:p w14:paraId="4D0701F0" w14:textId="35055233" w:rsidR="009B3858" w:rsidRDefault="009B3858" w:rsidP="00B01F65">
      <w:pPr>
        <w:rPr>
          <w:snapToGrid w:val="0"/>
        </w:rPr>
      </w:pPr>
      <w:r w:rsidRPr="009B3858">
        <w:rPr>
          <w:snapToGrid w:val="0"/>
        </w:rPr>
        <w:t xml:space="preserve">Sähkötekniikan koulutus on rakennettu opiskelijan ammatillisen kasvun periaatteen mukaan. Opiskelijan henkilökohtaisen oppimispolun ja urakehityksen rakentamista tukevat sekä opettajat että vertaisryhmät. Jokaisella opiskelijalla on henkilökohtainen ammatillisen kasvun ohjaajaopettaja eli opettajatuutori koko koulutuksen ajan. </w:t>
      </w:r>
    </w:p>
    <w:p w14:paraId="26F652FA" w14:textId="3397F802" w:rsidR="00CF590C" w:rsidRPr="00595FDF" w:rsidRDefault="00C902EE" w:rsidP="00C902EE">
      <w:pPr>
        <w:rPr>
          <w:snapToGrid w:val="0"/>
        </w:rPr>
      </w:pPr>
      <w:r w:rsidRPr="00C902EE">
        <w:rPr>
          <w:snapToGrid w:val="0"/>
        </w:rPr>
        <w:t>Opiskelijan ammatillista kasvua kuvaavat opintojen vuositeemat, jotka sähkötekniikassa on valittu seuraavasti</w:t>
      </w:r>
      <w:r w:rsidR="00CF590C" w:rsidRPr="00595FDF">
        <w:rPr>
          <w:snapToGrid w:val="0"/>
        </w:rPr>
        <w:t xml:space="preserve">: </w:t>
      </w:r>
    </w:p>
    <w:p w14:paraId="26F652FB" w14:textId="68331015" w:rsidR="00CF590C" w:rsidRPr="00B01F65" w:rsidRDefault="009F6527" w:rsidP="00FC4C75">
      <w:pPr>
        <w:pStyle w:val="ListParagraph"/>
        <w:numPr>
          <w:ilvl w:val="0"/>
          <w:numId w:val="20"/>
        </w:numPr>
        <w:rPr>
          <w:snapToGrid w:val="0"/>
        </w:rPr>
      </w:pPr>
      <w:r>
        <w:rPr>
          <w:snapToGrid w:val="0"/>
        </w:rPr>
        <w:t xml:space="preserve">1. </w:t>
      </w:r>
      <w:r w:rsidR="00CF590C" w:rsidRPr="00B01F65">
        <w:rPr>
          <w:snapToGrid w:val="0"/>
        </w:rPr>
        <w:t xml:space="preserve">vuosi: ammattialaan </w:t>
      </w:r>
      <w:r w:rsidR="00C902EE">
        <w:rPr>
          <w:snapToGrid w:val="0"/>
        </w:rPr>
        <w:t>perehtyminen</w:t>
      </w:r>
    </w:p>
    <w:p w14:paraId="26F652FC" w14:textId="435C7882" w:rsidR="00CF590C" w:rsidRPr="00B01F65" w:rsidRDefault="009F6527" w:rsidP="00FC4C75">
      <w:pPr>
        <w:pStyle w:val="ListParagraph"/>
        <w:numPr>
          <w:ilvl w:val="0"/>
          <w:numId w:val="20"/>
        </w:numPr>
        <w:rPr>
          <w:snapToGrid w:val="0"/>
        </w:rPr>
      </w:pPr>
      <w:r>
        <w:rPr>
          <w:snapToGrid w:val="0"/>
        </w:rPr>
        <w:t xml:space="preserve">2. </w:t>
      </w:r>
      <w:r w:rsidR="00CF590C" w:rsidRPr="00B01F65">
        <w:rPr>
          <w:snapToGrid w:val="0"/>
        </w:rPr>
        <w:t>vuosi: ammatillisen osaamisen kehitt</w:t>
      </w:r>
      <w:r w:rsidR="00C902EE">
        <w:rPr>
          <w:snapToGrid w:val="0"/>
        </w:rPr>
        <w:t>ä</w:t>
      </w:r>
      <w:r w:rsidR="00CF590C" w:rsidRPr="00B01F65">
        <w:rPr>
          <w:snapToGrid w:val="0"/>
        </w:rPr>
        <w:t>minen</w:t>
      </w:r>
    </w:p>
    <w:p w14:paraId="26F652FD" w14:textId="0FD0447B" w:rsidR="00CF590C" w:rsidRPr="00B01F65" w:rsidRDefault="009F6527" w:rsidP="00FC4C75">
      <w:pPr>
        <w:pStyle w:val="ListParagraph"/>
        <w:numPr>
          <w:ilvl w:val="0"/>
          <w:numId w:val="20"/>
        </w:numPr>
        <w:rPr>
          <w:snapToGrid w:val="0"/>
        </w:rPr>
      </w:pPr>
      <w:r>
        <w:rPr>
          <w:snapToGrid w:val="0"/>
        </w:rPr>
        <w:t xml:space="preserve">3. </w:t>
      </w:r>
      <w:r w:rsidR="00CF590C" w:rsidRPr="00B01F65">
        <w:rPr>
          <w:snapToGrid w:val="0"/>
        </w:rPr>
        <w:t xml:space="preserve">vuosi: ammatillisen osaamisen </w:t>
      </w:r>
      <w:r w:rsidR="005F5075" w:rsidRPr="00B01F65">
        <w:rPr>
          <w:snapToGrid w:val="0"/>
        </w:rPr>
        <w:t>syventäminen</w:t>
      </w:r>
    </w:p>
    <w:p w14:paraId="26F652FE" w14:textId="52FB5A9E" w:rsidR="00CF590C" w:rsidRPr="00B01F65" w:rsidRDefault="009F6527" w:rsidP="00FC4C75">
      <w:pPr>
        <w:pStyle w:val="ListParagraph"/>
        <w:numPr>
          <w:ilvl w:val="0"/>
          <w:numId w:val="20"/>
        </w:numPr>
        <w:rPr>
          <w:snapToGrid w:val="0"/>
        </w:rPr>
      </w:pPr>
      <w:r>
        <w:rPr>
          <w:snapToGrid w:val="0"/>
        </w:rPr>
        <w:t xml:space="preserve">4. </w:t>
      </w:r>
      <w:r w:rsidR="00CF590C" w:rsidRPr="00B01F65">
        <w:rPr>
          <w:snapToGrid w:val="0"/>
        </w:rPr>
        <w:t xml:space="preserve">vuosi: </w:t>
      </w:r>
      <w:r w:rsidR="00C902EE">
        <w:rPr>
          <w:snapToGrid w:val="0"/>
        </w:rPr>
        <w:t xml:space="preserve">ammatillisen osaamisen </w:t>
      </w:r>
      <w:r w:rsidR="005F5075">
        <w:rPr>
          <w:snapToGrid w:val="0"/>
        </w:rPr>
        <w:t>soveltaminen</w:t>
      </w:r>
      <w:r w:rsidR="005F5075" w:rsidRPr="00B01F65">
        <w:rPr>
          <w:snapToGrid w:val="0"/>
        </w:rPr>
        <w:t xml:space="preserve"> </w:t>
      </w:r>
    </w:p>
    <w:p w14:paraId="13D71A5A" w14:textId="4ED71192" w:rsidR="00C902EE" w:rsidRDefault="00C902EE" w:rsidP="00B01F65">
      <w:r w:rsidRPr="00C902EE">
        <w:rPr>
          <w:snapToGrid w:val="0"/>
        </w:rPr>
        <w:t>Opintojen teemat on esitetty taulukossa. Ensimmäinen vuosi on yhteinen kaikille sähköalan opiskelijoille. Talotekniikan</w:t>
      </w:r>
      <w:r w:rsidR="003F0B6E">
        <w:rPr>
          <w:snapToGrid w:val="0"/>
        </w:rPr>
        <w:t>,</w:t>
      </w:r>
      <w:r w:rsidRPr="00C902EE">
        <w:rPr>
          <w:snapToGrid w:val="0"/>
        </w:rPr>
        <w:t xml:space="preserve"> sähkönjakelun</w:t>
      </w:r>
      <w:r w:rsidR="003F0B6E">
        <w:rPr>
          <w:snapToGrid w:val="0"/>
        </w:rPr>
        <w:t xml:space="preserve"> tai</w:t>
      </w:r>
      <w:r w:rsidRPr="00C902EE">
        <w:rPr>
          <w:snapToGrid w:val="0"/>
        </w:rPr>
        <w:t xml:space="preserve"> automaation valinneet henkilöt opiskelevat sähkövoimatekniikan alaa kolmannelle vuosikurssille saakka, jolloin alkaa varsinainen suuntautuminen.</w:t>
      </w:r>
      <w:r w:rsidRPr="00C902EE">
        <w:t xml:space="preserve"> </w:t>
      </w:r>
    </w:p>
    <w:p w14:paraId="4AEE22EF" w14:textId="47B55DAA" w:rsidR="00C902EE" w:rsidRDefault="00C902EE" w:rsidP="00B01F65">
      <w:pPr>
        <w:rPr>
          <w:snapToGrid w:val="0"/>
        </w:rPr>
      </w:pPr>
      <w:r w:rsidRPr="00C902EE">
        <w:rPr>
          <w:snapToGrid w:val="0"/>
        </w:rPr>
        <w:t>Asiantuntijuuden kehittymistä on havainnollistettu seuraavassa taulukossa.</w:t>
      </w:r>
    </w:p>
    <w:p w14:paraId="364E7489" w14:textId="77777777" w:rsidR="00C902EE" w:rsidRDefault="00C902EE" w:rsidP="00B01F65">
      <w:pPr>
        <w:rPr>
          <w:snapToGrid w:val="0"/>
        </w:rPr>
      </w:pPr>
    </w:p>
    <w:p w14:paraId="26F65300" w14:textId="469B3286" w:rsidR="0023795B" w:rsidRPr="00C902EE" w:rsidRDefault="00CF590C" w:rsidP="00B01F65">
      <w:pPr>
        <w:rPr>
          <w:i/>
          <w:iCs/>
          <w:snapToGrid w:val="0"/>
        </w:rPr>
      </w:pPr>
      <w:r w:rsidRPr="00C902EE">
        <w:rPr>
          <w:i/>
          <w:iCs/>
          <w:snapToGrid w:val="0"/>
        </w:rPr>
        <w:t>Kuvaa sanallisesti</w:t>
      </w:r>
      <w:r w:rsidR="00035CF1" w:rsidRPr="00C902EE">
        <w:rPr>
          <w:i/>
          <w:iCs/>
          <w:snapToGrid w:val="0"/>
        </w:rPr>
        <w:t xml:space="preserve"> tu</w:t>
      </w:r>
      <w:r w:rsidR="009F6527" w:rsidRPr="00C902EE">
        <w:rPr>
          <w:i/>
          <w:iCs/>
          <w:snapToGrid w:val="0"/>
        </w:rPr>
        <w:t>tkinto-ohjelman osaamistavoitteiden</w:t>
      </w:r>
      <w:r w:rsidR="00035CF1" w:rsidRPr="00C902EE">
        <w:rPr>
          <w:i/>
          <w:iCs/>
          <w:snapToGrid w:val="0"/>
        </w:rPr>
        <w:t xml:space="preserve"> (kompetenssit)</w:t>
      </w:r>
      <w:r w:rsidR="009F6527" w:rsidRPr="00C902EE">
        <w:rPr>
          <w:i/>
          <w:iCs/>
          <w:snapToGrid w:val="0"/>
        </w:rPr>
        <w:t xml:space="preserve"> saavuttaminen kunkin opiskeluvuoden aikana</w:t>
      </w:r>
      <w:r w:rsidRPr="00C902EE">
        <w:rPr>
          <w:i/>
          <w:iCs/>
          <w:snapToGrid w:val="0"/>
        </w:rPr>
        <w:t xml:space="preserve"> mm. substanssin, alan tuntemuksen ja </w:t>
      </w:r>
      <w:r w:rsidR="009F6527" w:rsidRPr="00C902EE">
        <w:rPr>
          <w:i/>
          <w:iCs/>
          <w:snapToGrid w:val="0"/>
        </w:rPr>
        <w:t xml:space="preserve">opiskelijan </w:t>
      </w:r>
      <w:r w:rsidRPr="00C902EE">
        <w:rPr>
          <w:i/>
          <w:iCs/>
          <w:snapToGrid w:val="0"/>
        </w:rPr>
        <w:t>oman roolin näkökul</w:t>
      </w:r>
      <w:r w:rsidR="005B49CF" w:rsidRPr="00C902EE">
        <w:rPr>
          <w:i/>
          <w:iCs/>
          <w:snapToGrid w:val="0"/>
        </w:rPr>
        <w:t>mista.</w:t>
      </w:r>
      <w:r w:rsidR="004A0D5D" w:rsidRPr="00C902EE">
        <w:rPr>
          <w:i/>
          <w:iCs/>
          <w:snapToGrid w:val="0"/>
        </w:rPr>
        <w:t xml:space="preserve"> </w:t>
      </w:r>
      <w:r w:rsidR="00D924E1" w:rsidRPr="00C902EE">
        <w:rPr>
          <w:i/>
          <w:iCs/>
          <w:snapToGrid w:val="0"/>
        </w:rPr>
        <w:t>Kompetenssien linkittyminen opintojaksoihin voidaan kuvata myös taulukkomuodossa.</w:t>
      </w:r>
      <w:r w:rsidR="005B49CF" w:rsidRPr="00C902EE">
        <w:rPr>
          <w:i/>
          <w:iCs/>
          <w:snapToGrid w:val="0"/>
        </w:rPr>
        <w:t xml:space="preserve"> Kuvaa myös koulutusalan/tutkinto</w:t>
      </w:r>
      <w:r w:rsidR="00B63BFE" w:rsidRPr="00C902EE">
        <w:rPr>
          <w:i/>
          <w:iCs/>
          <w:snapToGrid w:val="0"/>
        </w:rPr>
        <w:t>-</w:t>
      </w:r>
      <w:r w:rsidRPr="00C902EE">
        <w:rPr>
          <w:i/>
          <w:iCs/>
          <w:snapToGrid w:val="0"/>
        </w:rPr>
        <w:t>ohjelman näkökulmasta elinikäisen oppimisen avaintaidot ja jatkumo myös ylempään ammattikorkeakoulututkintoon. Sanallinen kuvaus voidaan esittää taulukkona tai muutoin ryhmiteltynä, tässä esimerkki taulukosta:</w:t>
      </w:r>
    </w:p>
    <w:p w14:paraId="26F65301" w14:textId="77777777" w:rsidR="00B01F65" w:rsidRDefault="00B01F65" w:rsidP="0023795B">
      <w:pPr>
        <w:pStyle w:val="Heading3"/>
        <w:rPr>
          <w:snapToGrid w:val="0"/>
        </w:rPr>
      </w:pPr>
      <w:bookmarkStart w:id="21" w:name="_Toc290881667"/>
    </w:p>
    <w:p w14:paraId="26F65302" w14:textId="77777777" w:rsidR="00B01F65" w:rsidRDefault="00B01F65" w:rsidP="00B01F65"/>
    <w:p w14:paraId="26F65303" w14:textId="77777777" w:rsidR="00FE0343" w:rsidRDefault="00FE0343" w:rsidP="00B01F65"/>
    <w:p w14:paraId="26F65304" w14:textId="77777777" w:rsidR="00FE0343" w:rsidRPr="00B01F65" w:rsidRDefault="00FE0343" w:rsidP="00B01F65"/>
    <w:p w14:paraId="26F65305" w14:textId="77777777" w:rsidR="00612BE8" w:rsidRDefault="00612BE8" w:rsidP="0023795B">
      <w:pPr>
        <w:pStyle w:val="Heading3"/>
        <w:rPr>
          <w:snapToGrid w:val="0"/>
        </w:rPr>
      </w:pPr>
    </w:p>
    <w:bookmarkEnd w:id="21"/>
    <w:p w14:paraId="26F65306" w14:textId="77777777" w:rsidR="0023795B" w:rsidRDefault="0023795B" w:rsidP="00CF590C">
      <w:pPr>
        <w:rPr>
          <w:rFonts w:cs="Calibri"/>
          <w:snapToGrid w:val="0"/>
          <w:sz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4253"/>
        <w:gridCol w:w="4603"/>
      </w:tblGrid>
      <w:tr w:rsidR="00CF590C" w:rsidRPr="00595FDF" w14:paraId="26F6530A" w14:textId="77777777" w:rsidTr="00B45DB8">
        <w:tc>
          <w:tcPr>
            <w:tcW w:w="1204" w:type="dxa"/>
            <w:shd w:val="clear" w:color="auto" w:fill="0070C0"/>
          </w:tcPr>
          <w:p w14:paraId="26F65307" w14:textId="77777777" w:rsidR="00CF590C" w:rsidRPr="0023795B" w:rsidRDefault="00CF590C" w:rsidP="00CF590C">
            <w:pPr>
              <w:rPr>
                <w:rFonts w:asciiTheme="majorHAnsi" w:hAnsiTheme="majorHAnsi" w:cstheme="majorHAnsi"/>
                <w:b/>
                <w:color w:val="FFFFFF"/>
                <w:szCs w:val="20"/>
              </w:rPr>
            </w:pPr>
          </w:p>
        </w:tc>
        <w:tc>
          <w:tcPr>
            <w:tcW w:w="4253" w:type="dxa"/>
            <w:shd w:val="clear" w:color="auto" w:fill="0070C0"/>
          </w:tcPr>
          <w:p w14:paraId="26F65308" w14:textId="77777777" w:rsidR="00CF590C" w:rsidRPr="0023795B" w:rsidRDefault="00CF590C" w:rsidP="00CF590C">
            <w:pPr>
              <w:rPr>
                <w:rFonts w:asciiTheme="majorHAnsi" w:hAnsiTheme="majorHAnsi" w:cstheme="majorHAnsi"/>
                <w:b/>
                <w:color w:val="FFFFFF"/>
                <w:szCs w:val="20"/>
              </w:rPr>
            </w:pPr>
            <w:r w:rsidRPr="0023795B">
              <w:rPr>
                <w:rFonts w:asciiTheme="majorHAnsi" w:hAnsiTheme="majorHAnsi" w:cstheme="majorHAnsi"/>
                <w:b/>
                <w:color w:val="FFFFFF"/>
                <w:szCs w:val="20"/>
              </w:rPr>
              <w:t xml:space="preserve"> Vuositeema ja alateemat</w:t>
            </w:r>
          </w:p>
        </w:tc>
        <w:tc>
          <w:tcPr>
            <w:tcW w:w="4603" w:type="dxa"/>
            <w:shd w:val="clear" w:color="auto" w:fill="0070C0"/>
          </w:tcPr>
          <w:p w14:paraId="26F65309" w14:textId="77777777" w:rsidR="00CF590C" w:rsidRPr="0023795B" w:rsidRDefault="00CF590C" w:rsidP="00CF590C">
            <w:pPr>
              <w:rPr>
                <w:rFonts w:asciiTheme="majorHAnsi" w:hAnsiTheme="majorHAnsi" w:cstheme="majorHAnsi"/>
                <w:b/>
                <w:color w:val="FFFFFF"/>
                <w:szCs w:val="20"/>
              </w:rPr>
            </w:pPr>
            <w:r w:rsidRPr="0023795B">
              <w:rPr>
                <w:rFonts w:asciiTheme="majorHAnsi" w:hAnsiTheme="majorHAnsi" w:cstheme="majorHAnsi"/>
                <w:b/>
                <w:color w:val="FFFFFF"/>
                <w:szCs w:val="20"/>
              </w:rPr>
              <w:t>Osaamistavoitteet</w:t>
            </w:r>
          </w:p>
        </w:tc>
      </w:tr>
      <w:tr w:rsidR="00CF590C" w:rsidRPr="00595FDF" w14:paraId="26F6530E" w14:textId="77777777" w:rsidTr="0049308D">
        <w:tc>
          <w:tcPr>
            <w:tcW w:w="1204" w:type="dxa"/>
          </w:tcPr>
          <w:p w14:paraId="26F6530B" w14:textId="77777777" w:rsidR="00CF590C" w:rsidRPr="0023795B" w:rsidRDefault="00CF590C" w:rsidP="00CF590C">
            <w:pPr>
              <w:rPr>
                <w:rFonts w:asciiTheme="majorHAnsi" w:hAnsiTheme="majorHAnsi" w:cstheme="majorHAnsi"/>
                <w:b/>
                <w:szCs w:val="20"/>
              </w:rPr>
            </w:pPr>
            <w:r w:rsidRPr="0023795B">
              <w:rPr>
                <w:rFonts w:asciiTheme="majorHAnsi" w:hAnsiTheme="majorHAnsi" w:cstheme="majorHAnsi"/>
                <w:b/>
                <w:szCs w:val="20"/>
              </w:rPr>
              <w:t>1. vuosi</w:t>
            </w:r>
          </w:p>
        </w:tc>
        <w:tc>
          <w:tcPr>
            <w:tcW w:w="4253" w:type="dxa"/>
          </w:tcPr>
          <w:p w14:paraId="26F6530C" w14:textId="0495C8CE" w:rsidR="00CF590C" w:rsidRPr="0023795B" w:rsidRDefault="00C902EE" w:rsidP="00CF590C">
            <w:pPr>
              <w:rPr>
                <w:rFonts w:asciiTheme="majorHAnsi" w:hAnsiTheme="majorHAnsi" w:cstheme="majorHAnsi"/>
                <w:szCs w:val="20"/>
              </w:rPr>
            </w:pPr>
            <w:r>
              <w:rPr>
                <w:rFonts w:asciiTheme="majorHAnsi" w:hAnsiTheme="majorHAnsi" w:cstheme="majorHAnsi"/>
                <w:b/>
                <w:szCs w:val="20"/>
              </w:rPr>
              <w:t>Ammattialaan perehtyminen</w:t>
            </w:r>
            <w:r w:rsidR="00CF590C" w:rsidRPr="0023795B">
              <w:rPr>
                <w:rFonts w:asciiTheme="majorHAnsi" w:hAnsiTheme="majorHAnsi" w:cstheme="majorHAnsi"/>
                <w:b/>
                <w:szCs w:val="20"/>
              </w:rPr>
              <w:t xml:space="preserve"> (60 op)</w:t>
            </w:r>
            <w:r w:rsidR="00CF590C" w:rsidRPr="0023795B">
              <w:rPr>
                <w:rFonts w:asciiTheme="majorHAnsi" w:hAnsiTheme="majorHAnsi" w:cstheme="majorHAnsi"/>
                <w:b/>
                <w:szCs w:val="20"/>
              </w:rPr>
              <w:br/>
            </w:r>
            <w:r w:rsidR="00CF590C" w:rsidRPr="0023795B">
              <w:rPr>
                <w:rFonts w:asciiTheme="majorHAnsi" w:hAnsiTheme="majorHAnsi" w:cstheme="majorHAnsi"/>
                <w:szCs w:val="20"/>
              </w:rPr>
              <w:t>Mi</w:t>
            </w:r>
            <w:r>
              <w:rPr>
                <w:rFonts w:asciiTheme="majorHAnsi" w:hAnsiTheme="majorHAnsi" w:cstheme="majorHAnsi"/>
                <w:szCs w:val="20"/>
              </w:rPr>
              <w:t>t</w:t>
            </w:r>
            <w:r w:rsidR="00CF590C" w:rsidRPr="0023795B">
              <w:rPr>
                <w:rFonts w:asciiTheme="majorHAnsi" w:hAnsiTheme="majorHAnsi" w:cstheme="majorHAnsi"/>
                <w:szCs w:val="20"/>
              </w:rPr>
              <w:t xml:space="preserve">ä </w:t>
            </w:r>
            <w:r>
              <w:rPr>
                <w:rFonts w:asciiTheme="majorHAnsi" w:hAnsiTheme="majorHAnsi" w:cstheme="majorHAnsi"/>
                <w:szCs w:val="20"/>
              </w:rPr>
              <w:t>sähkötekniikka tarkoittaa?</w:t>
            </w:r>
            <w:r w:rsidR="00CF590C" w:rsidRPr="0023795B">
              <w:rPr>
                <w:rFonts w:asciiTheme="majorHAnsi" w:hAnsiTheme="majorHAnsi" w:cstheme="majorHAnsi"/>
                <w:szCs w:val="20"/>
              </w:rPr>
              <w:t xml:space="preserve"> (30 op)</w:t>
            </w:r>
            <w:r w:rsidR="00CF590C" w:rsidRPr="0023795B">
              <w:rPr>
                <w:rFonts w:asciiTheme="majorHAnsi" w:hAnsiTheme="majorHAnsi" w:cstheme="majorHAnsi"/>
                <w:szCs w:val="20"/>
              </w:rPr>
              <w:br/>
            </w:r>
            <w:r>
              <w:rPr>
                <w:rFonts w:asciiTheme="majorHAnsi" w:hAnsiTheme="majorHAnsi" w:cstheme="majorHAnsi"/>
                <w:szCs w:val="20"/>
              </w:rPr>
              <w:t>Ammatillisen perustuksen rakentamista</w:t>
            </w:r>
            <w:r w:rsidR="00CF590C" w:rsidRPr="0023795B">
              <w:rPr>
                <w:rFonts w:asciiTheme="majorHAnsi" w:hAnsiTheme="majorHAnsi" w:cstheme="majorHAnsi"/>
                <w:szCs w:val="20"/>
              </w:rPr>
              <w:t xml:space="preserve"> (30 op)</w:t>
            </w:r>
          </w:p>
        </w:tc>
        <w:tc>
          <w:tcPr>
            <w:tcW w:w="4603" w:type="dxa"/>
          </w:tcPr>
          <w:p w14:paraId="26F6530D" w14:textId="5A788CCA" w:rsidR="00CF590C" w:rsidRPr="0023795B" w:rsidRDefault="00CF590C" w:rsidP="00CF590C">
            <w:pPr>
              <w:rPr>
                <w:rFonts w:asciiTheme="majorHAnsi" w:hAnsiTheme="majorHAnsi" w:cstheme="majorHAnsi"/>
                <w:szCs w:val="20"/>
              </w:rPr>
            </w:pPr>
            <w:r w:rsidRPr="0023795B">
              <w:rPr>
                <w:rFonts w:asciiTheme="majorHAnsi" w:hAnsiTheme="majorHAnsi" w:cstheme="majorHAnsi"/>
                <w:szCs w:val="20"/>
              </w:rPr>
              <w:t xml:space="preserve">Opiskelija </w:t>
            </w:r>
            <w:r w:rsidR="00C902EE">
              <w:rPr>
                <w:rFonts w:asciiTheme="majorHAnsi" w:hAnsiTheme="majorHAnsi" w:cstheme="majorHAnsi"/>
                <w:szCs w:val="20"/>
              </w:rPr>
              <w:t>alkaa rakentaa ammatti-identiteettiä perehtymällä sähkötekniikan antamiin työelämän mahdollisuuksiin ja haasteisiin. Samalla hän alkaa rakentaa teoreettista ja soveltavaa osaamispohjaa, joita ammattial</w:t>
            </w:r>
            <w:r w:rsidR="005F5075">
              <w:rPr>
                <w:rFonts w:asciiTheme="majorHAnsi" w:hAnsiTheme="majorHAnsi" w:cstheme="majorHAnsi"/>
                <w:szCs w:val="20"/>
              </w:rPr>
              <w:t>a</w:t>
            </w:r>
            <w:r w:rsidR="00C902EE">
              <w:rPr>
                <w:rFonts w:asciiTheme="majorHAnsi" w:hAnsiTheme="majorHAnsi" w:cstheme="majorHAnsi"/>
                <w:szCs w:val="20"/>
              </w:rPr>
              <w:t xml:space="preserve"> insinööri</w:t>
            </w:r>
            <w:r w:rsidR="005F5075">
              <w:rPr>
                <w:rFonts w:asciiTheme="majorHAnsi" w:hAnsiTheme="majorHAnsi" w:cstheme="majorHAnsi"/>
                <w:szCs w:val="20"/>
              </w:rPr>
              <w:t>l</w:t>
            </w:r>
            <w:r w:rsidR="00C902EE">
              <w:rPr>
                <w:rFonts w:asciiTheme="majorHAnsi" w:hAnsiTheme="majorHAnsi" w:cstheme="majorHAnsi"/>
                <w:szCs w:val="20"/>
              </w:rPr>
              <w:t xml:space="preserve">tä edellyttää. </w:t>
            </w:r>
            <w:r w:rsidR="005F5075">
              <w:rPr>
                <w:rFonts w:asciiTheme="majorHAnsi" w:hAnsiTheme="majorHAnsi" w:cstheme="majorHAnsi"/>
                <w:szCs w:val="20"/>
              </w:rPr>
              <w:t>Op</w:t>
            </w:r>
            <w:r w:rsidR="00C902EE">
              <w:rPr>
                <w:rFonts w:asciiTheme="majorHAnsi" w:hAnsiTheme="majorHAnsi" w:cstheme="majorHAnsi"/>
                <w:szCs w:val="20"/>
              </w:rPr>
              <w:t>iskelija osa hahmottaa pa</w:t>
            </w:r>
            <w:r w:rsidR="005F5075">
              <w:rPr>
                <w:rFonts w:asciiTheme="majorHAnsi" w:hAnsiTheme="majorHAnsi" w:cstheme="majorHAnsi"/>
                <w:szCs w:val="20"/>
              </w:rPr>
              <w:t>ikk</w:t>
            </w:r>
            <w:r w:rsidR="00C902EE">
              <w:rPr>
                <w:rFonts w:asciiTheme="majorHAnsi" w:hAnsiTheme="majorHAnsi" w:cstheme="majorHAnsi"/>
                <w:szCs w:val="20"/>
              </w:rPr>
              <w:t xml:space="preserve">ansa </w:t>
            </w:r>
            <w:r w:rsidR="005F5075">
              <w:rPr>
                <w:rFonts w:asciiTheme="majorHAnsi" w:hAnsiTheme="majorHAnsi" w:cstheme="majorHAnsi"/>
                <w:szCs w:val="20"/>
              </w:rPr>
              <w:t>y</w:t>
            </w:r>
            <w:r w:rsidR="00C902EE">
              <w:rPr>
                <w:rFonts w:asciiTheme="majorHAnsi" w:hAnsiTheme="majorHAnsi" w:cstheme="majorHAnsi"/>
                <w:szCs w:val="20"/>
              </w:rPr>
              <w:t>hteiskunnassa ja osaa suunnitella omaa ammatillista identiteet</w:t>
            </w:r>
            <w:r w:rsidR="005F5075">
              <w:rPr>
                <w:rFonts w:asciiTheme="majorHAnsi" w:hAnsiTheme="majorHAnsi" w:cstheme="majorHAnsi"/>
                <w:szCs w:val="20"/>
              </w:rPr>
              <w:t>t</w:t>
            </w:r>
            <w:r w:rsidR="00C902EE">
              <w:rPr>
                <w:rFonts w:asciiTheme="majorHAnsi" w:hAnsiTheme="majorHAnsi" w:cstheme="majorHAnsi"/>
                <w:szCs w:val="20"/>
              </w:rPr>
              <w:t>iään.</w:t>
            </w:r>
          </w:p>
        </w:tc>
      </w:tr>
      <w:tr w:rsidR="00CF590C" w:rsidRPr="00595FDF" w14:paraId="26F65313" w14:textId="77777777" w:rsidTr="0049308D">
        <w:tc>
          <w:tcPr>
            <w:tcW w:w="1204" w:type="dxa"/>
          </w:tcPr>
          <w:p w14:paraId="26F6530F" w14:textId="77777777" w:rsidR="00CF590C" w:rsidRPr="0023795B" w:rsidRDefault="00CF590C" w:rsidP="00CF590C">
            <w:pPr>
              <w:rPr>
                <w:rFonts w:asciiTheme="majorHAnsi" w:hAnsiTheme="majorHAnsi" w:cstheme="majorHAnsi"/>
                <w:b/>
                <w:szCs w:val="20"/>
              </w:rPr>
            </w:pPr>
            <w:r w:rsidRPr="0023795B">
              <w:rPr>
                <w:rFonts w:asciiTheme="majorHAnsi" w:hAnsiTheme="majorHAnsi" w:cstheme="majorHAnsi"/>
                <w:b/>
                <w:szCs w:val="20"/>
              </w:rPr>
              <w:t>2. vuosi</w:t>
            </w:r>
          </w:p>
        </w:tc>
        <w:tc>
          <w:tcPr>
            <w:tcW w:w="4253" w:type="dxa"/>
          </w:tcPr>
          <w:p w14:paraId="26F65310" w14:textId="522EA9F2" w:rsidR="00CF590C" w:rsidRPr="0023795B" w:rsidRDefault="00C902EE" w:rsidP="00CF590C">
            <w:pPr>
              <w:rPr>
                <w:rFonts w:asciiTheme="majorHAnsi" w:hAnsiTheme="majorHAnsi" w:cstheme="majorHAnsi"/>
                <w:b/>
                <w:szCs w:val="20"/>
              </w:rPr>
            </w:pPr>
            <w:r>
              <w:rPr>
                <w:rFonts w:asciiTheme="majorHAnsi" w:hAnsiTheme="majorHAnsi" w:cstheme="majorHAnsi"/>
                <w:b/>
                <w:szCs w:val="20"/>
              </w:rPr>
              <w:t>A</w:t>
            </w:r>
            <w:r w:rsidRPr="00C902EE">
              <w:rPr>
                <w:rFonts w:asciiTheme="majorHAnsi" w:hAnsiTheme="majorHAnsi" w:cstheme="majorHAnsi"/>
                <w:b/>
                <w:szCs w:val="20"/>
              </w:rPr>
              <w:t xml:space="preserve">mmatillisen osaamisen kehittäminen </w:t>
            </w:r>
            <w:r w:rsidR="00CF590C" w:rsidRPr="0023795B">
              <w:rPr>
                <w:rFonts w:asciiTheme="majorHAnsi" w:hAnsiTheme="majorHAnsi" w:cstheme="majorHAnsi"/>
                <w:b/>
                <w:szCs w:val="20"/>
              </w:rPr>
              <w:t>(60 op)</w:t>
            </w:r>
          </w:p>
          <w:p w14:paraId="26F65311" w14:textId="7785AB2A" w:rsidR="00CF590C" w:rsidRPr="0023795B" w:rsidRDefault="005F5075" w:rsidP="00CF590C">
            <w:pPr>
              <w:rPr>
                <w:rFonts w:asciiTheme="majorHAnsi" w:hAnsiTheme="majorHAnsi" w:cstheme="majorHAnsi"/>
                <w:szCs w:val="20"/>
              </w:rPr>
            </w:pPr>
            <w:r>
              <w:rPr>
                <w:rFonts w:asciiTheme="majorHAnsi" w:hAnsiTheme="majorHAnsi" w:cstheme="majorHAnsi"/>
                <w:szCs w:val="20"/>
              </w:rPr>
              <w:t>Suunnittelua tukevia perusopintoja</w:t>
            </w:r>
            <w:r w:rsidR="00CF590C" w:rsidRPr="0023795B">
              <w:rPr>
                <w:rFonts w:asciiTheme="majorHAnsi" w:hAnsiTheme="majorHAnsi" w:cstheme="majorHAnsi"/>
                <w:szCs w:val="20"/>
              </w:rPr>
              <w:t xml:space="preserve"> (30 op)</w:t>
            </w:r>
            <w:r w:rsidR="00CF590C" w:rsidRPr="0023795B">
              <w:rPr>
                <w:rFonts w:asciiTheme="majorHAnsi" w:hAnsiTheme="majorHAnsi" w:cstheme="majorHAnsi"/>
                <w:szCs w:val="20"/>
              </w:rPr>
              <w:br/>
            </w:r>
            <w:r>
              <w:rPr>
                <w:rFonts w:asciiTheme="majorHAnsi" w:hAnsiTheme="majorHAnsi" w:cstheme="majorHAnsi"/>
                <w:szCs w:val="20"/>
              </w:rPr>
              <w:t>Sähköalan opintoja, uuden omaksumista</w:t>
            </w:r>
            <w:r w:rsidR="00CF590C" w:rsidRPr="0023795B">
              <w:rPr>
                <w:rFonts w:asciiTheme="majorHAnsi" w:hAnsiTheme="majorHAnsi" w:cstheme="majorHAnsi"/>
                <w:szCs w:val="20"/>
              </w:rPr>
              <w:t xml:space="preserve"> (30 op)</w:t>
            </w:r>
          </w:p>
        </w:tc>
        <w:tc>
          <w:tcPr>
            <w:tcW w:w="4603" w:type="dxa"/>
          </w:tcPr>
          <w:p w14:paraId="26F65312" w14:textId="076C1686" w:rsidR="00CF590C" w:rsidRPr="0023795B" w:rsidRDefault="00CF590C" w:rsidP="00CF590C">
            <w:pPr>
              <w:rPr>
                <w:rFonts w:asciiTheme="majorHAnsi" w:hAnsiTheme="majorHAnsi" w:cstheme="majorHAnsi"/>
                <w:szCs w:val="20"/>
              </w:rPr>
            </w:pPr>
            <w:r w:rsidRPr="0023795B">
              <w:rPr>
                <w:rFonts w:asciiTheme="majorHAnsi" w:hAnsiTheme="majorHAnsi" w:cstheme="majorHAnsi"/>
                <w:szCs w:val="20"/>
              </w:rPr>
              <w:t>Opiskelija</w:t>
            </w:r>
            <w:r w:rsidR="005F5075">
              <w:rPr>
                <w:rFonts w:asciiTheme="majorHAnsi" w:hAnsiTheme="majorHAnsi" w:cstheme="majorHAnsi"/>
                <w:szCs w:val="20"/>
              </w:rPr>
              <w:t xml:space="preserve"> tunnistaa sähkötekniikan ammatteihin liittyvät haasteet, osaa suunnitella opiskelupolkunsa ja tunnistaa alan kompetenssit</w:t>
            </w:r>
            <w:r w:rsidRPr="0023795B">
              <w:rPr>
                <w:rFonts w:asciiTheme="majorHAnsi" w:hAnsiTheme="majorHAnsi" w:cstheme="majorHAnsi"/>
                <w:szCs w:val="20"/>
              </w:rPr>
              <w:t>.</w:t>
            </w:r>
            <w:r w:rsidR="005F5075">
              <w:rPr>
                <w:rFonts w:asciiTheme="majorHAnsi" w:hAnsiTheme="majorHAnsi" w:cstheme="majorHAnsi"/>
                <w:szCs w:val="20"/>
              </w:rPr>
              <w:t xml:space="preserve"> Opiskelija rakentaa alkuopintojen perustalle sähköalan insinööriosaamistaan ja osaa soveltaa teoreettisia ja käytännön tietoja ja taitoja. Opiskelija osaa työskennellä sekä yksin että ryhmässä työelämän vaatimusten mukaisesti.</w:t>
            </w:r>
          </w:p>
        </w:tc>
      </w:tr>
      <w:tr w:rsidR="00CF590C" w:rsidRPr="00595FDF" w14:paraId="26F65317" w14:textId="77777777" w:rsidTr="0049308D">
        <w:tc>
          <w:tcPr>
            <w:tcW w:w="1204" w:type="dxa"/>
          </w:tcPr>
          <w:p w14:paraId="26F65314" w14:textId="77777777" w:rsidR="00CF590C" w:rsidRPr="0023795B" w:rsidRDefault="00CF590C" w:rsidP="00CF590C">
            <w:pPr>
              <w:rPr>
                <w:rFonts w:asciiTheme="majorHAnsi" w:hAnsiTheme="majorHAnsi" w:cstheme="majorHAnsi"/>
                <w:b/>
                <w:szCs w:val="20"/>
              </w:rPr>
            </w:pPr>
            <w:r w:rsidRPr="0023795B">
              <w:rPr>
                <w:rFonts w:asciiTheme="majorHAnsi" w:hAnsiTheme="majorHAnsi" w:cstheme="majorHAnsi"/>
                <w:b/>
                <w:szCs w:val="20"/>
              </w:rPr>
              <w:t xml:space="preserve">3. vuosi </w:t>
            </w:r>
          </w:p>
        </w:tc>
        <w:tc>
          <w:tcPr>
            <w:tcW w:w="4253" w:type="dxa"/>
          </w:tcPr>
          <w:p w14:paraId="26F65315" w14:textId="75840C79" w:rsidR="00CF590C" w:rsidRPr="0023795B" w:rsidRDefault="00C902EE" w:rsidP="00CF590C">
            <w:pPr>
              <w:rPr>
                <w:rFonts w:asciiTheme="majorHAnsi" w:hAnsiTheme="majorHAnsi" w:cstheme="majorHAnsi"/>
                <w:szCs w:val="20"/>
              </w:rPr>
            </w:pPr>
            <w:r>
              <w:rPr>
                <w:rFonts w:asciiTheme="majorHAnsi" w:hAnsiTheme="majorHAnsi" w:cstheme="majorHAnsi"/>
                <w:b/>
                <w:szCs w:val="20"/>
              </w:rPr>
              <w:t>A</w:t>
            </w:r>
            <w:r w:rsidRPr="00C902EE">
              <w:rPr>
                <w:rFonts w:asciiTheme="majorHAnsi" w:hAnsiTheme="majorHAnsi" w:cstheme="majorHAnsi"/>
                <w:b/>
                <w:szCs w:val="20"/>
              </w:rPr>
              <w:t xml:space="preserve">mmatillisen osaamisen </w:t>
            </w:r>
            <w:r w:rsidR="005F5075">
              <w:rPr>
                <w:rFonts w:asciiTheme="majorHAnsi" w:hAnsiTheme="majorHAnsi" w:cstheme="majorHAnsi"/>
                <w:b/>
                <w:szCs w:val="20"/>
              </w:rPr>
              <w:t>syventäminen</w:t>
            </w:r>
            <w:r w:rsidRPr="00C902EE">
              <w:rPr>
                <w:rFonts w:asciiTheme="majorHAnsi" w:hAnsiTheme="majorHAnsi" w:cstheme="majorHAnsi"/>
                <w:b/>
                <w:szCs w:val="20"/>
              </w:rPr>
              <w:t xml:space="preserve"> </w:t>
            </w:r>
            <w:r w:rsidR="00CF590C" w:rsidRPr="0023795B">
              <w:rPr>
                <w:rFonts w:asciiTheme="majorHAnsi" w:hAnsiTheme="majorHAnsi" w:cstheme="majorHAnsi"/>
                <w:b/>
                <w:szCs w:val="20"/>
              </w:rPr>
              <w:t>(60 op)</w:t>
            </w:r>
            <w:r w:rsidR="00CF590C" w:rsidRPr="0023795B">
              <w:rPr>
                <w:rFonts w:asciiTheme="majorHAnsi" w:hAnsiTheme="majorHAnsi" w:cstheme="majorHAnsi"/>
                <w:b/>
                <w:szCs w:val="20"/>
              </w:rPr>
              <w:br/>
            </w:r>
            <w:r w:rsidR="003F0B6E">
              <w:rPr>
                <w:rFonts w:asciiTheme="majorHAnsi" w:hAnsiTheme="majorHAnsi" w:cstheme="majorHAnsi"/>
                <w:szCs w:val="20"/>
              </w:rPr>
              <w:t>Ammatillinen osaaminen vahvistuu</w:t>
            </w:r>
            <w:r w:rsidR="00CF590C" w:rsidRPr="0023795B">
              <w:rPr>
                <w:rFonts w:asciiTheme="majorHAnsi" w:hAnsiTheme="majorHAnsi" w:cstheme="majorHAnsi"/>
                <w:szCs w:val="20"/>
              </w:rPr>
              <w:t xml:space="preserve"> (30 op)</w:t>
            </w:r>
            <w:r w:rsidR="00CF590C" w:rsidRPr="0023795B">
              <w:rPr>
                <w:rFonts w:asciiTheme="majorHAnsi" w:hAnsiTheme="majorHAnsi" w:cstheme="majorHAnsi"/>
                <w:szCs w:val="20"/>
              </w:rPr>
              <w:br/>
            </w:r>
            <w:r w:rsidR="003F0B6E">
              <w:rPr>
                <w:rFonts w:asciiTheme="majorHAnsi" w:hAnsiTheme="majorHAnsi" w:cstheme="majorHAnsi"/>
                <w:szCs w:val="20"/>
              </w:rPr>
              <w:t>Työelämään valmistautumista</w:t>
            </w:r>
            <w:r w:rsidR="00CF590C" w:rsidRPr="0023795B">
              <w:rPr>
                <w:rFonts w:asciiTheme="majorHAnsi" w:hAnsiTheme="majorHAnsi" w:cstheme="majorHAnsi"/>
                <w:szCs w:val="20"/>
              </w:rPr>
              <w:t xml:space="preserve"> (30 op)</w:t>
            </w:r>
          </w:p>
        </w:tc>
        <w:tc>
          <w:tcPr>
            <w:tcW w:w="4603" w:type="dxa"/>
          </w:tcPr>
          <w:p w14:paraId="26F65316" w14:textId="1F296A12" w:rsidR="00CF590C" w:rsidRPr="0023795B" w:rsidRDefault="00CF590C" w:rsidP="00CF590C">
            <w:pPr>
              <w:rPr>
                <w:rFonts w:asciiTheme="majorHAnsi" w:hAnsiTheme="majorHAnsi" w:cstheme="majorHAnsi"/>
                <w:szCs w:val="20"/>
              </w:rPr>
            </w:pPr>
            <w:r w:rsidRPr="0023795B">
              <w:rPr>
                <w:rFonts w:asciiTheme="majorHAnsi" w:hAnsiTheme="majorHAnsi" w:cstheme="majorHAnsi"/>
                <w:szCs w:val="20"/>
              </w:rPr>
              <w:t>Opiskelija ymmärtää</w:t>
            </w:r>
            <w:r w:rsidR="003F0B6E">
              <w:rPr>
                <w:rFonts w:asciiTheme="majorHAnsi" w:hAnsiTheme="majorHAnsi" w:cstheme="majorHAnsi"/>
                <w:szCs w:val="20"/>
              </w:rPr>
              <w:t xml:space="preserve"> sähkötekniikan ammatteihin liittyvät haasteet, opiskelee valitsemaansa opintopolkua ja kasvaa ammatillisesti oman alansa osaajasi. Opiskelija osaa toimia työyhteisössä oppimallaan tavalla aktiivisesti ja aloitteellisesti. Opiskelija oppii soveltamaan oppimaansa ja osaa insinööritietojen lisäksi työelämäsä tarvittavia taitoja, kuten viestinnän dokumentoinnin ja suullisen esittämisen taitoja.</w:t>
            </w:r>
          </w:p>
        </w:tc>
      </w:tr>
      <w:tr w:rsidR="00CF590C" w:rsidRPr="00595FDF" w14:paraId="26F6531B" w14:textId="77777777" w:rsidTr="0049308D">
        <w:tc>
          <w:tcPr>
            <w:tcW w:w="1204" w:type="dxa"/>
          </w:tcPr>
          <w:p w14:paraId="26F65318" w14:textId="77777777" w:rsidR="00CF590C" w:rsidRPr="0023795B" w:rsidRDefault="00CF590C" w:rsidP="00CF590C">
            <w:pPr>
              <w:rPr>
                <w:rFonts w:asciiTheme="majorHAnsi" w:hAnsiTheme="majorHAnsi" w:cstheme="majorHAnsi"/>
                <w:b/>
                <w:szCs w:val="20"/>
              </w:rPr>
            </w:pPr>
            <w:r w:rsidRPr="0023795B">
              <w:rPr>
                <w:rFonts w:asciiTheme="majorHAnsi" w:hAnsiTheme="majorHAnsi" w:cstheme="majorHAnsi"/>
                <w:b/>
                <w:szCs w:val="20"/>
              </w:rPr>
              <w:t>4. vuosi</w:t>
            </w:r>
          </w:p>
        </w:tc>
        <w:tc>
          <w:tcPr>
            <w:tcW w:w="4253" w:type="dxa"/>
          </w:tcPr>
          <w:p w14:paraId="26F65319" w14:textId="2E8C5164" w:rsidR="00CF590C" w:rsidRPr="0023795B" w:rsidRDefault="00C902EE" w:rsidP="00CF590C">
            <w:pPr>
              <w:rPr>
                <w:rFonts w:asciiTheme="majorHAnsi" w:hAnsiTheme="majorHAnsi" w:cstheme="majorHAnsi"/>
                <w:szCs w:val="20"/>
              </w:rPr>
            </w:pPr>
            <w:r>
              <w:rPr>
                <w:rFonts w:asciiTheme="majorHAnsi" w:hAnsiTheme="majorHAnsi" w:cstheme="majorHAnsi"/>
                <w:b/>
                <w:szCs w:val="20"/>
              </w:rPr>
              <w:t>A</w:t>
            </w:r>
            <w:r w:rsidRPr="00C902EE">
              <w:rPr>
                <w:rFonts w:asciiTheme="majorHAnsi" w:hAnsiTheme="majorHAnsi" w:cstheme="majorHAnsi"/>
                <w:b/>
                <w:szCs w:val="20"/>
              </w:rPr>
              <w:t>mmatillisen osaamisen soveltaminen</w:t>
            </w:r>
            <w:r w:rsidR="00CF590C" w:rsidRPr="0023795B">
              <w:rPr>
                <w:rFonts w:asciiTheme="majorHAnsi" w:hAnsiTheme="majorHAnsi" w:cstheme="majorHAnsi"/>
                <w:b/>
                <w:szCs w:val="20"/>
              </w:rPr>
              <w:t xml:space="preserve"> (</w:t>
            </w:r>
            <w:r w:rsidR="003F0B6E">
              <w:rPr>
                <w:rFonts w:asciiTheme="majorHAnsi" w:hAnsiTheme="majorHAnsi" w:cstheme="majorHAnsi"/>
                <w:b/>
                <w:szCs w:val="20"/>
              </w:rPr>
              <w:t>6</w:t>
            </w:r>
            <w:r w:rsidR="00CF590C" w:rsidRPr="0023795B">
              <w:rPr>
                <w:rFonts w:asciiTheme="majorHAnsi" w:hAnsiTheme="majorHAnsi" w:cstheme="majorHAnsi"/>
                <w:b/>
                <w:szCs w:val="20"/>
              </w:rPr>
              <w:t>0 op)</w:t>
            </w:r>
            <w:r w:rsidR="00CF590C" w:rsidRPr="0023795B">
              <w:rPr>
                <w:rFonts w:asciiTheme="majorHAnsi" w:hAnsiTheme="majorHAnsi" w:cstheme="majorHAnsi"/>
                <w:b/>
                <w:szCs w:val="20"/>
              </w:rPr>
              <w:br/>
            </w:r>
            <w:r w:rsidR="003F0B6E">
              <w:rPr>
                <w:rFonts w:asciiTheme="majorHAnsi" w:hAnsiTheme="majorHAnsi" w:cstheme="majorHAnsi"/>
                <w:szCs w:val="20"/>
              </w:rPr>
              <w:t>Tulevaisuuden haasteita, ovi auki työelämään</w:t>
            </w:r>
            <w:r w:rsidR="00CF590C" w:rsidRPr="0023795B">
              <w:rPr>
                <w:rFonts w:asciiTheme="majorHAnsi" w:hAnsiTheme="majorHAnsi" w:cstheme="majorHAnsi"/>
                <w:szCs w:val="20"/>
              </w:rPr>
              <w:t xml:space="preserve"> (</w:t>
            </w:r>
            <w:r w:rsidR="003F0B6E">
              <w:rPr>
                <w:rFonts w:asciiTheme="majorHAnsi" w:hAnsiTheme="majorHAnsi" w:cstheme="majorHAnsi"/>
                <w:szCs w:val="20"/>
              </w:rPr>
              <w:t>6</w:t>
            </w:r>
            <w:r w:rsidR="00CF590C" w:rsidRPr="0023795B">
              <w:rPr>
                <w:rFonts w:asciiTheme="majorHAnsi" w:hAnsiTheme="majorHAnsi" w:cstheme="majorHAnsi"/>
                <w:szCs w:val="20"/>
              </w:rPr>
              <w:t>0 op)</w:t>
            </w:r>
          </w:p>
        </w:tc>
        <w:tc>
          <w:tcPr>
            <w:tcW w:w="4603" w:type="dxa"/>
          </w:tcPr>
          <w:p w14:paraId="26F6531A" w14:textId="1E53F975" w:rsidR="00CF590C" w:rsidRPr="0023795B" w:rsidRDefault="00CF590C" w:rsidP="00CF590C">
            <w:pPr>
              <w:rPr>
                <w:rFonts w:asciiTheme="majorHAnsi" w:hAnsiTheme="majorHAnsi" w:cstheme="majorHAnsi"/>
                <w:szCs w:val="20"/>
              </w:rPr>
            </w:pPr>
            <w:r w:rsidRPr="0023795B">
              <w:rPr>
                <w:rFonts w:asciiTheme="majorHAnsi" w:hAnsiTheme="majorHAnsi" w:cstheme="majorHAnsi"/>
                <w:szCs w:val="20"/>
              </w:rPr>
              <w:t>Opiskelija osoittaa hallitsevansa</w:t>
            </w:r>
            <w:r w:rsidR="003F0B6E">
              <w:rPr>
                <w:rFonts w:asciiTheme="majorHAnsi" w:hAnsiTheme="majorHAnsi" w:cstheme="majorHAnsi"/>
                <w:szCs w:val="20"/>
              </w:rPr>
              <w:t xml:space="preserve"> tekniikan alan työtä aloittelevana ammattilaisena. Opiskelija toteuttaa opintojaan entistä enemmän työelämän toimintatavoilla – mm. projekteina ja suunnittelutehtävinä.</w:t>
            </w:r>
            <w:r w:rsidRPr="0023795B">
              <w:rPr>
                <w:rFonts w:asciiTheme="majorHAnsi" w:hAnsiTheme="majorHAnsi" w:cstheme="majorHAnsi"/>
                <w:szCs w:val="20"/>
              </w:rPr>
              <w:t xml:space="preserve"> Opiskelija osoittaa opinnäytetyöprosessissa hallitsevansa tutkimuksellisen työotteen sekä </w:t>
            </w:r>
            <w:r w:rsidRPr="0023795B">
              <w:rPr>
                <w:rFonts w:asciiTheme="majorHAnsi" w:hAnsiTheme="majorHAnsi" w:cstheme="majorHAnsi"/>
                <w:szCs w:val="20"/>
              </w:rPr>
              <w:lastRenderedPageBreak/>
              <w:t>kykynsä yhdistää teoreettista tietoa käytännön ilmiöiden tarkasteluun ja kehittämistyöhön.</w:t>
            </w:r>
          </w:p>
        </w:tc>
      </w:tr>
    </w:tbl>
    <w:p w14:paraId="26F6531C" w14:textId="6BDDC800" w:rsidR="00612BE8" w:rsidRPr="00B31AC6" w:rsidRDefault="007979E1" w:rsidP="00612BE8">
      <w:pPr>
        <w:pStyle w:val="Heading3"/>
        <w:rPr>
          <w:snapToGrid w:val="0"/>
        </w:rPr>
      </w:pPr>
      <w:bookmarkStart w:id="22" w:name="_Toc72327929"/>
      <w:r w:rsidRPr="00B31AC6">
        <w:rPr>
          <w:snapToGrid w:val="0"/>
        </w:rPr>
        <w:lastRenderedPageBreak/>
        <w:t xml:space="preserve">Esimerkkikuvio </w:t>
      </w:r>
      <w:r w:rsidR="0080419A">
        <w:rPr>
          <w:snapToGrid w:val="0"/>
        </w:rPr>
        <w:t>asiantuntijuuden kehitty</w:t>
      </w:r>
      <w:r>
        <w:rPr>
          <w:snapToGrid w:val="0"/>
        </w:rPr>
        <w:t>misestä</w:t>
      </w:r>
      <w:bookmarkEnd w:id="22"/>
    </w:p>
    <w:p w14:paraId="26F6531D" w14:textId="09A366DF" w:rsidR="00612BE8" w:rsidRDefault="00A975D0" w:rsidP="00612BE8">
      <w:pPr>
        <w:rPr>
          <w:snapToGrid w:val="0"/>
        </w:rPr>
      </w:pPr>
      <w:r>
        <w:rPr>
          <w:snapToGrid w:val="0"/>
        </w:rPr>
        <w:t>Sanallisen kuvauksen lisäksi opetussuunnitelman rakenne ja asiantuntijuuden kehittyminen kuvataan kuviona, jossa opintopolku etenee vuositeemojen kautta kohti tutkinnon osaamistavoitteita</w:t>
      </w:r>
      <w:r w:rsidR="006E7B11">
        <w:rPr>
          <w:snapToGrid w:val="0"/>
        </w:rPr>
        <w:t xml:space="preserve">. Lukuvuosittain/-kausittain kuvataan osaamistavoitteet, tässä yhteydessä ei luetella toteutettavia opintojaksoja. </w:t>
      </w:r>
    </w:p>
    <w:p w14:paraId="26F6531E" w14:textId="6E04A280" w:rsidR="00612BE8" w:rsidRDefault="004F4D2A" w:rsidP="00612BE8">
      <w:pPr>
        <w:rPr>
          <w:snapToGrid w:val="0"/>
        </w:rPr>
      </w:pPr>
      <w:r>
        <w:rPr>
          <w:snapToGrid w:val="0"/>
        </w:rPr>
        <w:t>Kaaviota tehdessä tulee käyttää mallina</w:t>
      </w:r>
      <w:r w:rsidR="00612BE8" w:rsidRPr="00595FDF">
        <w:rPr>
          <w:snapToGrid w:val="0"/>
        </w:rPr>
        <w:t xml:space="preserve"> alla olevaa esimerkkiä, jossa värit ja fontit ovat Savonian visuaalisen ilmeen mukaiset. </w:t>
      </w:r>
      <w:r w:rsidR="006E7B11">
        <w:rPr>
          <w:snapToGrid w:val="0"/>
        </w:rPr>
        <w:t>Fontteja, värejä tai visuaalista ilmettä ei saa muuttaa, kaavion nuolikuviot voivat vaihdella tutkinto-ohjelman rakenteen mukaisesti.</w:t>
      </w:r>
      <w:r w:rsidR="0045740F">
        <w:rPr>
          <w:snapToGrid w:val="0"/>
        </w:rPr>
        <w:t xml:space="preserve"> </w:t>
      </w:r>
    </w:p>
    <w:p w14:paraId="42DB0CC0" w14:textId="039411DA" w:rsidR="0045740F" w:rsidRDefault="0045740F" w:rsidP="00612BE8">
      <w:pPr>
        <w:rPr>
          <w:snapToGrid w:val="0"/>
        </w:rPr>
      </w:pPr>
      <w:r>
        <w:rPr>
          <w:snapToGrid w:val="0"/>
        </w:rPr>
        <w:t>Saavuttavuuden varmistamiseksi tulee huomioida se, että taulukon ja sanallisen kuvauksen tulee olla yhtenäisiä asiantuntijuuden kehittymistä kuvaavan kuvion kanssa. Kuvion ja taulukon saavutettavuus var</w:t>
      </w:r>
      <w:r w:rsidR="004C5B4F">
        <w:rPr>
          <w:snapToGrid w:val="0"/>
        </w:rPr>
        <w:t>mistetaan myös julkaisualustan</w:t>
      </w:r>
      <w:r>
        <w:rPr>
          <w:snapToGrid w:val="0"/>
        </w:rPr>
        <w:t xml:space="preserve"> (esim www-portaali, Santra) teknisillä ratkaisuilla.</w:t>
      </w:r>
    </w:p>
    <w:p w14:paraId="26F65320" w14:textId="78F5265F" w:rsidR="0023795B" w:rsidRDefault="0023795B" w:rsidP="00CF590C">
      <w:pPr>
        <w:rPr>
          <w:rFonts w:cs="Calibri"/>
          <w:snapToGrid w:val="0"/>
          <w:sz w:val="24"/>
        </w:rPr>
      </w:pPr>
    </w:p>
    <w:p w14:paraId="26F65323" w14:textId="538B3706" w:rsidR="00CF590C" w:rsidRDefault="00CF590C" w:rsidP="00CF590C">
      <w:pPr>
        <w:rPr>
          <w:rFonts w:ascii="Verdana" w:hAnsi="Verdana"/>
          <w:snapToGrid w:val="0"/>
          <w:color w:val="0070C0"/>
          <w:szCs w:val="20"/>
        </w:rPr>
      </w:pPr>
    </w:p>
    <w:p w14:paraId="26F65326" w14:textId="0506AA77" w:rsidR="00CF590C" w:rsidRPr="003F1F0A" w:rsidRDefault="00D40D2E" w:rsidP="007926AC">
      <w:pPr>
        <w:spacing w:before="0" w:after="0" w:line="240" w:lineRule="auto"/>
      </w:pPr>
      <w:bookmarkStart w:id="23" w:name="_Toc290881669"/>
      <w:r w:rsidRPr="00D40D2E">
        <w:rPr>
          <w:noProof/>
          <w:lang w:val="en-US"/>
        </w:rPr>
        <w:lastRenderedPageBreak/>
        <w:drawing>
          <wp:inline distT="0" distB="0" distL="0" distR="0" wp14:anchorId="30E0BA28" wp14:editId="1A87BCF4">
            <wp:extent cx="5956022" cy="6762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t="12276"/>
                    <a:stretch/>
                  </pic:blipFill>
                  <pic:spPr bwMode="auto">
                    <a:xfrm>
                      <a:off x="0" y="0"/>
                      <a:ext cx="5958487" cy="6765549"/>
                    </a:xfrm>
                    <a:prstGeom prst="rect">
                      <a:avLst/>
                    </a:prstGeom>
                    <a:ln>
                      <a:noFill/>
                    </a:ln>
                    <a:extLst>
                      <a:ext uri="{53640926-AAD7-44D8-BBD7-CCE9431645EC}">
                        <a14:shadowObscured xmlns:a14="http://schemas.microsoft.com/office/drawing/2010/main"/>
                      </a:ext>
                    </a:extLst>
                  </pic:spPr>
                </pic:pic>
              </a:graphicData>
            </a:graphic>
          </wp:inline>
        </w:drawing>
      </w:r>
      <w:r w:rsidR="00B01F65">
        <w:br w:type="page"/>
      </w:r>
      <w:r w:rsidR="00E7685F">
        <w:rPr>
          <w:rFonts w:ascii="Tahoma" w:eastAsia="Calibri" w:hAnsi="Tahoma"/>
          <w:b/>
          <w:bCs/>
          <w:sz w:val="28"/>
          <w:szCs w:val="28"/>
        </w:rPr>
        <w:lastRenderedPageBreak/>
        <w:t>3</w:t>
      </w:r>
      <w:r w:rsidR="00CF590C" w:rsidRPr="21FAA747">
        <w:rPr>
          <w:rFonts w:ascii="Tahoma" w:eastAsia="Calibri" w:hAnsi="Tahoma"/>
          <w:b/>
          <w:bCs/>
          <w:sz w:val="28"/>
          <w:szCs w:val="28"/>
        </w:rPr>
        <w:t xml:space="preserve">.5 </w:t>
      </w:r>
      <w:r w:rsidR="00CF590C" w:rsidRPr="00316DEE">
        <w:rPr>
          <w:rStyle w:val="Heading2Char"/>
          <w:rFonts w:eastAsia="Calibri"/>
        </w:rPr>
        <w:t>Koulutuksen toteutus</w:t>
      </w:r>
      <w:bookmarkEnd w:id="23"/>
    </w:p>
    <w:p w14:paraId="1863ADF7" w14:textId="663A94BA" w:rsidR="00015A58" w:rsidRPr="00B45DB8" w:rsidRDefault="00C93135" w:rsidP="0057022A">
      <w:pPr>
        <w:rPr>
          <w:snapToGrid w:val="0"/>
          <w:color w:val="0070C0"/>
        </w:rPr>
      </w:pPr>
      <w:r w:rsidRPr="00B45DB8">
        <w:rPr>
          <w:snapToGrid w:val="0"/>
          <w:color w:val="0070C0"/>
        </w:rPr>
        <w:t>Savoniassa pedagogisena lähtökohtana on laadukkaan ja työelämäläheisen koulutuksen sek</w:t>
      </w:r>
      <w:r w:rsidR="00015A58" w:rsidRPr="00B45DB8">
        <w:rPr>
          <w:snapToGrid w:val="0"/>
          <w:color w:val="0070C0"/>
        </w:rPr>
        <w:t>ä tutkimus- ja kehittämistoiminnan monimuotoinen yhdistäminen</w:t>
      </w:r>
      <w:r w:rsidRPr="00B45DB8">
        <w:rPr>
          <w:snapToGrid w:val="0"/>
          <w:color w:val="0070C0"/>
        </w:rPr>
        <w:t xml:space="preserve">. </w:t>
      </w:r>
      <w:r w:rsidR="00392DB6">
        <w:rPr>
          <w:snapToGrid w:val="0"/>
          <w:color w:val="0070C0"/>
        </w:rPr>
        <w:t xml:space="preserve">Yhteiskehittäminen vahvistaa monialaista toimintaa, kumppanuuksien hyödyntämistä ja työelämäläheisyyttä. </w:t>
      </w:r>
      <w:r w:rsidRPr="00B45DB8">
        <w:rPr>
          <w:snapToGrid w:val="0"/>
          <w:color w:val="0070C0"/>
        </w:rPr>
        <w:t xml:space="preserve">Työelämäläheisessä </w:t>
      </w:r>
      <w:r w:rsidR="00015A58" w:rsidRPr="00B45DB8">
        <w:rPr>
          <w:snapToGrid w:val="0"/>
          <w:color w:val="0070C0"/>
        </w:rPr>
        <w:t>koulutuksessa korostuvat opiske</w:t>
      </w:r>
      <w:r w:rsidRPr="00B45DB8">
        <w:rPr>
          <w:snapToGrid w:val="0"/>
          <w:color w:val="0070C0"/>
        </w:rPr>
        <w:t>lijoiden motivaatio ja opintoihin</w:t>
      </w:r>
      <w:r w:rsidR="00015A58" w:rsidRPr="00B45DB8">
        <w:rPr>
          <w:snapToGrid w:val="0"/>
          <w:color w:val="0070C0"/>
        </w:rPr>
        <w:t xml:space="preserve"> sitoutuminen. Moninaiset virtu</w:t>
      </w:r>
      <w:r w:rsidRPr="00B45DB8">
        <w:rPr>
          <w:snapToGrid w:val="0"/>
          <w:color w:val="0070C0"/>
        </w:rPr>
        <w:t>aa</w:t>
      </w:r>
      <w:r w:rsidR="00015A58" w:rsidRPr="00B45DB8">
        <w:rPr>
          <w:snapToGrid w:val="0"/>
          <w:color w:val="0070C0"/>
        </w:rPr>
        <w:t>liset ja fyysiset ympäristöt Savoniassa ja verkostokumppanei</w:t>
      </w:r>
      <w:r w:rsidRPr="00B45DB8">
        <w:rPr>
          <w:snapToGrid w:val="0"/>
          <w:color w:val="0070C0"/>
        </w:rPr>
        <w:t xml:space="preserve">den tiloissa niin kotimaassa kuin ulkomaillakin kytkevät teorian ja käytännön laajasti ja kiinnostavasti osaksi opiskelijan oppimista ja organisaatioiden kehittämistä. </w:t>
      </w:r>
      <w:r w:rsidR="00015A58" w:rsidRPr="00B45DB8">
        <w:rPr>
          <w:snapToGrid w:val="0"/>
          <w:color w:val="0070C0"/>
        </w:rPr>
        <w:t>Koulutukselle on tyypillistä mo</w:t>
      </w:r>
      <w:r w:rsidRPr="00B45DB8">
        <w:rPr>
          <w:snapToGrid w:val="0"/>
          <w:color w:val="0070C0"/>
        </w:rPr>
        <w:t>nimuotoisuus, monialaisuus se</w:t>
      </w:r>
      <w:r w:rsidR="00015A58" w:rsidRPr="00B45DB8">
        <w:rPr>
          <w:snapToGrid w:val="0"/>
          <w:color w:val="0070C0"/>
        </w:rPr>
        <w:t>kä aikaan ja paikkaan sitomatto</w:t>
      </w:r>
      <w:r w:rsidRPr="00B45DB8">
        <w:rPr>
          <w:snapToGrid w:val="0"/>
          <w:color w:val="0070C0"/>
        </w:rPr>
        <w:t xml:space="preserve">muus. </w:t>
      </w:r>
    </w:p>
    <w:p w14:paraId="163AC5D4" w14:textId="35121DF4" w:rsidR="00015A58" w:rsidRPr="00B45DB8" w:rsidRDefault="00015A58" w:rsidP="0057022A">
      <w:pPr>
        <w:rPr>
          <w:snapToGrid w:val="0"/>
          <w:color w:val="0070C0"/>
        </w:rPr>
      </w:pPr>
      <w:r w:rsidRPr="00B45DB8">
        <w:rPr>
          <w:snapToGrid w:val="0"/>
          <w:color w:val="0070C0"/>
        </w:rPr>
        <w:t>Kokonaisvaltaisella ohjauksella tuetaan opiskelijan amma</w:t>
      </w:r>
      <w:r w:rsidR="00C93135" w:rsidRPr="00B45DB8">
        <w:rPr>
          <w:snapToGrid w:val="0"/>
          <w:color w:val="0070C0"/>
        </w:rPr>
        <w:t>tillista kasvua koko opint</w:t>
      </w:r>
      <w:r w:rsidRPr="00B45DB8">
        <w:rPr>
          <w:snapToGrid w:val="0"/>
          <w:color w:val="0070C0"/>
        </w:rPr>
        <w:t xml:space="preserve">opolun ajan. </w:t>
      </w:r>
      <w:r w:rsidR="00C93135" w:rsidRPr="00B45DB8">
        <w:rPr>
          <w:snapToGrid w:val="0"/>
          <w:color w:val="0070C0"/>
        </w:rPr>
        <w:t>Savoniassa jokainen opiskelija on yksi</w:t>
      </w:r>
      <w:r w:rsidRPr="00B45DB8">
        <w:rPr>
          <w:snapToGrid w:val="0"/>
          <w:color w:val="0070C0"/>
        </w:rPr>
        <w:t xml:space="preserve">lö. Koulutus </w:t>
      </w:r>
      <w:r w:rsidR="00C93135" w:rsidRPr="00B45DB8">
        <w:rPr>
          <w:snapToGrid w:val="0"/>
          <w:color w:val="0070C0"/>
        </w:rPr>
        <w:t>toteutetaan opiskelijoiden erilaiset tarpeet ja tavoitteet</w:t>
      </w:r>
      <w:r w:rsidRPr="00B45DB8">
        <w:rPr>
          <w:snapToGrid w:val="0"/>
          <w:color w:val="0070C0"/>
        </w:rPr>
        <w:t xml:space="preserve"> huo</w:t>
      </w:r>
      <w:r w:rsidR="00C93135" w:rsidRPr="00B45DB8">
        <w:rPr>
          <w:snapToGrid w:val="0"/>
          <w:color w:val="0070C0"/>
        </w:rPr>
        <w:t>m</w:t>
      </w:r>
      <w:r w:rsidRPr="00B45DB8">
        <w:rPr>
          <w:snapToGrid w:val="0"/>
          <w:color w:val="0070C0"/>
        </w:rPr>
        <w:t xml:space="preserve">ioiden. </w:t>
      </w:r>
      <w:r w:rsidR="00434DBE">
        <w:rPr>
          <w:snapToGrid w:val="0"/>
          <w:color w:val="0070C0"/>
        </w:rPr>
        <w:t>Personoitu koulutus mahdollistaa vaihtoehtoiset suoritustavat</w:t>
      </w:r>
      <w:r w:rsidR="00C93135" w:rsidRPr="00B45DB8">
        <w:rPr>
          <w:snapToGrid w:val="0"/>
          <w:color w:val="0070C0"/>
        </w:rPr>
        <w:t xml:space="preserve"> s</w:t>
      </w:r>
      <w:r w:rsidRPr="00B45DB8">
        <w:rPr>
          <w:snapToGrid w:val="0"/>
          <w:color w:val="0070C0"/>
        </w:rPr>
        <w:t>ekä opiskel</w:t>
      </w:r>
      <w:r w:rsidR="00434DBE">
        <w:rPr>
          <w:snapToGrid w:val="0"/>
          <w:color w:val="0070C0"/>
        </w:rPr>
        <w:t>ijan omien tavoitteiden mukaiset yksilölliset polut.</w:t>
      </w:r>
    </w:p>
    <w:p w14:paraId="26F65327" w14:textId="5909870E" w:rsidR="003721F0" w:rsidRDefault="00C93135" w:rsidP="0057022A">
      <w:pPr>
        <w:rPr>
          <w:snapToGrid w:val="0"/>
          <w:color w:val="0070C0"/>
        </w:rPr>
      </w:pPr>
      <w:r w:rsidRPr="00B45DB8">
        <w:rPr>
          <w:snapToGrid w:val="0"/>
          <w:color w:val="0070C0"/>
        </w:rPr>
        <w:t>Savoniassa hyödynnetään laajasti aikaisemman osaamisen tunnistamista ja tunnustamista sekä työn opinnollistamista osana op</w:t>
      </w:r>
      <w:r w:rsidR="00015A58" w:rsidRPr="00B45DB8">
        <w:rPr>
          <w:snapToGrid w:val="0"/>
          <w:color w:val="0070C0"/>
        </w:rPr>
        <w:t>iskelijan henkilökohtaista opis</w:t>
      </w:r>
      <w:r w:rsidRPr="00B45DB8">
        <w:rPr>
          <w:snapToGrid w:val="0"/>
          <w:color w:val="0070C0"/>
        </w:rPr>
        <w:t>kelusuunnitelmaa. Opiskelija voi syventää tai laajentaa osaamistaa</w:t>
      </w:r>
      <w:r w:rsidR="00015A58" w:rsidRPr="00B45DB8">
        <w:rPr>
          <w:snapToGrid w:val="0"/>
          <w:color w:val="0070C0"/>
        </w:rPr>
        <w:t>n hyödyntämällä Savonian kansal</w:t>
      </w:r>
      <w:r w:rsidRPr="00B45DB8">
        <w:rPr>
          <w:snapToGrid w:val="0"/>
          <w:color w:val="0070C0"/>
        </w:rPr>
        <w:t>l</w:t>
      </w:r>
      <w:r w:rsidR="004C1B89" w:rsidRPr="00B45DB8">
        <w:rPr>
          <w:snapToGrid w:val="0"/>
          <w:color w:val="0070C0"/>
        </w:rPr>
        <w:t>isten ja kansainvälisten korkea</w:t>
      </w:r>
      <w:r w:rsidRPr="00B45DB8">
        <w:rPr>
          <w:snapToGrid w:val="0"/>
          <w:color w:val="0070C0"/>
        </w:rPr>
        <w:t>koulukumppaneiden tarjontaa.</w:t>
      </w:r>
      <w:r w:rsidR="000A1ABA" w:rsidRPr="00B45DB8">
        <w:rPr>
          <w:snapToGrid w:val="0"/>
          <w:color w:val="0070C0"/>
        </w:rPr>
        <w:t xml:space="preserve"> </w:t>
      </w:r>
    </w:p>
    <w:p w14:paraId="5D8F05DE" w14:textId="468EB971" w:rsidR="00AD6265" w:rsidRPr="00B45DB8" w:rsidRDefault="00AD6265" w:rsidP="0057022A">
      <w:pPr>
        <w:rPr>
          <w:snapToGrid w:val="0"/>
          <w:color w:val="0070C0"/>
        </w:rPr>
      </w:pPr>
      <w:r>
        <w:rPr>
          <w:snapToGrid w:val="0"/>
          <w:color w:val="0070C0"/>
        </w:rPr>
        <w:t>Vuositeemojen ja opintojaksojen sisällöissä sekä toteutustavoissa huomioidaan vastuullisuus</w:t>
      </w:r>
      <w:r w:rsidR="00434DBE">
        <w:rPr>
          <w:snapToGrid w:val="0"/>
          <w:color w:val="0070C0"/>
        </w:rPr>
        <w:t>, kestävä kehitys</w:t>
      </w:r>
      <w:r>
        <w:rPr>
          <w:snapToGrid w:val="0"/>
          <w:color w:val="0070C0"/>
        </w:rPr>
        <w:t xml:space="preserve"> ja globaalit inhimillisen turvallisuuden haasteet. </w:t>
      </w:r>
    </w:p>
    <w:p w14:paraId="26F65328" w14:textId="77777777" w:rsidR="00CF590C" w:rsidRPr="00612BE8" w:rsidRDefault="00CF590C" w:rsidP="00417B0E">
      <w:pPr>
        <w:rPr>
          <w:snapToGrid w:val="0"/>
        </w:rPr>
      </w:pPr>
      <w:r w:rsidRPr="00612BE8">
        <w:t xml:space="preserve">Savonian koulutusten työelämälähtöisyys toteutuu opettajien monimuotoisen verkostoitumisen kautta. Verkostot varmistavat myös substanssiasiantuntijuuden jatkuvan kehittymisen. </w:t>
      </w:r>
      <w:r w:rsidRPr="00612BE8">
        <w:rPr>
          <w:snapToGrid w:val="0"/>
        </w:rPr>
        <w:t>Henkilöstö luo oppimistilanteita ja tukee opiskelijan oppimista.</w:t>
      </w:r>
      <w:r w:rsidRPr="00612BE8">
        <w:t xml:space="preserve"> </w:t>
      </w:r>
      <w:r w:rsidR="00F65CA8">
        <w:rPr>
          <w:snapToGrid w:val="0"/>
        </w:rPr>
        <w:t>Opiskelijapalvelut</w:t>
      </w:r>
      <w:r w:rsidRPr="00612BE8">
        <w:rPr>
          <w:snapToGrid w:val="0"/>
        </w:rPr>
        <w:t>, kirjasto- ja tietopalvelut, kans</w:t>
      </w:r>
      <w:r w:rsidR="00F65CA8">
        <w:rPr>
          <w:snapToGrid w:val="0"/>
        </w:rPr>
        <w:t>ainvälisyyspalvelut ja muut korkeakoulu</w:t>
      </w:r>
      <w:r w:rsidRPr="00612BE8">
        <w:rPr>
          <w:snapToGrid w:val="0"/>
        </w:rPr>
        <w:t>palvelut auttavat opiskelussa. Koulutuksessa noudatetaan esteettömyyden sekä kestävän kehityksen periaatteita.</w:t>
      </w:r>
    </w:p>
    <w:p w14:paraId="6280128D" w14:textId="798867FD" w:rsidR="00D623DD" w:rsidRDefault="00D623DD" w:rsidP="00D623DD">
      <w:r>
        <w:t>Sähkötekniikan koulutusohjelman rakenne edellyttää useita toisiaan tukevia opintojaksoja, joista muodostuu opintopolku ja pedagoginen rakenne. Opiskelijoita ohjataan valitsemaan oma syventävä opintopolkunsa, kannustetaan suorittamaan opintoja myös ulkomailla, ohjataan hakemaan aktiivisesti harjoittelupaikkaa ja opinnäytetyöaihetta ja pyritään luomaan innostava, motivoiva, avoin ja lämminhenkinen toimintaympäristö.</w:t>
      </w:r>
    </w:p>
    <w:p w14:paraId="565BA7A2" w14:textId="3C20D764" w:rsidR="00D623DD" w:rsidRDefault="00D623DD" w:rsidP="00D623DD">
      <w:r>
        <w:t>Sähkötekniikan koulutuksen suunnittelussa ja toteutuksessa sovelletaan myös CDIO-mallia. CDIO on kansainvälinen insinöörikoulutuksen viitekehys, jonka tavoitteena on kehittää paitsi koulutuksen sisältöä myös opetus- ja oppimismenetelmiä siten, että valmistuneiden insinöörien osaaminen vastaa mahdollisimman hyvin työelämän vaatimuksia. Standardin viitekehys antaa suuntaa koulutusohjelmien opetussuunnitelmien kehittämiseen ja arviointiin. Keskeisenä ideana on työelämälähtöisyyden lisääminen aktiivisia opetusmenetelmiä hyödyntämällä. Oleellisena elementtinä on myös insinööriammatissa keskeisen tuotekehityskaaren ja ratkaisukeskeisen ajattelun kehittäminen toiminnallisesti heti opintojen alusta lähtien. CDIO tukee Savonia-amk:n pedagogista OIS-ajattelua.</w:t>
      </w:r>
    </w:p>
    <w:p w14:paraId="0FAFE86B" w14:textId="0385B942" w:rsidR="00D623DD" w:rsidRDefault="00D623DD" w:rsidP="00D623DD">
      <w:r>
        <w:t>Sähkötekniikan koulutus pohjautuu matematiikkaan ja luonnontieteisiin. Tyypilliset sähköinsinöörin työtehtävät edellyttävät soveltavaa tietoa näistä aloista. Tästä syystä opinnot sisältävät vahvan matemaattis-luonnontieteellisen perustan, jonka päälle rakennetaan sähkötekniikan ajattelutapa ja sovellukset.</w:t>
      </w:r>
    </w:p>
    <w:p w14:paraId="01A9470F" w14:textId="157D507E" w:rsidR="00D623DD" w:rsidRDefault="00D623DD" w:rsidP="00D623DD">
      <w:r>
        <w:lastRenderedPageBreak/>
        <w:t>Opintojen alkuvaiheessa opiskelija perehdytetään myös sähkötekniikan soveltaviin tehtäviin CDIO-periaatteiden mukaan sen lisäksi, että valtaosa alkuopinnoita on teoriavoittoista puurtamista. Vähitellen opintojen edetessä soveltavan sähkötekniikan osuus kasvaa. Opinnot on suunniteltu siten, että tyypillisten insinöörin työtehtävien edellyttämä perusosaaminen karttuisi. Elinikäinen oppiminen on otettu koulutuksessa huomioon siten, että suunniteltu perusosaaminen antaa valmiudet asiantuntijuuden jatkuvaan kehittämiseen työelämässä.</w:t>
      </w:r>
    </w:p>
    <w:p w14:paraId="5617AE0A" w14:textId="77777777" w:rsidR="00D623DD" w:rsidRDefault="00D623DD" w:rsidP="00D623DD">
      <w:r>
        <w:t>Harjoittelu on suunniteltu lukuvuosien väliin, kesäajaksi. Harjoittelu on tärkeä osa soveltaa osaamista ja samalla oppia työelämätaitoja.</w:t>
      </w:r>
    </w:p>
    <w:p w14:paraId="7833FF99" w14:textId="038EB9DF" w:rsidR="00D623DD" w:rsidRDefault="00D623DD" w:rsidP="00D623DD">
      <w:r>
        <w:t>Erillisiä oppimisympäristöjä ovat sähkölaboratoriotilat ja sähkötekniikan suunnitteluohjelmien luokkatilat. Molemmat erikoistilat tukevat työelämäpohjaista oppimista. Niitä kehitetään työelämän tarpeiden mukaan yhdessä opiskelijoiden kanssa. Opintoihin pyritään saamaa yritysyhteistyötä, jos se tukee opintojen etenemistä.</w:t>
      </w:r>
    </w:p>
    <w:p w14:paraId="4E23A74E" w14:textId="4826621C" w:rsidR="00D623DD" w:rsidRDefault="00D623DD" w:rsidP="00D623DD">
      <w:r>
        <w:t>Opintojen arvioinnissa sovelletaan Savonia-ammattikorkeakoulun osaamisperusteisia periaatteita.</w:t>
      </w:r>
    </w:p>
    <w:p w14:paraId="5DD104DD" w14:textId="36FDF82B" w:rsidR="00D623DD" w:rsidRDefault="00D623DD" w:rsidP="00D623DD">
      <w:r>
        <w:t>Työelämässä tarvitaan kansainvälisiä valmiuksia ja kulttuurien tuntemista. Sähkötekniikan opinnoissa kieliopintoja on omina itsenäisinä opintoina sekä integroituina muihin opintoihin. Englannin kielellä voidaan toteuttaa yhdestä kolmeen ammattiopintoihin kuuluvaa opintojaksoa. Englannin kielellä toteutetaan vähintään yksi seuraavista opintojaksoista: Electric Power Distribution, Integroidut rakennusautomaatiojärjestelmät (Intelligent Building) tai Sähkökäyttöjen ohjaus (Electric Drive Control).</w:t>
      </w:r>
    </w:p>
    <w:p w14:paraId="4203E08A" w14:textId="48AD2F57" w:rsidR="00D623DD" w:rsidRDefault="00D623DD" w:rsidP="00D623DD">
      <w:r>
        <w:t>Ulkomaisista korkeakouluista tuleville opiskelijoille voidaan tarjota 60 op opintoja englannin kielellä.</w:t>
      </w:r>
    </w:p>
    <w:p w14:paraId="41DACCDF" w14:textId="5B618EB9" w:rsidR="00D623DD" w:rsidRDefault="00D623DD" w:rsidP="00D623DD">
      <w:r>
        <w:t>Ruotsin kielen ja viestinnän opintoja kuuluu opintoihin siinä laajuudessa, että opiskelija saavuttaa ammattikorkeakouluasetuksen mukaisen kielitaidon. Kieli-ja viestintäopintoja integroidaan muiden aineiden opintoihin. Pakollisten kieliopintojen ohella opiskelija voi suorittaa valinnaisia kieliopintoja.</w:t>
      </w:r>
    </w:p>
    <w:p w14:paraId="5480027D" w14:textId="010A46CE" w:rsidR="006E7B11" w:rsidRPr="00D623DD" w:rsidRDefault="00D623DD" w:rsidP="00417B0E">
      <w:pPr>
        <w:rPr>
          <w:snapToGrid w:val="0"/>
        </w:rPr>
      </w:pPr>
      <w:r>
        <w:t>Opiskelija voi laatia kansainvälistymiseen painottuvat henkilökohtaisen opiskelu- ja urasuunnitelman. Tämä kansainvälinen opintopolku voi sisältää esimerkiksi opiskelu- ja harjoittelujakson ulkomailla, harjoittelujakson kansainvälisessä yrityksessä, työskentelyä kansainvälisessä projektissa tai opinnäytetyön ulkomailla.</w:t>
      </w:r>
    </w:p>
    <w:p w14:paraId="2E5A3100" w14:textId="74DDFC25" w:rsidR="00000986" w:rsidRPr="00000986" w:rsidRDefault="00000986" w:rsidP="00000986">
      <w:pPr>
        <w:pStyle w:val="Heading3"/>
        <w:rPr>
          <w:snapToGrid w:val="0"/>
          <w:color w:val="FF0000"/>
        </w:rPr>
      </w:pPr>
      <w:bookmarkStart w:id="24" w:name="_Toc72327930"/>
      <w:r w:rsidRPr="000173E0">
        <w:rPr>
          <w:snapToGrid w:val="0"/>
        </w:rPr>
        <w:t>K</w:t>
      </w:r>
      <w:r w:rsidRPr="000173E0">
        <w:t>o</w:t>
      </w:r>
      <w:r>
        <w:t>ulutuksen toteutussuunnittelu ja opiskelijapalaute</w:t>
      </w:r>
      <w:bookmarkEnd w:id="24"/>
    </w:p>
    <w:p w14:paraId="5FB32034" w14:textId="7B05D1C2" w:rsidR="00C950AF" w:rsidRPr="00C950AF" w:rsidRDefault="00C950AF" w:rsidP="00C950AF">
      <w:pPr>
        <w:rPr>
          <w:snapToGrid w:val="0"/>
        </w:rPr>
      </w:pPr>
      <w:r w:rsidRPr="00C950AF">
        <w:rPr>
          <w:snapToGrid w:val="0"/>
        </w:rPr>
        <w:t>Sähkötekniikan koulutuksen toteutussuunnittelu toteutetaan lukukausittain. Saman lukukauden aikana toteutettavat opintojaksot suunnitellaan yhtenä kokonaisuutena ja tästä laaditaan toteutussuunnitelma. Toteutussuunnitelmassa huomioidaan lukuvuositeemaan/ alateemaan linkittyvät osaamistavoitteet.</w:t>
      </w:r>
    </w:p>
    <w:p w14:paraId="449507FC" w14:textId="77777777" w:rsidR="00C950AF" w:rsidRPr="00C950AF" w:rsidRDefault="00C950AF" w:rsidP="00C950AF">
      <w:pPr>
        <w:rPr>
          <w:snapToGrid w:val="0"/>
        </w:rPr>
      </w:pPr>
      <w:r w:rsidRPr="00C950AF">
        <w:rPr>
          <w:snapToGrid w:val="0"/>
        </w:rPr>
        <w:t>Lukukaudesta kerätään määrällistä ja laadullista palautetta, joka käsitellään opiskelijoiden kanssa. Tämän lisäksi opiskelijalla on mahdollisuus antaa palautetta Repun yleisen Kaiku-palautejärjestelmän kautta. Palaute on mahdollista antaa omalla nimellä tai anonyymisti. Opettaja voi tämän lisäksi tarpeen tullen kerätä opintojaksoa koskevaa palautetta soveltuvalla menetelmällä. Kuvaus opintojaksopalautteen keräämisestä ja käsittelystä sisällytetään opintojakson toteutussuunnitelmaan.</w:t>
      </w:r>
    </w:p>
    <w:p w14:paraId="17E330AD" w14:textId="77777777" w:rsidR="00C950AF" w:rsidRPr="00C950AF" w:rsidRDefault="00C950AF" w:rsidP="00C950AF">
      <w:pPr>
        <w:rPr>
          <w:snapToGrid w:val="0"/>
        </w:rPr>
      </w:pPr>
      <w:r w:rsidRPr="00C950AF">
        <w:rPr>
          <w:snapToGrid w:val="0"/>
        </w:rPr>
        <w:lastRenderedPageBreak/>
        <w:t>Opetussuunnitelman opinnot voidaan toteuttaa joko kokonaan tai osittain verkko-opintoina. Osa opinnoista järjestetään verkko-opintoina ympärivuotisesti ajasta ja paikasta riippumattomasti. Opintojakso voi myös sisältää osasuorituksia, joiden opiskelua ja suorittamista ohjataan ja tuetaan verkossa. Verkkototeutus voi olla myös opintojakson vaihtoehtoinen suoritustapa.</w:t>
      </w:r>
    </w:p>
    <w:p w14:paraId="7ED1DBE8" w14:textId="77777777" w:rsidR="00C950AF" w:rsidRPr="00C950AF" w:rsidRDefault="00C950AF" w:rsidP="00C950AF">
      <w:pPr>
        <w:rPr>
          <w:snapToGrid w:val="0"/>
        </w:rPr>
      </w:pPr>
      <w:r w:rsidRPr="00C950AF">
        <w:rPr>
          <w:snapToGrid w:val="0"/>
        </w:rPr>
        <w:t>Opintojaksoista osa on joko kokonaan tai osittain englanninkielisiä, koska kielitaito on oleellinen osa insinöörin ammattitaitoa. Englanninkielisillä toteutuksilla mahdollistetaan myös vaihto-opiskelijoiden osallistuminen opintojaksoille, jolloin samalla edistetään kaikkien opiskelijoiden kansainvälisten taitojen kasvua. Englanninkielisten opintojaksojen toteutusten yhteydessä varmistetaan tarvittaessa oppiminen muun muassa suomenkielisellä tukimateriaalilla ja ammattisanastolla.</w:t>
      </w:r>
    </w:p>
    <w:p w14:paraId="7B220C68" w14:textId="77777777" w:rsidR="00C950AF" w:rsidRPr="00C950AF" w:rsidRDefault="00C950AF" w:rsidP="00C950AF">
      <w:pPr>
        <w:rPr>
          <w:snapToGrid w:val="0"/>
        </w:rPr>
      </w:pPr>
      <w:r w:rsidRPr="00C950AF">
        <w:rPr>
          <w:snapToGrid w:val="0"/>
        </w:rPr>
        <w:t>Opinnollistaminen on joustava tapa opiskella erityisesti opintojen loppuvaiheen opintojaksoja. Tutkintoon kuuluvaa osaamista hankitaan osin tekemällä työtä sekä suorittamalla sovitut tehtävät. Opinnollistaminen ei ole työkokemuksen automaattista hyväksilukemista. Joissakin tapauksissa myös opiskelijan vapaa-ajan aktiviteetit ja harrastustoiminta voivat kehittää hänen ammatillista osaamistaan siten, että opinnollistaminen on mahdollista.</w:t>
      </w:r>
    </w:p>
    <w:p w14:paraId="74BD9F93" w14:textId="77777777" w:rsidR="00C950AF" w:rsidRPr="00C950AF" w:rsidRDefault="00C950AF" w:rsidP="00C950AF">
      <w:pPr>
        <w:rPr>
          <w:snapToGrid w:val="0"/>
        </w:rPr>
      </w:pPr>
      <w:r w:rsidRPr="00C950AF">
        <w:rPr>
          <w:snapToGrid w:val="0"/>
        </w:rPr>
        <w:t>Opinnollistaminen alkaa opiskelijan aloitteesta ja siihen liittyvä suunnitelma tehdään ja hyväksytetään opintojakson opettajalla etukäteen. Jos opiskelijan työtehtävät sopivat opintojakson osaamistavoitteisiin, opinnollistaminen on mahdollista. Opetussuunnitelmassa voi olla myös erityisesti opinnollistamista ajatellen muodostettu opintojakso (esim. projektiopinnot).</w:t>
      </w:r>
    </w:p>
    <w:p w14:paraId="031EFAF3" w14:textId="294CFE7B" w:rsidR="00483C49" w:rsidRPr="003309A1" w:rsidRDefault="00C950AF" w:rsidP="00C950AF">
      <w:pPr>
        <w:rPr>
          <w:snapToGrid w:val="0"/>
        </w:rPr>
      </w:pPr>
      <w:r w:rsidRPr="00C950AF">
        <w:rPr>
          <w:snapToGrid w:val="0"/>
        </w:rPr>
        <w:t>Työpaikalla tai harrastustoiminnassa tapahtuva oppiminen suunnitellaan opintojakson osaamistavoitteiden perusteella yhteistyössä opintojakson opettajan kanssa. Opiskelijan esittämistä työtehtävistä arvioidaan, tuottavatko ne sinällään riittävää osaamista suhteessa tavoitteisiin vai tarvitaanko osaamisen saavuttamiseksi lisäsuorituksia. Osaamista voidaan täydentää esimerkiksi esityksellä tai raportilla.</w:t>
      </w:r>
      <w:r w:rsidRPr="00C950AF">
        <w:rPr>
          <w:snapToGrid w:val="0"/>
        </w:rPr>
        <w:t xml:space="preserve"> </w:t>
      </w:r>
    </w:p>
    <w:p w14:paraId="26F6532C" w14:textId="40816516" w:rsidR="00112E8E" w:rsidRPr="006B5224" w:rsidRDefault="00E7685F" w:rsidP="00DE4A0C">
      <w:pPr>
        <w:pStyle w:val="Heading1"/>
      </w:pPr>
      <w:bookmarkStart w:id="25" w:name="_Toc72327931"/>
      <w:r>
        <w:t>4</w:t>
      </w:r>
      <w:r w:rsidR="00DE4A0C">
        <w:t xml:space="preserve">. </w:t>
      </w:r>
      <w:r w:rsidR="00112E8E" w:rsidRPr="006B5224">
        <w:t>Opetu</w:t>
      </w:r>
      <w:r w:rsidR="00DE4A0C">
        <w:t xml:space="preserve">ssuunnitelman </w:t>
      </w:r>
      <w:r w:rsidR="000C1D76" w:rsidRPr="006B5224">
        <w:t xml:space="preserve">koodi </w:t>
      </w:r>
      <w:r w:rsidR="000C1D76">
        <w:t xml:space="preserve">ja </w:t>
      </w:r>
      <w:r w:rsidR="00112E8E" w:rsidRPr="006B5224">
        <w:t>nimeäminen</w:t>
      </w:r>
      <w:bookmarkEnd w:id="25"/>
    </w:p>
    <w:p w14:paraId="737C55AE" w14:textId="656EB06A" w:rsidR="00E7685F" w:rsidRDefault="00E7685F" w:rsidP="00E7685F">
      <w:pPr>
        <w:pStyle w:val="Heading2"/>
        <w:rPr>
          <w:snapToGrid w:val="0"/>
        </w:rPr>
      </w:pPr>
      <w:bookmarkStart w:id="26" w:name="_Toc72327932"/>
      <w:r>
        <w:rPr>
          <w:snapToGrid w:val="0"/>
        </w:rPr>
        <w:t>4.1 Käytettävät koodit ja lyhenteet</w:t>
      </w:r>
      <w:bookmarkEnd w:id="26"/>
    </w:p>
    <w:p w14:paraId="26F6532D" w14:textId="4428FCF0" w:rsidR="004B065E" w:rsidRPr="00ED0953" w:rsidRDefault="004B065E" w:rsidP="00112E8E">
      <w:pPr>
        <w:rPr>
          <w:snapToGrid w:val="0"/>
        </w:rPr>
      </w:pPr>
      <w:r w:rsidRPr="00ED0953">
        <w:rPr>
          <w:snapToGrid w:val="0"/>
        </w:rPr>
        <w:t>Opetussuunnitel</w:t>
      </w:r>
      <w:r w:rsidR="002B04F6" w:rsidRPr="00ED0953">
        <w:rPr>
          <w:snapToGrid w:val="0"/>
        </w:rPr>
        <w:t>malla</w:t>
      </w:r>
      <w:r w:rsidR="003C7954" w:rsidRPr="00ED0953">
        <w:rPr>
          <w:snapToGrid w:val="0"/>
        </w:rPr>
        <w:t xml:space="preserve"> </w:t>
      </w:r>
      <w:r w:rsidRPr="00ED0953">
        <w:rPr>
          <w:snapToGrid w:val="0"/>
        </w:rPr>
        <w:t xml:space="preserve">on Primuksessa koodi ja nimi. </w:t>
      </w:r>
    </w:p>
    <w:p w14:paraId="26F6532E" w14:textId="77777777" w:rsidR="004B065E" w:rsidRPr="004B065E" w:rsidRDefault="008E28E1" w:rsidP="00112E8E">
      <w:pPr>
        <w:rPr>
          <w:b/>
        </w:rPr>
      </w:pPr>
      <w:r w:rsidRPr="004B065E">
        <w:rPr>
          <w:b/>
        </w:rPr>
        <w:t>Koodi</w:t>
      </w:r>
      <w:r w:rsidR="00EF188B">
        <w:rPr>
          <w:b/>
        </w:rPr>
        <w:t xml:space="preserve"> (viisi-kuusi</w:t>
      </w:r>
      <w:r w:rsidR="0024266B">
        <w:rPr>
          <w:b/>
        </w:rPr>
        <w:t xml:space="preserve"> </w:t>
      </w:r>
      <w:r w:rsidR="004B065E" w:rsidRPr="004B065E">
        <w:rPr>
          <w:b/>
        </w:rPr>
        <w:t>merkkiä) muodostuu alla esitetyistä tiedoista seuraavassa järjestyksessä:</w:t>
      </w:r>
    </w:p>
    <w:p w14:paraId="26F6532F" w14:textId="77777777" w:rsidR="004B065E" w:rsidRPr="002B04F6" w:rsidRDefault="006B5224" w:rsidP="004B065E">
      <w:pPr>
        <w:pStyle w:val="Groteskilista"/>
        <w:rPr>
          <w:rFonts w:ascii="Georgia" w:hAnsi="Georgia" w:cs="Times New Roman"/>
          <w:color w:val="auto"/>
          <w:szCs w:val="24"/>
        </w:rPr>
      </w:pPr>
      <w:r w:rsidRPr="002B04F6">
        <w:rPr>
          <w:rFonts w:ascii="Georgia" w:hAnsi="Georgia" w:cs="Times New Roman"/>
          <w:color w:val="auto"/>
          <w:szCs w:val="24"/>
        </w:rPr>
        <w:t>tutkinto-ohjelm</w:t>
      </w:r>
      <w:r w:rsidR="004B065E" w:rsidRPr="002B04F6">
        <w:rPr>
          <w:rFonts w:ascii="Georgia" w:hAnsi="Georgia" w:cs="Times New Roman"/>
          <w:color w:val="auto"/>
          <w:szCs w:val="24"/>
        </w:rPr>
        <w:t xml:space="preserve">an </w:t>
      </w:r>
      <w:r w:rsidRPr="002B04F6">
        <w:rPr>
          <w:rFonts w:ascii="Georgia" w:hAnsi="Georgia" w:cs="Times New Roman"/>
          <w:color w:val="auto"/>
          <w:szCs w:val="24"/>
        </w:rPr>
        <w:t>tunniste</w:t>
      </w:r>
      <w:r w:rsidR="004B065E" w:rsidRPr="002B04F6">
        <w:rPr>
          <w:rFonts w:ascii="Georgia" w:hAnsi="Georgia" w:cs="Times New Roman"/>
          <w:color w:val="auto"/>
          <w:szCs w:val="24"/>
        </w:rPr>
        <w:t>, kaksi kirjanmerkkiä</w:t>
      </w:r>
    </w:p>
    <w:p w14:paraId="26F65330" w14:textId="77777777" w:rsidR="004B065E" w:rsidRPr="002B04F6" w:rsidRDefault="004B065E" w:rsidP="004B065E">
      <w:pPr>
        <w:pStyle w:val="Groteskilista"/>
        <w:rPr>
          <w:rFonts w:ascii="Georgia" w:hAnsi="Georgia" w:cs="Times New Roman"/>
          <w:color w:val="auto"/>
          <w:szCs w:val="24"/>
        </w:rPr>
      </w:pPr>
      <w:r w:rsidRPr="002B04F6">
        <w:rPr>
          <w:rFonts w:ascii="Georgia" w:hAnsi="Georgia" w:cs="Times New Roman"/>
          <w:color w:val="auto"/>
          <w:szCs w:val="24"/>
        </w:rPr>
        <w:t>a</w:t>
      </w:r>
      <w:r w:rsidR="008E28E1" w:rsidRPr="002B04F6">
        <w:rPr>
          <w:rFonts w:ascii="Georgia" w:hAnsi="Georgia" w:cs="Times New Roman"/>
          <w:color w:val="auto"/>
          <w:szCs w:val="24"/>
        </w:rPr>
        <w:t xml:space="preserve">loitusvuosi, josta </w:t>
      </w:r>
      <w:r w:rsidR="002B04F6">
        <w:rPr>
          <w:rFonts w:ascii="Georgia" w:hAnsi="Georgia" w:cs="Times New Roman"/>
          <w:color w:val="auto"/>
          <w:szCs w:val="24"/>
        </w:rPr>
        <w:t xml:space="preserve">koodiin </w:t>
      </w:r>
      <w:r w:rsidRPr="002B04F6">
        <w:rPr>
          <w:rFonts w:ascii="Georgia" w:hAnsi="Georgia" w:cs="Times New Roman"/>
          <w:color w:val="auto"/>
          <w:szCs w:val="24"/>
        </w:rPr>
        <w:t>liitetään</w:t>
      </w:r>
      <w:r w:rsidR="008E28E1" w:rsidRPr="002B04F6">
        <w:rPr>
          <w:rFonts w:ascii="Georgia" w:hAnsi="Georgia" w:cs="Times New Roman"/>
          <w:color w:val="auto"/>
          <w:szCs w:val="24"/>
        </w:rPr>
        <w:t xml:space="preserve"> kaksi viimeistä numeroa (2015 -15)</w:t>
      </w:r>
    </w:p>
    <w:p w14:paraId="26F65331" w14:textId="77777777" w:rsidR="004B065E" w:rsidRPr="002B04F6" w:rsidRDefault="008E28E1" w:rsidP="004B065E">
      <w:pPr>
        <w:pStyle w:val="Groteskilista"/>
        <w:rPr>
          <w:rFonts w:ascii="Georgia" w:hAnsi="Georgia" w:cs="Times New Roman"/>
          <w:color w:val="auto"/>
          <w:szCs w:val="24"/>
        </w:rPr>
      </w:pPr>
      <w:r w:rsidRPr="002B04F6">
        <w:rPr>
          <w:rFonts w:ascii="Georgia" w:hAnsi="Georgia" w:cs="Times New Roman"/>
          <w:color w:val="auto"/>
          <w:szCs w:val="24"/>
        </w:rPr>
        <w:t>merkintä S (syksyn aloitus) tai K (tammikuun aloitus)</w:t>
      </w:r>
    </w:p>
    <w:p w14:paraId="26F65332" w14:textId="77777777" w:rsidR="00112E8E" w:rsidRPr="002B04F6" w:rsidRDefault="002B04F6" w:rsidP="004B065E">
      <w:pPr>
        <w:pStyle w:val="Groteskilista"/>
        <w:rPr>
          <w:rFonts w:ascii="Georgia" w:hAnsi="Georgia" w:cs="Times New Roman"/>
          <w:color w:val="auto"/>
          <w:szCs w:val="24"/>
        </w:rPr>
      </w:pPr>
      <w:r>
        <w:rPr>
          <w:rFonts w:ascii="Georgia" w:hAnsi="Georgia" w:cs="Times New Roman"/>
          <w:color w:val="auto"/>
          <w:szCs w:val="24"/>
        </w:rPr>
        <w:t>m</w:t>
      </w:r>
      <w:r w:rsidR="004B065E" w:rsidRPr="002B04F6">
        <w:rPr>
          <w:rFonts w:ascii="Georgia" w:hAnsi="Georgia" w:cs="Times New Roman"/>
          <w:color w:val="auto"/>
          <w:szCs w:val="24"/>
        </w:rPr>
        <w:t>erkintä P (p</w:t>
      </w:r>
      <w:r w:rsidR="008D481B" w:rsidRPr="002B04F6">
        <w:rPr>
          <w:rFonts w:ascii="Georgia" w:hAnsi="Georgia" w:cs="Times New Roman"/>
          <w:color w:val="auto"/>
          <w:szCs w:val="24"/>
        </w:rPr>
        <w:t>äivätoteutus</w:t>
      </w:r>
      <w:r w:rsidR="00DE4A0C">
        <w:rPr>
          <w:rFonts w:ascii="Georgia" w:hAnsi="Georgia" w:cs="Times New Roman"/>
          <w:color w:val="auto"/>
          <w:szCs w:val="24"/>
        </w:rPr>
        <w:t xml:space="preserve"> amk), </w:t>
      </w:r>
      <w:r w:rsidR="004B065E" w:rsidRPr="002B04F6">
        <w:rPr>
          <w:rFonts w:ascii="Georgia" w:hAnsi="Georgia" w:cs="Times New Roman"/>
          <w:color w:val="auto"/>
          <w:szCs w:val="24"/>
        </w:rPr>
        <w:t>M (</w:t>
      </w:r>
      <w:r w:rsidR="008D481B" w:rsidRPr="002B04F6">
        <w:rPr>
          <w:rFonts w:ascii="Georgia" w:hAnsi="Georgia" w:cs="Times New Roman"/>
          <w:color w:val="auto"/>
          <w:szCs w:val="24"/>
        </w:rPr>
        <w:t>monimuotototeutus</w:t>
      </w:r>
      <w:r w:rsidR="00DE4A0C">
        <w:rPr>
          <w:rFonts w:ascii="Georgia" w:hAnsi="Georgia" w:cs="Times New Roman"/>
          <w:color w:val="auto"/>
          <w:szCs w:val="24"/>
        </w:rPr>
        <w:t xml:space="preserve"> amk</w:t>
      </w:r>
      <w:r w:rsidR="004B065E" w:rsidRPr="002B04F6">
        <w:rPr>
          <w:rFonts w:ascii="Georgia" w:hAnsi="Georgia" w:cs="Times New Roman"/>
          <w:color w:val="auto"/>
          <w:szCs w:val="24"/>
        </w:rPr>
        <w:t>)</w:t>
      </w:r>
      <w:r w:rsidR="002F3509">
        <w:rPr>
          <w:rFonts w:ascii="Georgia" w:hAnsi="Georgia" w:cs="Times New Roman"/>
          <w:color w:val="auto"/>
          <w:szCs w:val="24"/>
        </w:rPr>
        <w:t xml:space="preserve"> tai Y (YAMK-tutkinto)</w:t>
      </w:r>
    </w:p>
    <w:p w14:paraId="26F65333" w14:textId="77777777" w:rsidR="005D2CBD" w:rsidRPr="00DE4A0C" w:rsidRDefault="0024266B" w:rsidP="005D2CBD">
      <w:pPr>
        <w:rPr>
          <w:b/>
        </w:rPr>
      </w:pPr>
      <w:r w:rsidRPr="00DE4A0C">
        <w:rPr>
          <w:b/>
        </w:rPr>
        <w:t>T</w:t>
      </w:r>
      <w:r w:rsidR="004B065E" w:rsidRPr="00DE4A0C">
        <w:rPr>
          <w:b/>
        </w:rPr>
        <w:t>unnisteet:</w:t>
      </w:r>
    </w:p>
    <w:p w14:paraId="26F65334" w14:textId="77777777" w:rsidR="00647B06" w:rsidRDefault="00F72BCA" w:rsidP="005D2CBD">
      <w:r>
        <w:t>D</w:t>
      </w:r>
      <w:r w:rsidR="0068419B">
        <w:t>, Kulttuuriala</w:t>
      </w:r>
    </w:p>
    <w:p w14:paraId="26F65335" w14:textId="77777777" w:rsidR="008E28E1" w:rsidRDefault="0068419B" w:rsidP="005D2CBD">
      <w:pPr>
        <w:ind w:firstLine="720"/>
        <w:rPr>
          <w:snapToGrid w:val="0"/>
        </w:rPr>
      </w:pPr>
      <w:r>
        <w:rPr>
          <w:snapToGrid w:val="0"/>
        </w:rPr>
        <w:t>DA</w:t>
      </w:r>
      <w:r w:rsidR="008D481B">
        <w:rPr>
          <w:snapToGrid w:val="0"/>
        </w:rPr>
        <w:t xml:space="preserve"> </w:t>
      </w:r>
      <w:r w:rsidR="008E28E1">
        <w:rPr>
          <w:snapToGrid w:val="0"/>
        </w:rPr>
        <w:t>Muotoilun tutkinto-ohjelma</w:t>
      </w:r>
    </w:p>
    <w:p w14:paraId="26F65336" w14:textId="77777777" w:rsidR="00647B06" w:rsidRDefault="00F72BCA" w:rsidP="0068419B">
      <w:pPr>
        <w:ind w:firstLine="720"/>
        <w:rPr>
          <w:snapToGrid w:val="0"/>
        </w:rPr>
      </w:pPr>
      <w:r>
        <w:rPr>
          <w:snapToGrid w:val="0"/>
        </w:rPr>
        <w:t>D</w:t>
      </w:r>
      <w:r w:rsidR="00114746">
        <w:rPr>
          <w:snapToGrid w:val="0"/>
        </w:rPr>
        <w:t>Y</w:t>
      </w:r>
      <w:r w:rsidR="0068419B">
        <w:rPr>
          <w:snapToGrid w:val="0"/>
        </w:rPr>
        <w:t>M Kulttuurialan YAMK-tutkinto-ohjelma (muotoilu)</w:t>
      </w:r>
    </w:p>
    <w:p w14:paraId="26F65337" w14:textId="77777777" w:rsidR="004B065E" w:rsidRDefault="0068419B" w:rsidP="005D2CBD">
      <w:pPr>
        <w:ind w:firstLine="720"/>
        <w:rPr>
          <w:snapToGrid w:val="0"/>
        </w:rPr>
      </w:pPr>
      <w:r>
        <w:rPr>
          <w:snapToGrid w:val="0"/>
        </w:rPr>
        <w:lastRenderedPageBreak/>
        <w:t>D</w:t>
      </w:r>
      <w:r w:rsidR="00647B06">
        <w:rPr>
          <w:snapToGrid w:val="0"/>
        </w:rPr>
        <w:t>T T</w:t>
      </w:r>
      <w:r w:rsidR="004B065E">
        <w:rPr>
          <w:snapToGrid w:val="0"/>
        </w:rPr>
        <w:t>anssinopettajan tutkinto-ohjelma</w:t>
      </w:r>
    </w:p>
    <w:p w14:paraId="26F65338" w14:textId="77777777" w:rsidR="004B065E" w:rsidRDefault="0068419B" w:rsidP="005D2CBD">
      <w:pPr>
        <w:ind w:firstLine="720"/>
        <w:rPr>
          <w:snapToGrid w:val="0"/>
        </w:rPr>
      </w:pPr>
      <w:r>
        <w:rPr>
          <w:snapToGrid w:val="0"/>
        </w:rPr>
        <w:t>D</w:t>
      </w:r>
      <w:r w:rsidR="004B065E">
        <w:rPr>
          <w:snapToGrid w:val="0"/>
        </w:rPr>
        <w:t xml:space="preserve">M </w:t>
      </w:r>
      <w:r w:rsidR="002B04F6">
        <w:rPr>
          <w:snapToGrid w:val="0"/>
        </w:rPr>
        <w:t>Musii</w:t>
      </w:r>
      <w:r w:rsidR="004B065E">
        <w:rPr>
          <w:snapToGrid w:val="0"/>
        </w:rPr>
        <w:t>kin tutkinto-ohjelma</w:t>
      </w:r>
    </w:p>
    <w:p w14:paraId="2C78B68E" w14:textId="73CC61E6" w:rsidR="004E09A2" w:rsidRPr="00542701" w:rsidRDefault="004E09A2" w:rsidP="005D2CBD">
      <w:pPr>
        <w:ind w:firstLine="720"/>
        <w:rPr>
          <w:snapToGrid w:val="0"/>
        </w:rPr>
      </w:pPr>
      <w:r w:rsidRPr="00483C49">
        <w:rPr>
          <w:snapToGrid w:val="0"/>
        </w:rPr>
        <w:t>DY</w:t>
      </w:r>
      <w:r w:rsidR="00000986" w:rsidRPr="00483C49">
        <w:rPr>
          <w:snapToGrid w:val="0"/>
        </w:rPr>
        <w:t>T</w:t>
      </w:r>
      <w:r w:rsidRPr="00000986">
        <w:rPr>
          <w:snapToGrid w:val="0"/>
          <w:color w:val="FF0000"/>
        </w:rPr>
        <w:t xml:space="preserve"> </w:t>
      </w:r>
      <w:r w:rsidRPr="00542701">
        <w:rPr>
          <w:snapToGrid w:val="0"/>
        </w:rPr>
        <w:t>Kulttuurialan YAMK-tutk</w:t>
      </w:r>
      <w:r w:rsidR="00905C94">
        <w:rPr>
          <w:snapToGrid w:val="0"/>
        </w:rPr>
        <w:t>into-ohjelma (taidepedagogiikka</w:t>
      </w:r>
      <w:r w:rsidRPr="00542701">
        <w:rPr>
          <w:snapToGrid w:val="0"/>
        </w:rPr>
        <w:t>)</w:t>
      </w:r>
    </w:p>
    <w:p w14:paraId="26F65339" w14:textId="77777777" w:rsidR="00647B06" w:rsidRPr="005D2CBD" w:rsidRDefault="00F72BCA" w:rsidP="00647B06">
      <w:pPr>
        <w:rPr>
          <w:snapToGrid w:val="0"/>
        </w:rPr>
      </w:pPr>
      <w:r>
        <w:rPr>
          <w:snapToGrid w:val="0"/>
        </w:rPr>
        <w:t>M</w:t>
      </w:r>
      <w:r w:rsidR="00647B06">
        <w:rPr>
          <w:snapToGrid w:val="0"/>
        </w:rPr>
        <w:t xml:space="preserve">, Matkailu- ja ravitsemisala </w:t>
      </w:r>
    </w:p>
    <w:p w14:paraId="26F6533A" w14:textId="77777777" w:rsidR="004B065E" w:rsidRDefault="00F72BCA" w:rsidP="004B065E">
      <w:pPr>
        <w:ind w:firstLine="720"/>
        <w:rPr>
          <w:snapToGrid w:val="0"/>
        </w:rPr>
      </w:pPr>
      <w:r>
        <w:rPr>
          <w:snapToGrid w:val="0"/>
        </w:rPr>
        <w:t>MM</w:t>
      </w:r>
      <w:r w:rsidR="004B065E" w:rsidRPr="005D2CBD">
        <w:rPr>
          <w:snapToGrid w:val="0"/>
        </w:rPr>
        <w:t xml:space="preserve"> Matkailu- ja ravitsemisala</w:t>
      </w:r>
      <w:r w:rsidR="004B065E">
        <w:rPr>
          <w:snapToGrid w:val="0"/>
        </w:rPr>
        <w:t>n tutkinto-ohjelma</w:t>
      </w:r>
    </w:p>
    <w:p w14:paraId="26F6533B" w14:textId="77777777" w:rsidR="00114746" w:rsidRDefault="00F72BCA" w:rsidP="004B065E">
      <w:pPr>
        <w:ind w:firstLine="720"/>
        <w:rPr>
          <w:snapToGrid w:val="0"/>
        </w:rPr>
      </w:pPr>
      <w:r>
        <w:rPr>
          <w:snapToGrid w:val="0"/>
        </w:rPr>
        <w:t>M</w:t>
      </w:r>
      <w:r w:rsidR="00114746">
        <w:rPr>
          <w:snapToGrid w:val="0"/>
        </w:rPr>
        <w:t>Y Matkailu- ja ravitsemisalan YAMK-tutkinnot</w:t>
      </w:r>
    </w:p>
    <w:p w14:paraId="26F6533C" w14:textId="77777777" w:rsidR="00647B06" w:rsidRDefault="00647B06" w:rsidP="00647B06">
      <w:pPr>
        <w:rPr>
          <w:snapToGrid w:val="0"/>
        </w:rPr>
      </w:pPr>
      <w:r>
        <w:rPr>
          <w:snapToGrid w:val="0"/>
        </w:rPr>
        <w:t>L, Liiketalous</w:t>
      </w:r>
    </w:p>
    <w:p w14:paraId="26F6533D" w14:textId="77777777" w:rsidR="005D2CBD" w:rsidRDefault="005D2CBD" w:rsidP="005D2CBD">
      <w:pPr>
        <w:ind w:firstLine="720"/>
        <w:rPr>
          <w:snapToGrid w:val="0"/>
        </w:rPr>
      </w:pPr>
      <w:r w:rsidRPr="005D2CBD">
        <w:rPr>
          <w:snapToGrid w:val="0"/>
        </w:rPr>
        <w:t>LL</w:t>
      </w:r>
      <w:r>
        <w:rPr>
          <w:snapToGrid w:val="0"/>
        </w:rPr>
        <w:t xml:space="preserve"> Liiketalouden tutkinto-ohjelma</w:t>
      </w:r>
    </w:p>
    <w:p w14:paraId="39FF1275" w14:textId="0973E4C7" w:rsidR="00542701" w:rsidRPr="00F11430" w:rsidRDefault="00542701" w:rsidP="005D2CBD">
      <w:pPr>
        <w:ind w:firstLine="720"/>
        <w:rPr>
          <w:snapToGrid w:val="0"/>
          <w:lang w:val="en-US"/>
        </w:rPr>
      </w:pPr>
      <w:r w:rsidRPr="00F11430">
        <w:rPr>
          <w:snapToGrid w:val="0"/>
          <w:lang w:val="en-US"/>
        </w:rPr>
        <w:t>LW Wellness liiketoiminta</w:t>
      </w:r>
    </w:p>
    <w:p w14:paraId="26F6533E" w14:textId="77777777" w:rsidR="008D481B" w:rsidRDefault="004B065E" w:rsidP="005D2CBD">
      <w:pPr>
        <w:ind w:firstLine="720"/>
        <w:rPr>
          <w:snapToGrid w:val="0"/>
          <w:lang w:val="en-US"/>
        </w:rPr>
      </w:pPr>
      <w:r w:rsidRPr="00102816">
        <w:rPr>
          <w:snapToGrid w:val="0"/>
          <w:lang w:val="en-US"/>
        </w:rPr>
        <w:t xml:space="preserve">LI </w:t>
      </w:r>
      <w:r w:rsidR="00102816" w:rsidRPr="00102816">
        <w:rPr>
          <w:snapToGrid w:val="0"/>
          <w:lang w:val="en-US"/>
        </w:rPr>
        <w:t xml:space="preserve">Degree Programme in </w:t>
      </w:r>
      <w:r w:rsidRPr="00102816">
        <w:rPr>
          <w:snapToGrid w:val="0"/>
          <w:lang w:val="en-US"/>
        </w:rPr>
        <w:t>International Business</w:t>
      </w:r>
    </w:p>
    <w:p w14:paraId="26F6533F" w14:textId="77777777" w:rsidR="00114746" w:rsidRPr="00F718E6" w:rsidRDefault="00114746" w:rsidP="005D2CBD">
      <w:pPr>
        <w:ind w:firstLine="720"/>
        <w:rPr>
          <w:snapToGrid w:val="0"/>
        </w:rPr>
      </w:pPr>
      <w:r w:rsidRPr="00F718E6">
        <w:rPr>
          <w:snapToGrid w:val="0"/>
        </w:rPr>
        <w:t>LY Liiketalouden YAMK-tutkinnot</w:t>
      </w:r>
    </w:p>
    <w:p w14:paraId="26F65340" w14:textId="77777777" w:rsidR="00647B06" w:rsidRPr="00647B06" w:rsidRDefault="00F72BCA" w:rsidP="00647B06">
      <w:pPr>
        <w:rPr>
          <w:snapToGrid w:val="0"/>
        </w:rPr>
      </w:pPr>
      <w:r>
        <w:rPr>
          <w:snapToGrid w:val="0"/>
        </w:rPr>
        <w:t>R</w:t>
      </w:r>
      <w:r w:rsidR="00647B06" w:rsidRPr="00647B06">
        <w:rPr>
          <w:snapToGrid w:val="0"/>
        </w:rPr>
        <w:t>, Luonnonvara-ala</w:t>
      </w:r>
    </w:p>
    <w:p w14:paraId="26F65341" w14:textId="77777777" w:rsidR="002705C7" w:rsidRDefault="00F72BCA" w:rsidP="005D2CBD">
      <w:pPr>
        <w:ind w:firstLine="720"/>
        <w:rPr>
          <w:snapToGrid w:val="0"/>
        </w:rPr>
      </w:pPr>
      <w:r>
        <w:rPr>
          <w:snapToGrid w:val="0"/>
        </w:rPr>
        <w:t>R</w:t>
      </w:r>
      <w:r w:rsidR="002705C7">
        <w:rPr>
          <w:snapToGrid w:val="0"/>
        </w:rPr>
        <w:t>A Agrologin tutkinto-ohjelma</w:t>
      </w:r>
    </w:p>
    <w:p w14:paraId="26F65342" w14:textId="77777777" w:rsidR="00114746" w:rsidRDefault="00F72BCA" w:rsidP="005D2CBD">
      <w:pPr>
        <w:ind w:firstLine="720"/>
        <w:rPr>
          <w:snapToGrid w:val="0"/>
        </w:rPr>
      </w:pPr>
      <w:r>
        <w:rPr>
          <w:snapToGrid w:val="0"/>
        </w:rPr>
        <w:t>R</w:t>
      </w:r>
      <w:r w:rsidR="000B0005">
        <w:rPr>
          <w:snapToGrid w:val="0"/>
        </w:rPr>
        <w:t>Y</w:t>
      </w:r>
      <w:r w:rsidR="00114746">
        <w:rPr>
          <w:snapToGrid w:val="0"/>
        </w:rPr>
        <w:t xml:space="preserve"> Luonnonvara-alan YAMK-tutkinnot</w:t>
      </w:r>
    </w:p>
    <w:p w14:paraId="26F65343" w14:textId="77777777" w:rsidR="00647B06" w:rsidRDefault="00647B06" w:rsidP="00647B06">
      <w:pPr>
        <w:rPr>
          <w:snapToGrid w:val="0"/>
        </w:rPr>
      </w:pPr>
      <w:r>
        <w:rPr>
          <w:snapToGrid w:val="0"/>
        </w:rPr>
        <w:t>E, Tekniikka</w:t>
      </w:r>
    </w:p>
    <w:p w14:paraId="26F65344" w14:textId="77777777" w:rsidR="002705C7" w:rsidRDefault="00647B06" w:rsidP="005D2CBD">
      <w:pPr>
        <w:ind w:firstLine="720"/>
        <w:rPr>
          <w:snapToGrid w:val="0"/>
        </w:rPr>
      </w:pPr>
      <w:r>
        <w:rPr>
          <w:snapToGrid w:val="0"/>
        </w:rPr>
        <w:t>EA R</w:t>
      </w:r>
      <w:r w:rsidR="002705C7">
        <w:rPr>
          <w:snapToGrid w:val="0"/>
        </w:rPr>
        <w:t>akennusarkkitehdin tutkinto-ohjelma</w:t>
      </w:r>
    </w:p>
    <w:p w14:paraId="26F65345" w14:textId="77777777" w:rsidR="002705C7" w:rsidRDefault="00A21EDA" w:rsidP="005D2CBD">
      <w:pPr>
        <w:ind w:firstLine="720"/>
        <w:rPr>
          <w:snapToGrid w:val="0"/>
        </w:rPr>
      </w:pPr>
      <w:r>
        <w:rPr>
          <w:snapToGrid w:val="0"/>
        </w:rPr>
        <w:t>EK Konetekniikan</w:t>
      </w:r>
      <w:r w:rsidR="002705C7">
        <w:rPr>
          <w:snapToGrid w:val="0"/>
        </w:rPr>
        <w:t xml:space="preserve"> tutkinto-ohjelma</w:t>
      </w:r>
    </w:p>
    <w:p w14:paraId="26F65346" w14:textId="77777777" w:rsidR="002B04F6" w:rsidRPr="00F65B83" w:rsidRDefault="002B04F6" w:rsidP="005D2CBD">
      <w:pPr>
        <w:ind w:firstLine="720"/>
        <w:rPr>
          <w:snapToGrid w:val="0"/>
        </w:rPr>
      </w:pPr>
      <w:r w:rsidRPr="00F65B83">
        <w:rPr>
          <w:snapToGrid w:val="0"/>
        </w:rPr>
        <w:t xml:space="preserve">EI </w:t>
      </w:r>
      <w:r w:rsidR="00102816" w:rsidRPr="00F65B83">
        <w:rPr>
          <w:snapToGrid w:val="0"/>
        </w:rPr>
        <w:t xml:space="preserve">Degree Programme in </w:t>
      </w:r>
      <w:r w:rsidRPr="00F65B83">
        <w:rPr>
          <w:snapToGrid w:val="0"/>
        </w:rPr>
        <w:t>Mechanical Engineering</w:t>
      </w:r>
    </w:p>
    <w:p w14:paraId="26F65347" w14:textId="77777777" w:rsidR="002705C7" w:rsidRDefault="008832CE" w:rsidP="005D2CBD">
      <w:pPr>
        <w:ind w:firstLine="720"/>
        <w:rPr>
          <w:snapToGrid w:val="0"/>
        </w:rPr>
      </w:pPr>
      <w:r>
        <w:rPr>
          <w:snapToGrid w:val="0"/>
        </w:rPr>
        <w:t>EM R</w:t>
      </w:r>
      <w:r w:rsidR="002705C7">
        <w:rPr>
          <w:snapToGrid w:val="0"/>
        </w:rPr>
        <w:t>akennusmestarin tutkinto-ohjelma</w:t>
      </w:r>
    </w:p>
    <w:p w14:paraId="26F65348" w14:textId="77777777" w:rsidR="008D481B" w:rsidRDefault="00A21EDA" w:rsidP="005D2CBD">
      <w:pPr>
        <w:ind w:firstLine="720"/>
        <w:rPr>
          <w:snapToGrid w:val="0"/>
        </w:rPr>
      </w:pPr>
      <w:r>
        <w:rPr>
          <w:snapToGrid w:val="0"/>
        </w:rPr>
        <w:t>ER Rakennustekniikan</w:t>
      </w:r>
      <w:r w:rsidR="008D481B">
        <w:rPr>
          <w:snapToGrid w:val="0"/>
        </w:rPr>
        <w:t xml:space="preserve"> tutkinto-ohjelma</w:t>
      </w:r>
    </w:p>
    <w:p w14:paraId="26F65349" w14:textId="77777777" w:rsidR="008D481B" w:rsidRDefault="00A21EDA" w:rsidP="005D2CBD">
      <w:pPr>
        <w:ind w:firstLine="720"/>
        <w:rPr>
          <w:snapToGrid w:val="0"/>
        </w:rPr>
      </w:pPr>
      <w:r>
        <w:rPr>
          <w:snapToGrid w:val="0"/>
        </w:rPr>
        <w:t>ES Sähkötekniikan</w:t>
      </w:r>
      <w:r w:rsidR="008D481B">
        <w:rPr>
          <w:snapToGrid w:val="0"/>
        </w:rPr>
        <w:t xml:space="preserve"> tutkinto-ohjelma</w:t>
      </w:r>
    </w:p>
    <w:p w14:paraId="26F6534A" w14:textId="77777777" w:rsidR="002705C7" w:rsidRDefault="008832CE" w:rsidP="005D2CBD">
      <w:pPr>
        <w:ind w:firstLine="720"/>
        <w:rPr>
          <w:snapToGrid w:val="0"/>
        </w:rPr>
      </w:pPr>
      <w:r>
        <w:rPr>
          <w:snapToGrid w:val="0"/>
        </w:rPr>
        <w:t>ET Tietotekniikkainsinöörin</w:t>
      </w:r>
      <w:r w:rsidR="002705C7">
        <w:rPr>
          <w:snapToGrid w:val="0"/>
        </w:rPr>
        <w:t xml:space="preserve"> tutkinto-ohjelma</w:t>
      </w:r>
    </w:p>
    <w:p w14:paraId="26F6534B" w14:textId="63364F02" w:rsidR="003A577A" w:rsidRDefault="008832CE" w:rsidP="005D2CBD">
      <w:pPr>
        <w:ind w:firstLine="720"/>
        <w:rPr>
          <w:snapToGrid w:val="0"/>
        </w:rPr>
      </w:pPr>
      <w:r>
        <w:rPr>
          <w:snapToGrid w:val="0"/>
        </w:rPr>
        <w:t>W</w:t>
      </w:r>
      <w:r w:rsidR="00542701">
        <w:rPr>
          <w:snapToGrid w:val="0"/>
        </w:rPr>
        <w:t>U Energiatekniikan tutkinto-ohje</w:t>
      </w:r>
      <w:r w:rsidR="003A577A">
        <w:rPr>
          <w:snapToGrid w:val="0"/>
        </w:rPr>
        <w:t>lma</w:t>
      </w:r>
    </w:p>
    <w:p w14:paraId="26F6534C" w14:textId="77777777" w:rsidR="003A577A" w:rsidRDefault="002705C7" w:rsidP="003A577A">
      <w:pPr>
        <w:ind w:firstLine="720"/>
        <w:rPr>
          <w:snapToGrid w:val="0"/>
        </w:rPr>
      </w:pPr>
      <w:r>
        <w:rPr>
          <w:snapToGrid w:val="0"/>
        </w:rPr>
        <w:t>EY Ympäristötekniikan</w:t>
      </w:r>
      <w:r w:rsidR="008832CE">
        <w:rPr>
          <w:snapToGrid w:val="0"/>
        </w:rPr>
        <w:t xml:space="preserve"> insinööriin</w:t>
      </w:r>
      <w:r>
        <w:rPr>
          <w:snapToGrid w:val="0"/>
        </w:rPr>
        <w:t xml:space="preserve"> tutkinto-ohjelma</w:t>
      </w:r>
      <w:r w:rsidR="003A577A" w:rsidRPr="003A577A">
        <w:rPr>
          <w:snapToGrid w:val="0"/>
        </w:rPr>
        <w:t xml:space="preserve"> </w:t>
      </w:r>
    </w:p>
    <w:p w14:paraId="26F6534D" w14:textId="77777777" w:rsidR="003F1596" w:rsidRDefault="00C83987" w:rsidP="00F31BB7">
      <w:pPr>
        <w:ind w:firstLine="720"/>
        <w:rPr>
          <w:snapToGrid w:val="0"/>
        </w:rPr>
      </w:pPr>
      <w:r>
        <w:rPr>
          <w:snapToGrid w:val="0"/>
        </w:rPr>
        <w:t>EJ</w:t>
      </w:r>
      <w:r w:rsidR="00F31BB7">
        <w:rPr>
          <w:snapToGrid w:val="0"/>
        </w:rPr>
        <w:t>J</w:t>
      </w:r>
      <w:r>
        <w:rPr>
          <w:snapToGrid w:val="0"/>
        </w:rPr>
        <w:t xml:space="preserve"> Tekniikan alan YAMK-tutkinnot</w:t>
      </w:r>
      <w:r w:rsidR="003F1596">
        <w:rPr>
          <w:snapToGrid w:val="0"/>
        </w:rPr>
        <w:t xml:space="preserve"> (</w:t>
      </w:r>
      <w:r w:rsidR="00F31BB7">
        <w:rPr>
          <w:snapToGrid w:val="0"/>
        </w:rPr>
        <w:t>teknologiaosaamisen johtaminen)</w:t>
      </w:r>
      <w:r w:rsidR="00F31BB7">
        <w:rPr>
          <w:snapToGrid w:val="0"/>
        </w:rPr>
        <w:br/>
        <w:t xml:space="preserve"> </w:t>
      </w:r>
      <w:r w:rsidR="00F31BB7">
        <w:rPr>
          <w:snapToGrid w:val="0"/>
        </w:rPr>
        <w:tab/>
      </w:r>
      <w:r w:rsidR="00F31BB7">
        <w:rPr>
          <w:snapToGrid w:val="0"/>
        </w:rPr>
        <w:tab/>
        <w:t>- 3. merkki tutkinto-ohjelman mukaan</w:t>
      </w:r>
    </w:p>
    <w:p w14:paraId="26F6534F" w14:textId="4696E4AD" w:rsidR="003A577A" w:rsidRDefault="003A577A" w:rsidP="00BB610F">
      <w:pPr>
        <w:rPr>
          <w:snapToGrid w:val="0"/>
        </w:rPr>
      </w:pPr>
    </w:p>
    <w:p w14:paraId="26F65350" w14:textId="77777777" w:rsidR="00647B06" w:rsidRDefault="00647B06" w:rsidP="00647B06">
      <w:pPr>
        <w:rPr>
          <w:snapToGrid w:val="0"/>
        </w:rPr>
      </w:pPr>
      <w:r>
        <w:rPr>
          <w:snapToGrid w:val="0"/>
        </w:rPr>
        <w:lastRenderedPageBreak/>
        <w:t>S, Sosiaali ja terveysala, Iisalmi</w:t>
      </w:r>
    </w:p>
    <w:p w14:paraId="26F65351" w14:textId="77777777" w:rsidR="00102816" w:rsidRPr="004029F3" w:rsidRDefault="00102816" w:rsidP="00102816">
      <w:pPr>
        <w:ind w:firstLine="720"/>
        <w:rPr>
          <w:snapToGrid w:val="0"/>
        </w:rPr>
      </w:pPr>
      <w:r w:rsidRPr="004029F3">
        <w:rPr>
          <w:snapToGrid w:val="0"/>
        </w:rPr>
        <w:t>SN Sairaanhoitajan tutkinto-ohjelma</w:t>
      </w:r>
      <w:r w:rsidR="000C1D76" w:rsidRPr="004029F3">
        <w:rPr>
          <w:snapToGrid w:val="0"/>
        </w:rPr>
        <w:t>, Iisalmi</w:t>
      </w:r>
    </w:p>
    <w:p w14:paraId="26F65352" w14:textId="77777777" w:rsidR="00102816" w:rsidRDefault="00102816" w:rsidP="00102816">
      <w:pPr>
        <w:ind w:firstLine="720"/>
        <w:rPr>
          <w:snapToGrid w:val="0"/>
        </w:rPr>
      </w:pPr>
      <w:r w:rsidRPr="00102816">
        <w:rPr>
          <w:snapToGrid w:val="0"/>
        </w:rPr>
        <w:t>SS Sosionomin tutkinto-ohjelma</w:t>
      </w:r>
    </w:p>
    <w:p w14:paraId="7D1686DD" w14:textId="5D5F4277" w:rsidR="00905C94" w:rsidRDefault="00905C94" w:rsidP="00102816">
      <w:pPr>
        <w:ind w:firstLine="720"/>
        <w:rPr>
          <w:snapToGrid w:val="0"/>
        </w:rPr>
      </w:pPr>
      <w:r>
        <w:rPr>
          <w:snapToGrid w:val="0"/>
        </w:rPr>
        <w:t>SYS Sosiaali-ja terveysalan YAMK-tutkinnot (sosionomi YAMK)</w:t>
      </w:r>
    </w:p>
    <w:p w14:paraId="26F65353" w14:textId="77777777" w:rsidR="00647B06" w:rsidRDefault="00647B06" w:rsidP="00647B06">
      <w:pPr>
        <w:rPr>
          <w:snapToGrid w:val="0"/>
        </w:rPr>
      </w:pPr>
      <w:r>
        <w:rPr>
          <w:snapToGrid w:val="0"/>
        </w:rPr>
        <w:t>T, Terveysala</w:t>
      </w:r>
    </w:p>
    <w:p w14:paraId="26F65354" w14:textId="77777777" w:rsidR="002705C7" w:rsidRDefault="002705C7" w:rsidP="00102816">
      <w:pPr>
        <w:ind w:firstLine="720"/>
        <w:rPr>
          <w:snapToGrid w:val="0"/>
        </w:rPr>
      </w:pPr>
      <w:r>
        <w:rPr>
          <w:snapToGrid w:val="0"/>
        </w:rPr>
        <w:t>TB Bioanalyytikon tutkinto-ohjelma</w:t>
      </w:r>
    </w:p>
    <w:p w14:paraId="26F65355" w14:textId="77777777" w:rsidR="002705C7" w:rsidRDefault="003A577A" w:rsidP="005D2CBD">
      <w:pPr>
        <w:ind w:firstLine="720"/>
        <w:rPr>
          <w:snapToGrid w:val="0"/>
        </w:rPr>
      </w:pPr>
      <w:r>
        <w:rPr>
          <w:snapToGrid w:val="0"/>
        </w:rPr>
        <w:t>TE Ensihoitajan tutkinto-ohjelma</w:t>
      </w:r>
    </w:p>
    <w:p w14:paraId="26F65356" w14:textId="77777777" w:rsidR="003A577A" w:rsidRDefault="003A577A" w:rsidP="005D2CBD">
      <w:pPr>
        <w:ind w:firstLine="720"/>
        <w:rPr>
          <w:snapToGrid w:val="0"/>
        </w:rPr>
      </w:pPr>
      <w:r>
        <w:rPr>
          <w:snapToGrid w:val="0"/>
        </w:rPr>
        <w:t>TF Fysioterapeutin tutkinto-ohjelma</w:t>
      </w:r>
    </w:p>
    <w:p w14:paraId="26F65357" w14:textId="77777777" w:rsidR="003A577A" w:rsidRDefault="003A577A" w:rsidP="005D2CBD">
      <w:pPr>
        <w:ind w:firstLine="720"/>
        <w:rPr>
          <w:snapToGrid w:val="0"/>
        </w:rPr>
      </w:pPr>
      <w:r>
        <w:rPr>
          <w:snapToGrid w:val="0"/>
        </w:rPr>
        <w:t>TK Kätilön tutkinto-ohjelma</w:t>
      </w:r>
    </w:p>
    <w:p w14:paraId="26F65358" w14:textId="77777777" w:rsidR="003A577A" w:rsidRPr="004029F3" w:rsidRDefault="003A577A" w:rsidP="005D2CBD">
      <w:pPr>
        <w:ind w:firstLine="720"/>
        <w:rPr>
          <w:snapToGrid w:val="0"/>
        </w:rPr>
      </w:pPr>
      <w:r w:rsidRPr="004029F3">
        <w:rPr>
          <w:snapToGrid w:val="0"/>
        </w:rPr>
        <w:t>TN Sairaanhoitajan tutkinto-ohjelma</w:t>
      </w:r>
      <w:r w:rsidR="00102816" w:rsidRPr="004029F3">
        <w:rPr>
          <w:snapToGrid w:val="0"/>
        </w:rPr>
        <w:t>, Kuopio</w:t>
      </w:r>
    </w:p>
    <w:p w14:paraId="26F65359" w14:textId="77777777" w:rsidR="003A577A" w:rsidRDefault="003A577A" w:rsidP="005D2CBD">
      <w:pPr>
        <w:ind w:firstLine="720"/>
        <w:rPr>
          <w:snapToGrid w:val="0"/>
        </w:rPr>
      </w:pPr>
      <w:r>
        <w:rPr>
          <w:snapToGrid w:val="0"/>
        </w:rPr>
        <w:t>TR Röntgenhoitajan tutkinto-ohjelma</w:t>
      </w:r>
    </w:p>
    <w:p w14:paraId="26F6535A" w14:textId="77777777" w:rsidR="003A577A" w:rsidRDefault="003A577A" w:rsidP="005D2CBD">
      <w:pPr>
        <w:ind w:firstLine="720"/>
        <w:rPr>
          <w:snapToGrid w:val="0"/>
        </w:rPr>
      </w:pPr>
      <w:r>
        <w:rPr>
          <w:snapToGrid w:val="0"/>
        </w:rPr>
        <w:t>TS Suuhygienistin tutkinto-ohjelma</w:t>
      </w:r>
    </w:p>
    <w:p w14:paraId="26F6535B" w14:textId="77777777" w:rsidR="003A577A" w:rsidRDefault="003A577A" w:rsidP="005D2CBD">
      <w:pPr>
        <w:ind w:firstLine="720"/>
        <w:rPr>
          <w:snapToGrid w:val="0"/>
        </w:rPr>
      </w:pPr>
      <w:r>
        <w:rPr>
          <w:snapToGrid w:val="0"/>
        </w:rPr>
        <w:t>TT Terveydenhoitajan tutkinto-ohjelma</w:t>
      </w:r>
    </w:p>
    <w:p w14:paraId="26F6535C" w14:textId="77777777" w:rsidR="000B0005" w:rsidRDefault="000B0005" w:rsidP="005D2CBD">
      <w:pPr>
        <w:ind w:firstLine="720"/>
        <w:rPr>
          <w:snapToGrid w:val="0"/>
        </w:rPr>
      </w:pPr>
      <w:r>
        <w:rPr>
          <w:snapToGrid w:val="0"/>
        </w:rPr>
        <w:t>TY</w:t>
      </w:r>
      <w:r w:rsidR="00F31BB7">
        <w:rPr>
          <w:snapToGrid w:val="0"/>
        </w:rPr>
        <w:t>K</w:t>
      </w:r>
      <w:r>
        <w:rPr>
          <w:snapToGrid w:val="0"/>
        </w:rPr>
        <w:t xml:space="preserve"> Sosiaali- ja terveysalan YAMK-tutkinnot</w:t>
      </w:r>
      <w:r w:rsidR="00F31BB7">
        <w:rPr>
          <w:snapToGrid w:val="0"/>
        </w:rPr>
        <w:t xml:space="preserve"> (kehittäminen ja johtaminen)</w:t>
      </w:r>
    </w:p>
    <w:p w14:paraId="00D3746C" w14:textId="4B25FC85" w:rsidR="00905C94" w:rsidRDefault="00905C94" w:rsidP="005D2CBD">
      <w:pPr>
        <w:ind w:firstLine="720"/>
        <w:rPr>
          <w:snapToGrid w:val="0"/>
        </w:rPr>
      </w:pPr>
      <w:r>
        <w:rPr>
          <w:snapToGrid w:val="0"/>
        </w:rPr>
        <w:t>TYE Sosiaali- ja terveysalan YAMK-tutkinnot (ensihoidon johtaminen)</w:t>
      </w:r>
    </w:p>
    <w:p w14:paraId="0B555762" w14:textId="1EE97412" w:rsidR="00905C94" w:rsidRDefault="00905C94" w:rsidP="005D2CBD">
      <w:pPr>
        <w:ind w:firstLine="720"/>
        <w:rPr>
          <w:snapToGrid w:val="0"/>
        </w:rPr>
      </w:pPr>
      <w:r>
        <w:rPr>
          <w:snapToGrid w:val="0"/>
        </w:rPr>
        <w:t>TYBR Sosiaali-ja terveysalan YAMK-tutkinnot (bioanalytiikan/radiografian kliininen</w:t>
      </w:r>
      <w:r>
        <w:rPr>
          <w:snapToGrid w:val="0"/>
        </w:rPr>
        <w:br/>
        <w:t xml:space="preserve"> </w:t>
      </w:r>
      <w:r>
        <w:rPr>
          <w:snapToGrid w:val="0"/>
        </w:rPr>
        <w:tab/>
        <w:t xml:space="preserve">            osaaja)</w:t>
      </w:r>
    </w:p>
    <w:p w14:paraId="66CE5CF6" w14:textId="15D13D6F" w:rsidR="00905C94" w:rsidRDefault="00905C94" w:rsidP="005D2CBD">
      <w:pPr>
        <w:ind w:firstLine="720"/>
        <w:rPr>
          <w:snapToGrid w:val="0"/>
        </w:rPr>
      </w:pPr>
      <w:r>
        <w:rPr>
          <w:snapToGrid w:val="0"/>
        </w:rPr>
        <w:t>TYDI Sosiaali- ja terveysalan YAMK-tutkinnot (Digital Health)</w:t>
      </w:r>
    </w:p>
    <w:p w14:paraId="26F6535D" w14:textId="77777777" w:rsidR="00F31BB7" w:rsidRDefault="00F31BB7" w:rsidP="005D2CBD">
      <w:pPr>
        <w:ind w:firstLine="720"/>
        <w:rPr>
          <w:snapToGrid w:val="0"/>
        </w:rPr>
      </w:pPr>
      <w:r>
        <w:rPr>
          <w:snapToGrid w:val="0"/>
        </w:rPr>
        <w:t xml:space="preserve">TYH </w:t>
      </w:r>
      <w:r w:rsidRPr="00F31BB7">
        <w:rPr>
          <w:snapToGrid w:val="0"/>
        </w:rPr>
        <w:t>Sosiaali- ja terveysalan YAMK-tutkinnot</w:t>
      </w:r>
      <w:r w:rsidR="00BC456B">
        <w:rPr>
          <w:snapToGrid w:val="0"/>
        </w:rPr>
        <w:t xml:space="preserve"> (hoitotyön kliininen asiantuntija</w:t>
      </w:r>
      <w:r w:rsidRPr="00F31BB7">
        <w:rPr>
          <w:snapToGrid w:val="0"/>
        </w:rPr>
        <w:t>)</w:t>
      </w:r>
    </w:p>
    <w:p w14:paraId="26F6535E" w14:textId="65D63C26" w:rsidR="00BC456B" w:rsidRPr="00BC456B" w:rsidRDefault="00BC456B" w:rsidP="005D2CBD">
      <w:pPr>
        <w:ind w:firstLine="720"/>
        <w:rPr>
          <w:snapToGrid w:val="0"/>
          <w:lang w:val="en-US"/>
        </w:rPr>
      </w:pPr>
      <w:r w:rsidRPr="00BC456B">
        <w:rPr>
          <w:snapToGrid w:val="0"/>
          <w:lang w:val="en-US"/>
        </w:rPr>
        <w:t>TYS Sosiaali- ja terveysalan YAMK-tutkinnot (</w:t>
      </w:r>
      <w:r w:rsidR="00905C94">
        <w:rPr>
          <w:snapToGrid w:val="0"/>
          <w:lang w:val="en-US"/>
        </w:rPr>
        <w:t>Social Services and Heath Care</w:t>
      </w:r>
      <w:r w:rsidRPr="00BC456B">
        <w:rPr>
          <w:snapToGrid w:val="0"/>
          <w:lang w:val="en-US"/>
        </w:rPr>
        <w:t>)</w:t>
      </w:r>
    </w:p>
    <w:p w14:paraId="26F6535F" w14:textId="338D17E7" w:rsidR="004B065E" w:rsidRDefault="00647B06" w:rsidP="004B065E">
      <w:pPr>
        <w:rPr>
          <w:b/>
          <w:snapToGrid w:val="0"/>
        </w:rPr>
      </w:pPr>
      <w:r>
        <w:rPr>
          <w:b/>
          <w:snapToGrid w:val="0"/>
        </w:rPr>
        <w:t xml:space="preserve">Primukseen tallennettavan </w:t>
      </w:r>
      <w:r w:rsidR="004B065E" w:rsidRPr="00333DDC">
        <w:rPr>
          <w:b/>
          <w:snapToGrid w:val="0"/>
        </w:rPr>
        <w:t>OPSin nimen muodostavat koodi ja tutkinto-ohjelman nimi yhdessä.</w:t>
      </w:r>
      <w:r w:rsidR="007F6834">
        <w:rPr>
          <w:b/>
          <w:snapToGrid w:val="0"/>
        </w:rPr>
        <w:t xml:space="preserve"> Lisäksi monimuotototeutuksien</w:t>
      </w:r>
      <w:r w:rsidR="002705C7" w:rsidRPr="00333DDC">
        <w:rPr>
          <w:b/>
          <w:snapToGrid w:val="0"/>
        </w:rPr>
        <w:t xml:space="preserve"> nimen loppuun lisätään t</w:t>
      </w:r>
      <w:r w:rsidR="007F6834">
        <w:rPr>
          <w:b/>
          <w:snapToGrid w:val="0"/>
        </w:rPr>
        <w:t>ekstitarkenne (monimuotototeutus</w:t>
      </w:r>
      <w:r w:rsidR="002705C7" w:rsidRPr="00333DDC">
        <w:rPr>
          <w:b/>
          <w:snapToGrid w:val="0"/>
        </w:rPr>
        <w:t>)</w:t>
      </w:r>
      <w:r w:rsidR="002B04F6" w:rsidRPr="00333DDC">
        <w:rPr>
          <w:b/>
          <w:snapToGrid w:val="0"/>
        </w:rPr>
        <w:t>.</w:t>
      </w:r>
      <w:r w:rsidR="00114746" w:rsidRPr="00333DDC">
        <w:rPr>
          <w:b/>
          <w:snapToGrid w:val="0"/>
        </w:rPr>
        <w:t xml:space="preserve"> YAMK-tutkintojen opetussuunnitelmien nimessä on tarkenne YAMK.</w:t>
      </w:r>
    </w:p>
    <w:p w14:paraId="46DAC8D4" w14:textId="3D33B7E8" w:rsidR="00316DEE" w:rsidRDefault="00316DEE" w:rsidP="004B065E">
      <w:pPr>
        <w:rPr>
          <w:b/>
          <w:snapToGrid w:val="0"/>
        </w:rPr>
      </w:pPr>
    </w:p>
    <w:p w14:paraId="04231DEB" w14:textId="77777777" w:rsidR="00316DEE" w:rsidRDefault="00316DEE" w:rsidP="004B065E">
      <w:pPr>
        <w:rPr>
          <w:b/>
          <w:snapToGrid w:val="0"/>
        </w:rPr>
      </w:pPr>
    </w:p>
    <w:p w14:paraId="53AEBAA8" w14:textId="6B80F494" w:rsidR="00AF0200" w:rsidRPr="005D7EBF" w:rsidRDefault="00AF0200" w:rsidP="005D7EBF"/>
    <w:p w14:paraId="26F6536B" w14:textId="311D62AB" w:rsidR="00AC507E" w:rsidRPr="00DE4A0C" w:rsidRDefault="00E7685F" w:rsidP="00DE4A0C">
      <w:pPr>
        <w:pStyle w:val="Heading2"/>
      </w:pPr>
      <w:bookmarkStart w:id="27" w:name="_Toc72327933"/>
      <w:r>
        <w:lastRenderedPageBreak/>
        <w:t>4.2</w:t>
      </w:r>
      <w:r w:rsidR="005D7EBF">
        <w:t xml:space="preserve"> </w:t>
      </w:r>
      <w:r w:rsidR="00AC507E" w:rsidRPr="00DE4A0C">
        <w:t>Opetussuunnitelm</w:t>
      </w:r>
      <w:r w:rsidR="00316DEE">
        <w:t>ien rakenne ja</w:t>
      </w:r>
      <w:r w:rsidR="008631C3" w:rsidRPr="00DE4A0C">
        <w:t xml:space="preserve"> </w:t>
      </w:r>
      <w:r w:rsidR="00CF5A56" w:rsidRPr="00DE4A0C">
        <w:t xml:space="preserve">pääotsikoinnissa </w:t>
      </w:r>
      <w:r w:rsidR="00AC507E" w:rsidRPr="00DE4A0C">
        <w:t>käytettävä</w:t>
      </w:r>
      <w:r w:rsidR="00D535AD" w:rsidRPr="00DE4A0C">
        <w:t>t käsitteet</w:t>
      </w:r>
      <w:bookmarkEnd w:id="27"/>
    </w:p>
    <w:p w14:paraId="26F387F1" w14:textId="67329340" w:rsidR="00316DEE" w:rsidRPr="00316DEE" w:rsidRDefault="00316DEE" w:rsidP="00316DEE">
      <w:r w:rsidRPr="00316DEE">
        <w:t>Laadittaessa opetussuunnitelmia Primukseen tulee samalla huomioida</w:t>
      </w:r>
      <w:r>
        <w:t>,</w:t>
      </w:r>
      <w:r w:rsidRPr="00316DEE">
        <w:t xml:space="preserve"> että opetussuunnitelmien tietoja käytetään useassa yhteydessä (opiskelijan Wilma, tutkintotodistukset, opintorekisteriotteet, www-sivut, tilastointi). Opetussuunnitelmissa tulee noudattaa sovittua rakennetta ja termistöä. Suomenkielisistä opetussuunnitelmista voidaan Primukseen tallentaa myös englanninkielinen versio. Käännösversio julkaiseminen portaalissa määritellään Primuksessa.</w:t>
      </w:r>
    </w:p>
    <w:p w14:paraId="67B2FE31" w14:textId="77777777" w:rsidR="00316DEE" w:rsidRPr="00316DEE" w:rsidRDefault="00316DEE" w:rsidP="00316DEE">
      <w:r w:rsidRPr="00316DEE">
        <w:t xml:space="preserve">Opetussuunnitelman on sisällettävä tietyt otsikkotasot, että opiskelijoiden todistukset ja rekisteriotteet tulostuvat oikein. </w:t>
      </w:r>
    </w:p>
    <w:p w14:paraId="58CE8F3E" w14:textId="77777777" w:rsidR="00316DEE" w:rsidRPr="00316DEE" w:rsidRDefault="00316DEE" w:rsidP="00316DEE">
      <w:r w:rsidRPr="00316DEE">
        <w:t xml:space="preserve">1. Opetussuunnitelman pääotsikkotasojen (1. taso) mukaan tulostuu opiskelijan tutkintotodistus. </w:t>
      </w:r>
    </w:p>
    <w:p w14:paraId="075A1784" w14:textId="77777777" w:rsidR="00316DEE" w:rsidRPr="00316DEE" w:rsidRDefault="00316DEE" w:rsidP="00316DEE">
      <w:r w:rsidRPr="00316DEE">
        <w:t xml:space="preserve">2. Opetussuunnitelman väliotsikkotasojen (2. taso) mukaan tulostuu opiskelijan rekisteriotteen rakenne. </w:t>
      </w:r>
    </w:p>
    <w:p w14:paraId="2644DC33" w14:textId="77777777" w:rsidR="00316DEE" w:rsidRPr="00316DEE" w:rsidRDefault="00316DEE" w:rsidP="00316DEE">
      <w:r w:rsidRPr="00316DEE">
        <w:t xml:space="preserve">3. Opintokokonaisuus on valinnainen taso (3. taso), sitä voi tarvittaessa käyttää tai jättää pois. </w:t>
      </w:r>
    </w:p>
    <w:p w14:paraId="3AC061AD" w14:textId="77777777" w:rsidR="00316DEE" w:rsidRPr="00316DEE" w:rsidRDefault="00316DEE" w:rsidP="00316DEE">
      <w:r w:rsidRPr="00316DEE">
        <w:t xml:space="preserve">4. Opintojakso (4. taso) </w:t>
      </w:r>
    </w:p>
    <w:p w14:paraId="016FF8D4" w14:textId="77777777" w:rsidR="00316DEE" w:rsidRPr="00316DEE" w:rsidRDefault="00316DEE" w:rsidP="00316DEE">
      <w:r w:rsidRPr="00316DEE">
        <w:t xml:space="preserve">5. Opintojakson osa (5. taso), näitä ei käytetä enää uusissa opseissa (pl opinnäytetyö) </w:t>
      </w:r>
    </w:p>
    <w:p w14:paraId="3FA97B5D" w14:textId="77777777" w:rsidR="00316DEE" w:rsidRPr="00316DEE" w:rsidRDefault="00316DEE" w:rsidP="00316DEE">
      <w:r w:rsidRPr="00316DEE">
        <w:t xml:space="preserve">Tarkemmat ohjeet opetussuunnitelmien laatimisesta: Primus-ohjeita opintojaksojen ja OPS:ien laatijoille 15.8.2014 </w:t>
      </w:r>
    </w:p>
    <w:p w14:paraId="660F3926" w14:textId="77777777" w:rsidR="00316DEE" w:rsidRDefault="00316DEE" w:rsidP="00B813F0">
      <w:pPr>
        <w:rPr>
          <w:b/>
        </w:rPr>
      </w:pPr>
    </w:p>
    <w:p w14:paraId="29ADDDF8" w14:textId="77777777" w:rsidR="00316DEE" w:rsidRPr="00316DEE" w:rsidRDefault="00316DEE" w:rsidP="00B813F0"/>
    <w:p w14:paraId="26F6536C" w14:textId="4DFACD96" w:rsidR="00D535AD" w:rsidRPr="00D535AD" w:rsidRDefault="00D535AD" w:rsidP="00B813F0">
      <w:pPr>
        <w:rPr>
          <w:b/>
        </w:rPr>
      </w:pPr>
      <w:r w:rsidRPr="00D535AD">
        <w:rPr>
          <w:b/>
        </w:rPr>
        <w:t>AMK-tutkintojen opetussuunnitelmat:</w:t>
      </w:r>
    </w:p>
    <w:p w14:paraId="26F6536D" w14:textId="77777777" w:rsidR="00874EFB" w:rsidRDefault="00DD1CAB" w:rsidP="00B813F0">
      <w:r>
        <w:t>Rakennettaessa ja t</w:t>
      </w:r>
      <w:r w:rsidR="00874EFB">
        <w:t xml:space="preserve">allennettaessa </w:t>
      </w:r>
      <w:r w:rsidR="00D535AD">
        <w:t xml:space="preserve">amk-tutkintojen </w:t>
      </w:r>
      <w:r w:rsidR="00874EFB">
        <w:t xml:space="preserve">opetussuunnitelmia Primukseen käytetään </w:t>
      </w:r>
      <w:r w:rsidR="00D535AD">
        <w:t xml:space="preserve">rakenteen pääotsikoinnissa </w:t>
      </w:r>
      <w:r w:rsidR="00874EFB">
        <w:t xml:space="preserve">seuraavia </w:t>
      </w:r>
      <w:r w:rsidR="00D535AD">
        <w:t>käsitteitä.</w:t>
      </w:r>
    </w:p>
    <w:p w14:paraId="26F6536E" w14:textId="77777777" w:rsidR="00B813F0" w:rsidRPr="00D535AD" w:rsidRDefault="00B813F0" w:rsidP="00B813F0">
      <w:pPr>
        <w:rPr>
          <w:b/>
        </w:rPr>
      </w:pPr>
      <w:r w:rsidRPr="00D535AD">
        <w:rPr>
          <w:b/>
        </w:rPr>
        <w:t>Opetussuunnitelmien pääotsik</w:t>
      </w:r>
      <w:r w:rsidR="00D535AD" w:rsidRPr="00D535AD">
        <w:rPr>
          <w:b/>
        </w:rPr>
        <w:t>ot</w:t>
      </w:r>
      <w:r w:rsidRPr="00D535AD">
        <w:rPr>
          <w:b/>
        </w:rPr>
        <w:t xml:space="preserve"> (1. taso)</w:t>
      </w:r>
    </w:p>
    <w:p w14:paraId="26F6536F" w14:textId="77777777" w:rsidR="00542286" w:rsidRDefault="00AE1654" w:rsidP="00D535AD">
      <w:pPr>
        <w:ind w:firstLine="720"/>
      </w:pPr>
      <w:r>
        <w:t>Perusopinnot – Basic</w:t>
      </w:r>
      <w:r w:rsidR="00542286">
        <w:t xml:space="preserve"> Studies – Koodi 1 </w:t>
      </w:r>
      <w:r w:rsidR="00D535AD">
        <w:t>PO</w:t>
      </w:r>
    </w:p>
    <w:p w14:paraId="26F65370" w14:textId="77777777" w:rsidR="00D535AD" w:rsidRPr="00EF6EC5" w:rsidRDefault="00D535AD" w:rsidP="00D535AD">
      <w:pPr>
        <w:ind w:firstLine="720"/>
      </w:pPr>
      <w:r w:rsidRPr="00EF6EC5">
        <w:t>Ammattiopinnot – Professional Studies – Koodi 1 AO</w:t>
      </w:r>
    </w:p>
    <w:p w14:paraId="26F65371" w14:textId="77777777" w:rsidR="00D535AD" w:rsidRPr="00EF6EC5" w:rsidRDefault="00112E8E" w:rsidP="00D535AD">
      <w:pPr>
        <w:ind w:firstLine="720"/>
      </w:pPr>
      <w:r w:rsidRPr="00EF6EC5">
        <w:t xml:space="preserve">Harjoittelu </w:t>
      </w:r>
      <w:r w:rsidR="00D535AD" w:rsidRPr="00EF6EC5">
        <w:t xml:space="preserve"> - </w:t>
      </w:r>
      <w:r w:rsidR="00CF5A56" w:rsidRPr="00EF6EC5">
        <w:t xml:space="preserve"> </w:t>
      </w:r>
      <w:r w:rsidR="00AE1654" w:rsidRPr="00EF6EC5">
        <w:t>Practical Training</w:t>
      </w:r>
      <w:r w:rsidR="00D535AD" w:rsidRPr="00EF6EC5">
        <w:t xml:space="preserve"> –Koodi 1</w:t>
      </w:r>
      <w:r w:rsidR="00333DDC" w:rsidRPr="00EF6EC5">
        <w:t xml:space="preserve"> </w:t>
      </w:r>
      <w:r w:rsidR="00D535AD" w:rsidRPr="00EF6EC5">
        <w:t>HA</w:t>
      </w:r>
    </w:p>
    <w:p w14:paraId="26F65372" w14:textId="77777777" w:rsidR="000044E9" w:rsidRDefault="000044E9" w:rsidP="000044E9">
      <w:pPr>
        <w:ind w:firstLine="720"/>
      </w:pPr>
      <w:r w:rsidRPr="000044E9">
        <w:t>Opinnäytetyö – Thesis – Koodi 1 PT</w:t>
      </w:r>
    </w:p>
    <w:p w14:paraId="26F65373" w14:textId="77777777" w:rsidR="00D535AD" w:rsidRDefault="00CF5A56" w:rsidP="00D535AD">
      <w:pPr>
        <w:ind w:firstLine="720"/>
      </w:pPr>
      <w:r>
        <w:t>Valinnaiset opinnot</w:t>
      </w:r>
      <w:r w:rsidR="00D535AD">
        <w:t xml:space="preserve"> – Elective Studies – Koodi 1 VO</w:t>
      </w:r>
    </w:p>
    <w:p w14:paraId="26F65374" w14:textId="77777777" w:rsidR="00CF5A56" w:rsidRDefault="00CF5A56" w:rsidP="00B813F0">
      <w:pPr>
        <w:rPr>
          <w:b/>
        </w:rPr>
      </w:pPr>
      <w:r>
        <w:rPr>
          <w:b/>
        </w:rPr>
        <w:t>YAMK-tutkintojen pääotsikot (1.taso)</w:t>
      </w:r>
    </w:p>
    <w:p w14:paraId="26F65375" w14:textId="77777777" w:rsidR="00CF5A56" w:rsidRPr="00EF6EC5" w:rsidRDefault="00F718E6" w:rsidP="00B813F0">
      <w:pPr>
        <w:rPr>
          <w:lang w:val="en-US"/>
        </w:rPr>
      </w:pPr>
      <w:r>
        <w:rPr>
          <w:b/>
        </w:rPr>
        <w:tab/>
      </w:r>
      <w:r w:rsidRPr="00EF6EC5">
        <w:rPr>
          <w:lang w:val="en-US"/>
        </w:rPr>
        <w:t xml:space="preserve">Syventävät ammattiopinnot – </w:t>
      </w:r>
      <w:r w:rsidR="005C669B" w:rsidRPr="00EF6EC5">
        <w:rPr>
          <w:lang w:val="en-US"/>
        </w:rPr>
        <w:t>Advanced Professional Studies – Koodi 1 SA</w:t>
      </w:r>
    </w:p>
    <w:p w14:paraId="26F65376" w14:textId="77777777" w:rsidR="00F718E6" w:rsidRDefault="00F718E6" w:rsidP="00B813F0">
      <w:r w:rsidRPr="00EF6EC5">
        <w:rPr>
          <w:lang w:val="en-US"/>
        </w:rPr>
        <w:tab/>
      </w:r>
      <w:r>
        <w:t>Opinnäytetyö –</w:t>
      </w:r>
      <w:r w:rsidR="005C669B">
        <w:t xml:space="preserve"> Thesis – Koodi 1 PT</w:t>
      </w:r>
    </w:p>
    <w:p w14:paraId="26F65377" w14:textId="77777777" w:rsidR="00F718E6" w:rsidRDefault="00F718E6" w:rsidP="00B813F0">
      <w:r>
        <w:lastRenderedPageBreak/>
        <w:tab/>
        <w:t xml:space="preserve">Valinnaiset opinnot – </w:t>
      </w:r>
      <w:r w:rsidR="005C669B">
        <w:t>Elective Studies – Koodi 1 VO</w:t>
      </w:r>
    </w:p>
    <w:p w14:paraId="26F65378" w14:textId="77777777" w:rsidR="005C669B" w:rsidRDefault="005C669B" w:rsidP="00B813F0">
      <w:pPr>
        <w:rPr>
          <w:b/>
        </w:rPr>
      </w:pPr>
      <w:r>
        <w:rPr>
          <w:b/>
        </w:rPr>
        <w:t>YAMK-tutkintojen pääotsikot (2.taso)</w:t>
      </w:r>
    </w:p>
    <w:p w14:paraId="26F65379" w14:textId="77777777" w:rsidR="005C669B" w:rsidRDefault="005C669B" w:rsidP="00B813F0">
      <w:r>
        <w:rPr>
          <w:b/>
        </w:rPr>
        <w:tab/>
      </w:r>
      <w:r>
        <w:t>Yhteiset ammattiopinnot – Common Professional Studies– Koodi 2 YA</w:t>
      </w:r>
    </w:p>
    <w:p w14:paraId="26F6537A" w14:textId="77777777" w:rsidR="005C669B" w:rsidRDefault="005C669B" w:rsidP="00B813F0">
      <w:r>
        <w:tab/>
        <w:t>Koulutusalan ammattiopinnot –</w:t>
      </w:r>
      <w:r w:rsidR="00691E05">
        <w:t xml:space="preserve"> Specialis</w:t>
      </w:r>
      <w:r>
        <w:t>ed Professional Studies – Koodi 2 KA</w:t>
      </w:r>
    </w:p>
    <w:p w14:paraId="26F6537C" w14:textId="57CDD27A" w:rsidR="00B813F0" w:rsidRDefault="005C669B" w:rsidP="00B813F0">
      <w:r>
        <w:tab/>
      </w:r>
    </w:p>
    <w:p w14:paraId="26F6537D" w14:textId="76EC812F" w:rsidR="00B813F0" w:rsidRPr="00DE4A0C" w:rsidRDefault="00E7685F" w:rsidP="00DE4A0C">
      <w:pPr>
        <w:pStyle w:val="Heading2"/>
      </w:pPr>
      <w:bookmarkStart w:id="28" w:name="_Toc72327934"/>
      <w:r>
        <w:t>4</w:t>
      </w:r>
      <w:r w:rsidR="00316DEE">
        <w:t>.3</w:t>
      </w:r>
      <w:r w:rsidR="00B813F0" w:rsidRPr="00DE4A0C">
        <w:t xml:space="preserve"> Opintojaksojen kooditus</w:t>
      </w:r>
      <w:bookmarkEnd w:id="28"/>
    </w:p>
    <w:p w14:paraId="26F6537E" w14:textId="77777777" w:rsidR="00B813F0" w:rsidRDefault="00B813F0" w:rsidP="00B813F0">
      <w:r>
        <w:t>Opintojaksolla on sen identifioiva koodi. Samalla koodilla ei voi olla kahta eri laajuista tai sisältöistä opintojaksoa. Sama opintojakso voi esiintyä samalla koodilla useassa eri opetussuunnitelmassa. Mikäli opintojakson sisältöön tehdään oleellisia muutoksia, tulee se myös koodittaa uu</w:t>
      </w:r>
      <w:r w:rsidR="0003488E">
        <w:t>delleen. Opintojaksojen kooditussäännöt määritellään</w:t>
      </w:r>
      <w:r w:rsidR="00F72BCA">
        <w:t xml:space="preserve"> erillisessä</w:t>
      </w:r>
      <w:r w:rsidR="0003488E">
        <w:t xml:space="preserve"> toimintaohjeessa.</w:t>
      </w:r>
    </w:p>
    <w:p w14:paraId="26F6537F" w14:textId="77777777" w:rsidR="00B813F0" w:rsidRDefault="00DD1CAB" w:rsidP="00B813F0">
      <w:r>
        <w:t>Osaamisen hyväksilukumenettelyn kautta opiskelijapalvelut ja opinto-ohjaajat voivat sisällyttää opetussuunnitelmaan /HOPSiin osaamista, joka kirjataan ilman koodia.</w:t>
      </w:r>
      <w:r w:rsidR="00B813F0">
        <w:t xml:space="preserve"> </w:t>
      </w:r>
    </w:p>
    <w:p w14:paraId="26F65381" w14:textId="77777777" w:rsidR="00D56F75" w:rsidRDefault="00D56F75" w:rsidP="00B813F0"/>
    <w:p w14:paraId="62E4A03D" w14:textId="77777777" w:rsidR="001625AC" w:rsidRDefault="001625AC" w:rsidP="000E45E2"/>
    <w:p w14:paraId="26F65389" w14:textId="77777777" w:rsidR="00D56F75" w:rsidRPr="00D56F75" w:rsidRDefault="00D56F75" w:rsidP="00D56F75"/>
    <w:sectPr w:rsidR="00D56F75" w:rsidRPr="00D56F75" w:rsidSect="00FE0343">
      <w:headerReference w:type="default" r:id="rId15"/>
      <w:footerReference w:type="default" r:id="rId16"/>
      <w:headerReference w:type="first" r:id="rId17"/>
      <w:pgSz w:w="11900" w:h="16840"/>
      <w:pgMar w:top="2095" w:right="1800" w:bottom="1440" w:left="1418" w:header="708" w:footer="708"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0BA1B" w14:textId="77777777" w:rsidR="00C902EE" w:rsidRDefault="00C902EE">
      <w:pPr>
        <w:spacing w:line="240" w:lineRule="auto"/>
      </w:pPr>
      <w:r>
        <w:separator/>
      </w:r>
    </w:p>
  </w:endnote>
  <w:endnote w:type="continuationSeparator" w:id="0">
    <w:p w14:paraId="0C6FE5A0" w14:textId="77777777" w:rsidR="00C902EE" w:rsidRDefault="00C902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2" w14:textId="77777777" w:rsidR="00C902EE" w:rsidRPr="00A676D3" w:rsidRDefault="00C902EE" w:rsidP="00A676D3">
    <w:pPr>
      <w:pStyle w:val="Header"/>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2E3C8" w14:textId="77777777" w:rsidR="00C902EE" w:rsidRDefault="00C902EE">
      <w:pPr>
        <w:spacing w:line="240" w:lineRule="auto"/>
      </w:pPr>
      <w:r>
        <w:separator/>
      </w:r>
    </w:p>
  </w:footnote>
  <w:footnote w:type="continuationSeparator" w:id="0">
    <w:p w14:paraId="54687497" w14:textId="77777777" w:rsidR="00C902EE" w:rsidRDefault="00C902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0" w14:textId="1E2490BD" w:rsidR="00C902EE" w:rsidRDefault="00C902EE" w:rsidP="005C37BB">
    <w:pPr>
      <w:pStyle w:val="Header"/>
      <w:ind w:left="3600"/>
    </w:pPr>
    <w:r>
      <w:rPr>
        <w:noProof/>
        <w:szCs w:val="20"/>
        <w:lang w:val="en-US"/>
      </w:rPr>
      <w:drawing>
        <wp:anchor distT="0" distB="0" distL="114300" distR="114300" simplePos="0" relativeHeight="251711488" behindDoc="1" locked="0" layoutInCell="1" allowOverlap="1" wp14:anchorId="226F713E" wp14:editId="35187721">
          <wp:simplePos x="0" y="0"/>
          <wp:positionH relativeFrom="page">
            <wp:align>left</wp:align>
          </wp:positionH>
          <wp:positionV relativeFrom="paragraph">
            <wp:posOffset>-449580</wp:posOffset>
          </wp:positionV>
          <wp:extent cx="5727700" cy="1219445"/>
          <wp:effectExtent l="0" t="0" r="635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7700" cy="121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1FAA747">
      <w:rPr>
        <w:b/>
        <w:bCs/>
      </w:rPr>
      <w:t>Opetussuunnitelman</w:t>
    </w:r>
    <w:r>
      <w:tab/>
    </w:r>
    <w:r>
      <w:tab/>
    </w:r>
    <w:r>
      <w:tab/>
    </w:r>
    <w:r w:rsidRPr="00CD2C23">
      <w:fldChar w:fldCharType="begin"/>
    </w:r>
    <w:r w:rsidRPr="00CD2C23">
      <w:instrText>PAGE  \* Arabic  \* MERGEFORMAT</w:instrText>
    </w:r>
    <w:r w:rsidRPr="00CD2C23">
      <w:fldChar w:fldCharType="separate"/>
    </w:r>
    <w:r>
      <w:rPr>
        <w:noProof/>
      </w:rPr>
      <w:t>20</w:t>
    </w:r>
    <w:r w:rsidRPr="00CD2C23">
      <w:fldChar w:fldCharType="end"/>
    </w:r>
    <w:r w:rsidRPr="00CD2C23">
      <w:t xml:space="preserve"> / </w:t>
    </w:r>
    <w:fldSimple w:instr="NUMPAGES  \* Arabic  \* MERGEFORMAT">
      <w:r>
        <w:rPr>
          <w:noProof/>
        </w:rPr>
        <w:t>20</w:t>
      </w:r>
    </w:fldSimple>
    <w:r w:rsidRPr="00CD2C23">
      <w:t xml:space="preserve"> </w:t>
    </w:r>
    <w:r w:rsidRPr="00CD2C23">
      <w:br/>
    </w:r>
    <w:r w:rsidRPr="21FAA747">
      <w:rPr>
        <w:b/>
        <w:bCs/>
      </w:rPr>
      <w:t>yleisen osan ohjeistus</w:t>
    </w:r>
  </w:p>
  <w:p w14:paraId="26F65391" w14:textId="211E46DF" w:rsidR="00C902EE" w:rsidRPr="00B6726E" w:rsidRDefault="00C902EE" w:rsidP="00311FFC">
    <w:pPr>
      <w:pStyle w:val="Header"/>
      <w:tabs>
        <w:tab w:val="center" w:pos="6141"/>
      </w:tabs>
      <w:ind w:left="3600"/>
    </w:pPr>
    <w:r>
      <w:fldChar w:fldCharType="begin"/>
    </w:r>
    <w:r>
      <w:instrText xml:space="preserve"> TIME \@ "d.M.yyyy" </w:instrText>
    </w:r>
    <w:r>
      <w:fldChar w:fldCharType="separate"/>
    </w:r>
    <w:r>
      <w:rPr>
        <w:noProof/>
      </w:rPr>
      <w:t>29.11.2021</w:t>
    </w:r>
    <w: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65393" w14:textId="12C1F3F0" w:rsidR="00C902EE" w:rsidRDefault="00C902EE" w:rsidP="00B22E97">
    <w:pPr>
      <w:pStyle w:val="Header"/>
      <w:ind w:left="3600"/>
      <w:jc w:val="right"/>
    </w:pPr>
    <w:r>
      <w:rPr>
        <w:noProof/>
        <w:szCs w:val="20"/>
        <w:lang w:val="en-US"/>
      </w:rPr>
      <w:drawing>
        <wp:anchor distT="0" distB="0" distL="114300" distR="114300" simplePos="0" relativeHeight="251615232" behindDoc="1" locked="0" layoutInCell="1" allowOverlap="1" wp14:anchorId="26F65398" wp14:editId="759DD550">
          <wp:simplePos x="0" y="0"/>
          <wp:positionH relativeFrom="page">
            <wp:align>left</wp:align>
          </wp:positionH>
          <wp:positionV relativeFrom="paragraph">
            <wp:posOffset>-449580</wp:posOffset>
          </wp:positionV>
          <wp:extent cx="6318354" cy="1345197"/>
          <wp:effectExtent l="0" t="0" r="6350" b="762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18354" cy="1345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26F65396" wp14:editId="7AF673F1">
              <wp:simplePos x="0" y="0"/>
              <wp:positionH relativeFrom="column">
                <wp:posOffset>-918210</wp:posOffset>
              </wp:positionH>
              <wp:positionV relativeFrom="paragraph">
                <wp:posOffset>887095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67FD" id="Rectangle 1" o:spid="_x0000_s1026" style="position:absolute;margin-left:-72.3pt;margin-top:69.85pt;width:597pt;height:7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UwAAAAYAAAAAAAAA&#10;AAAADbQAAAmwAAAADwBPAHAAcwBpAG4AIABrAGEAbgBzAGkAawB1AHYAYQAAAAEAAAAAAAAAAAAA&#10;AAAAAAAAAAAAAQAAAAAAAAAAAAAJsAAADbQAAAAAAAAAAAAAAAAAAAAAAQAAAAAAAAAAAAAAAAAA&#10;AAAAAAAQAAAAAQAAAAAAAG51bGwAAAACAAAABmJvdW5kc09iamMAAAABAAAAAAAAUmN0MQAAAAQA&#10;AAAAVG9wIGxvbmcAAAAAAAAAAExlZnRsb25nAAAAAAAAAABCdG9tbG9uZwAADbQ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20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DOsAAAABAAAAcQAAAKAAAAFUAADU&#10;gAAADM8AG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SA&#10;AAAAAf/bAIQACAYGCQYJDggIDhENCw0RFRIRERIVHBcXFxcXHBEMDAwMDAwRDAwMDAwMDAwMDAwM&#10;DAwMDAwMDAwMDAwMDAwMDAEJCQkLCgsSCwsSFA4ODhQUDg4ODhQRDAwMDAwREQwMDAwMDBEMDAwM&#10;DAwMDAwMDAwMDAwMDAwMDAwMDAwMDAwM/8AAEQgNtAmwAwEiAAIRAQMRAf/dAAQAm//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" stroked="f">
              <v:fill r:id="rId3" o:title=""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680"/>
    <w:multiLevelType w:val="hybridMultilevel"/>
    <w:tmpl w:val="1660D6F0"/>
    <w:lvl w:ilvl="0" w:tplc="58AE5F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BE3BB9"/>
    <w:multiLevelType w:val="hybridMultilevel"/>
    <w:tmpl w:val="E1D09AB6"/>
    <w:lvl w:ilvl="0" w:tplc="7430F5FC">
      <w:start w:val="6"/>
      <w:numFmt w:val="bullet"/>
      <w:lvlText w:val="-"/>
      <w:lvlJc w:val="left"/>
      <w:pPr>
        <w:ind w:left="360" w:hanging="360"/>
      </w:pPr>
      <w:rPr>
        <w:rFonts w:ascii="Times New Roman" w:eastAsia="Times New Roman" w:hAnsi="Times New Roman" w:cs="Times New Roman"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04C82A12"/>
    <w:multiLevelType w:val="hybridMultilevel"/>
    <w:tmpl w:val="890C05C4"/>
    <w:lvl w:ilvl="0" w:tplc="C798A9C6">
      <w:start w:val="4"/>
      <w:numFmt w:val="bullet"/>
      <w:lvlText w:val=""/>
      <w:lvlJc w:val="left"/>
      <w:pPr>
        <w:ind w:left="750" w:hanging="390"/>
      </w:pPr>
      <w:rPr>
        <w:rFonts w:ascii="Georgia" w:eastAsia="Times New Roman" w:hAnsi="Georgi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066C73"/>
    <w:multiLevelType w:val="hybridMultilevel"/>
    <w:tmpl w:val="906A9E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5E22C3"/>
    <w:multiLevelType w:val="hybridMultilevel"/>
    <w:tmpl w:val="F55A353C"/>
    <w:lvl w:ilvl="0" w:tplc="5DA605FC">
      <w:start w:val="1"/>
      <w:numFmt w:val="decimal"/>
      <w:lvlText w:val="%1."/>
      <w:lvlJc w:val="left"/>
      <w:pPr>
        <w:ind w:left="720" w:hanging="360"/>
      </w:pPr>
      <w:rPr>
        <w:rFonts w:ascii="Georgia" w:hAnsi="Georgia"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05610DF8"/>
    <w:multiLevelType w:val="hybridMultilevel"/>
    <w:tmpl w:val="40463FDE"/>
    <w:lvl w:ilvl="0" w:tplc="7430F5FC">
      <w:start w:val="6"/>
      <w:numFmt w:val="bullet"/>
      <w:lvlText w:val="-"/>
      <w:lvlJc w:val="left"/>
      <w:pPr>
        <w:ind w:left="360" w:hanging="360"/>
      </w:pPr>
      <w:rPr>
        <w:rFonts w:ascii="Times New Roman" w:eastAsia="Times New Roman" w:hAnsi="Times New Roman" w:cs="Times New Roman"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97510BE"/>
    <w:multiLevelType w:val="hybridMultilevel"/>
    <w:tmpl w:val="056A0B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454081E"/>
    <w:multiLevelType w:val="hybridMultilevel"/>
    <w:tmpl w:val="D78E138E"/>
    <w:lvl w:ilvl="0" w:tplc="E092BAA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7124CFE"/>
    <w:multiLevelType w:val="hybridMultilevel"/>
    <w:tmpl w:val="F036036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FEE23D3"/>
    <w:multiLevelType w:val="hybridMultilevel"/>
    <w:tmpl w:val="0A68B3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1A4D2A"/>
    <w:multiLevelType w:val="hybridMultilevel"/>
    <w:tmpl w:val="13C48A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0465471"/>
    <w:multiLevelType w:val="hybridMultilevel"/>
    <w:tmpl w:val="F432C292"/>
    <w:lvl w:ilvl="0" w:tplc="8356F35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94A3093"/>
    <w:multiLevelType w:val="hybridMultilevel"/>
    <w:tmpl w:val="5B7889B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A0A011F"/>
    <w:multiLevelType w:val="hybridMultilevel"/>
    <w:tmpl w:val="43765EDA"/>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C6A1D58"/>
    <w:multiLevelType w:val="hybridMultilevel"/>
    <w:tmpl w:val="1542D7BA"/>
    <w:lvl w:ilvl="0" w:tplc="8C5074E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873463E"/>
    <w:multiLevelType w:val="hybridMultilevel"/>
    <w:tmpl w:val="01D48E5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6" w15:restartNumberingAfterBreak="0">
    <w:nsid w:val="3A396A68"/>
    <w:multiLevelType w:val="hybridMultilevel"/>
    <w:tmpl w:val="7EC48174"/>
    <w:lvl w:ilvl="0" w:tplc="BEEA8A42">
      <w:start w:val="1"/>
      <w:numFmt w:val="bullet"/>
      <w:pStyle w:val="ListParagraph"/>
      <w:lvlText w:val="»"/>
      <w:lvlJc w:val="left"/>
      <w:pPr>
        <w:ind w:left="2988" w:hanging="360"/>
      </w:pPr>
      <w:rPr>
        <w:rFonts w:ascii="Georgia" w:hAnsi="Georgia"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7" w15:restartNumberingAfterBreak="0">
    <w:nsid w:val="3A8E138F"/>
    <w:multiLevelType w:val="hybridMultilevel"/>
    <w:tmpl w:val="219A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737579"/>
    <w:multiLevelType w:val="hybridMultilevel"/>
    <w:tmpl w:val="D57EEF26"/>
    <w:lvl w:ilvl="0" w:tplc="5B9E44F4">
      <w:start w:val="1"/>
      <w:numFmt w:val="decimal"/>
      <w:lvlText w:val="%1."/>
      <w:lvlJc w:val="left"/>
      <w:pPr>
        <w:ind w:left="1080" w:hanging="360"/>
      </w:pPr>
      <w:rPr>
        <w:rFonts w:ascii="Georgia" w:eastAsia="Calibri" w:hAnsi="Georgia" w:cs="Times New Roman" w:hint="default"/>
        <w:i w:val="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9" w15:restartNumberingAfterBreak="0">
    <w:nsid w:val="41702C05"/>
    <w:multiLevelType w:val="hybridMultilevel"/>
    <w:tmpl w:val="E3FA83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3567466"/>
    <w:multiLevelType w:val="hybridMultilevel"/>
    <w:tmpl w:val="68D2C48A"/>
    <w:lvl w:ilvl="0" w:tplc="040B000F">
      <w:start w:val="1"/>
      <w:numFmt w:val="decimal"/>
      <w:lvlText w:val="%1."/>
      <w:lvlJc w:val="left"/>
      <w:pPr>
        <w:ind w:left="3555" w:hanging="360"/>
      </w:pPr>
      <w:rPr>
        <w:rFonts w:hint="default"/>
      </w:rPr>
    </w:lvl>
    <w:lvl w:ilvl="1" w:tplc="040B0003" w:tentative="1">
      <w:start w:val="1"/>
      <w:numFmt w:val="bullet"/>
      <w:lvlText w:val="o"/>
      <w:lvlJc w:val="left"/>
      <w:pPr>
        <w:ind w:left="4275" w:hanging="360"/>
      </w:pPr>
      <w:rPr>
        <w:rFonts w:ascii="Courier New" w:hAnsi="Courier New" w:cs="Courier New" w:hint="default"/>
      </w:rPr>
    </w:lvl>
    <w:lvl w:ilvl="2" w:tplc="040B0005" w:tentative="1">
      <w:start w:val="1"/>
      <w:numFmt w:val="bullet"/>
      <w:lvlText w:val=""/>
      <w:lvlJc w:val="left"/>
      <w:pPr>
        <w:ind w:left="4995" w:hanging="360"/>
      </w:pPr>
      <w:rPr>
        <w:rFonts w:ascii="Wingdings" w:hAnsi="Wingdings" w:hint="default"/>
      </w:rPr>
    </w:lvl>
    <w:lvl w:ilvl="3" w:tplc="040B0001" w:tentative="1">
      <w:start w:val="1"/>
      <w:numFmt w:val="bullet"/>
      <w:lvlText w:val=""/>
      <w:lvlJc w:val="left"/>
      <w:pPr>
        <w:ind w:left="5715" w:hanging="360"/>
      </w:pPr>
      <w:rPr>
        <w:rFonts w:ascii="Symbol" w:hAnsi="Symbol" w:hint="default"/>
      </w:rPr>
    </w:lvl>
    <w:lvl w:ilvl="4" w:tplc="040B0003" w:tentative="1">
      <w:start w:val="1"/>
      <w:numFmt w:val="bullet"/>
      <w:lvlText w:val="o"/>
      <w:lvlJc w:val="left"/>
      <w:pPr>
        <w:ind w:left="6435" w:hanging="360"/>
      </w:pPr>
      <w:rPr>
        <w:rFonts w:ascii="Courier New" w:hAnsi="Courier New" w:cs="Courier New" w:hint="default"/>
      </w:rPr>
    </w:lvl>
    <w:lvl w:ilvl="5" w:tplc="040B0005" w:tentative="1">
      <w:start w:val="1"/>
      <w:numFmt w:val="bullet"/>
      <w:lvlText w:val=""/>
      <w:lvlJc w:val="left"/>
      <w:pPr>
        <w:ind w:left="7155" w:hanging="360"/>
      </w:pPr>
      <w:rPr>
        <w:rFonts w:ascii="Wingdings" w:hAnsi="Wingdings" w:hint="default"/>
      </w:rPr>
    </w:lvl>
    <w:lvl w:ilvl="6" w:tplc="040B0001" w:tentative="1">
      <w:start w:val="1"/>
      <w:numFmt w:val="bullet"/>
      <w:lvlText w:val=""/>
      <w:lvlJc w:val="left"/>
      <w:pPr>
        <w:ind w:left="7875" w:hanging="360"/>
      </w:pPr>
      <w:rPr>
        <w:rFonts w:ascii="Symbol" w:hAnsi="Symbol" w:hint="default"/>
      </w:rPr>
    </w:lvl>
    <w:lvl w:ilvl="7" w:tplc="040B0003" w:tentative="1">
      <w:start w:val="1"/>
      <w:numFmt w:val="bullet"/>
      <w:lvlText w:val="o"/>
      <w:lvlJc w:val="left"/>
      <w:pPr>
        <w:ind w:left="8595" w:hanging="360"/>
      </w:pPr>
      <w:rPr>
        <w:rFonts w:ascii="Courier New" w:hAnsi="Courier New" w:cs="Courier New" w:hint="default"/>
      </w:rPr>
    </w:lvl>
    <w:lvl w:ilvl="8" w:tplc="040B0005" w:tentative="1">
      <w:start w:val="1"/>
      <w:numFmt w:val="bullet"/>
      <w:lvlText w:val=""/>
      <w:lvlJc w:val="left"/>
      <w:pPr>
        <w:ind w:left="9315" w:hanging="360"/>
      </w:pPr>
      <w:rPr>
        <w:rFonts w:ascii="Wingdings" w:hAnsi="Wingdings" w:hint="default"/>
      </w:rPr>
    </w:lvl>
  </w:abstractNum>
  <w:abstractNum w:abstractNumId="21" w15:restartNumberingAfterBreak="0">
    <w:nsid w:val="485A6A23"/>
    <w:multiLevelType w:val="hybridMultilevel"/>
    <w:tmpl w:val="175ECA36"/>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9F91C7F"/>
    <w:multiLevelType w:val="hybridMultilevel"/>
    <w:tmpl w:val="DE088B7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0132A6A"/>
    <w:multiLevelType w:val="hybridMultilevel"/>
    <w:tmpl w:val="9C563C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37B6866"/>
    <w:multiLevelType w:val="hybridMultilevel"/>
    <w:tmpl w:val="CAE8B0B8"/>
    <w:lvl w:ilvl="0" w:tplc="2C4607AE">
      <w:start w:val="1"/>
      <w:numFmt w:val="bullet"/>
      <w:lvlText w:val="-"/>
      <w:lvlJc w:val="left"/>
      <w:pPr>
        <w:tabs>
          <w:tab w:val="num" w:pos="720"/>
        </w:tabs>
        <w:ind w:left="720" w:hanging="360"/>
      </w:pPr>
      <w:rPr>
        <w:rFonts w:ascii="Times New Roman" w:hAnsi="Times New Roman" w:hint="default"/>
      </w:rPr>
    </w:lvl>
    <w:lvl w:ilvl="1" w:tplc="F014DECE" w:tentative="1">
      <w:start w:val="1"/>
      <w:numFmt w:val="bullet"/>
      <w:lvlText w:val="-"/>
      <w:lvlJc w:val="left"/>
      <w:pPr>
        <w:tabs>
          <w:tab w:val="num" w:pos="1440"/>
        </w:tabs>
        <w:ind w:left="1440" w:hanging="360"/>
      </w:pPr>
      <w:rPr>
        <w:rFonts w:ascii="Times New Roman" w:hAnsi="Times New Roman" w:hint="default"/>
      </w:rPr>
    </w:lvl>
    <w:lvl w:ilvl="2" w:tplc="201ACC20" w:tentative="1">
      <w:start w:val="1"/>
      <w:numFmt w:val="bullet"/>
      <w:lvlText w:val="-"/>
      <w:lvlJc w:val="left"/>
      <w:pPr>
        <w:tabs>
          <w:tab w:val="num" w:pos="2160"/>
        </w:tabs>
        <w:ind w:left="2160" w:hanging="360"/>
      </w:pPr>
      <w:rPr>
        <w:rFonts w:ascii="Times New Roman" w:hAnsi="Times New Roman" w:hint="default"/>
      </w:rPr>
    </w:lvl>
    <w:lvl w:ilvl="3" w:tplc="96B066DE" w:tentative="1">
      <w:start w:val="1"/>
      <w:numFmt w:val="bullet"/>
      <w:lvlText w:val="-"/>
      <w:lvlJc w:val="left"/>
      <w:pPr>
        <w:tabs>
          <w:tab w:val="num" w:pos="2880"/>
        </w:tabs>
        <w:ind w:left="2880" w:hanging="360"/>
      </w:pPr>
      <w:rPr>
        <w:rFonts w:ascii="Times New Roman" w:hAnsi="Times New Roman" w:hint="default"/>
      </w:rPr>
    </w:lvl>
    <w:lvl w:ilvl="4" w:tplc="B21A2016" w:tentative="1">
      <w:start w:val="1"/>
      <w:numFmt w:val="bullet"/>
      <w:lvlText w:val="-"/>
      <w:lvlJc w:val="left"/>
      <w:pPr>
        <w:tabs>
          <w:tab w:val="num" w:pos="3600"/>
        </w:tabs>
        <w:ind w:left="3600" w:hanging="360"/>
      </w:pPr>
      <w:rPr>
        <w:rFonts w:ascii="Times New Roman" w:hAnsi="Times New Roman" w:hint="default"/>
      </w:rPr>
    </w:lvl>
    <w:lvl w:ilvl="5" w:tplc="6F6A96DA" w:tentative="1">
      <w:start w:val="1"/>
      <w:numFmt w:val="bullet"/>
      <w:lvlText w:val="-"/>
      <w:lvlJc w:val="left"/>
      <w:pPr>
        <w:tabs>
          <w:tab w:val="num" w:pos="4320"/>
        </w:tabs>
        <w:ind w:left="4320" w:hanging="360"/>
      </w:pPr>
      <w:rPr>
        <w:rFonts w:ascii="Times New Roman" w:hAnsi="Times New Roman" w:hint="default"/>
      </w:rPr>
    </w:lvl>
    <w:lvl w:ilvl="6" w:tplc="C60C36D6" w:tentative="1">
      <w:start w:val="1"/>
      <w:numFmt w:val="bullet"/>
      <w:lvlText w:val="-"/>
      <w:lvlJc w:val="left"/>
      <w:pPr>
        <w:tabs>
          <w:tab w:val="num" w:pos="5040"/>
        </w:tabs>
        <w:ind w:left="5040" w:hanging="360"/>
      </w:pPr>
      <w:rPr>
        <w:rFonts w:ascii="Times New Roman" w:hAnsi="Times New Roman" w:hint="default"/>
      </w:rPr>
    </w:lvl>
    <w:lvl w:ilvl="7" w:tplc="01CA22C6" w:tentative="1">
      <w:start w:val="1"/>
      <w:numFmt w:val="bullet"/>
      <w:lvlText w:val="-"/>
      <w:lvlJc w:val="left"/>
      <w:pPr>
        <w:tabs>
          <w:tab w:val="num" w:pos="5760"/>
        </w:tabs>
        <w:ind w:left="5760" w:hanging="360"/>
      </w:pPr>
      <w:rPr>
        <w:rFonts w:ascii="Times New Roman" w:hAnsi="Times New Roman" w:hint="default"/>
      </w:rPr>
    </w:lvl>
    <w:lvl w:ilvl="8" w:tplc="5D200E2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5E4503C"/>
    <w:multiLevelType w:val="hybridMultilevel"/>
    <w:tmpl w:val="DC040F3E"/>
    <w:lvl w:ilvl="0" w:tplc="040B0001">
      <w:start w:val="1"/>
      <w:numFmt w:val="bullet"/>
      <w:lvlText w:val=""/>
      <w:lvlJc w:val="left"/>
      <w:pPr>
        <w:ind w:left="2880" w:hanging="360"/>
      </w:pPr>
      <w:rPr>
        <w:rFonts w:ascii="Symbol" w:hAnsi="Symbol"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26" w15:restartNumberingAfterBreak="0">
    <w:nsid w:val="58810ABD"/>
    <w:multiLevelType w:val="hybridMultilevel"/>
    <w:tmpl w:val="34ECA04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ADD13AE"/>
    <w:multiLevelType w:val="hybridMultilevel"/>
    <w:tmpl w:val="6D5AADFA"/>
    <w:lvl w:ilvl="0" w:tplc="040B0001">
      <w:start w:val="1"/>
      <w:numFmt w:val="bullet"/>
      <w:lvlText w:val=""/>
      <w:lvlJc w:val="left"/>
      <w:pPr>
        <w:ind w:left="390" w:hanging="39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5AFF2244"/>
    <w:multiLevelType w:val="hybridMultilevel"/>
    <w:tmpl w:val="BB3C9BCA"/>
    <w:lvl w:ilvl="0" w:tplc="46DCB90C">
      <w:start w:val="1"/>
      <w:numFmt w:val="decimal"/>
      <w:lvlText w:val="%1."/>
      <w:lvlJc w:val="left"/>
      <w:pPr>
        <w:ind w:left="720" w:hanging="360"/>
      </w:pPr>
      <w:rPr>
        <w:rFonts w:ascii="Georgia" w:hAnsi="Georgia"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ED83C0D"/>
    <w:multiLevelType w:val="hybridMultilevel"/>
    <w:tmpl w:val="981287FC"/>
    <w:lvl w:ilvl="0" w:tplc="7430F5FC">
      <w:start w:val="6"/>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167E2ED2">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0293E"/>
    <w:multiLevelType w:val="hybridMultilevel"/>
    <w:tmpl w:val="F20ECD04"/>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32" w15:restartNumberingAfterBreak="0">
    <w:nsid w:val="70CD3A86"/>
    <w:multiLevelType w:val="hybridMultilevel"/>
    <w:tmpl w:val="B4F6F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3F07D76"/>
    <w:multiLevelType w:val="hybridMultilevel"/>
    <w:tmpl w:val="D76262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3F25F18"/>
    <w:multiLevelType w:val="hybridMultilevel"/>
    <w:tmpl w:val="3E6E7250"/>
    <w:lvl w:ilvl="0" w:tplc="06A68522">
      <w:start w:val="6"/>
      <w:numFmt w:val="bullet"/>
      <w:pStyle w:val="Groteskilista"/>
      <w:lvlText w:val="-"/>
      <w:lvlJc w:val="left"/>
      <w:pPr>
        <w:ind w:left="360" w:hanging="360"/>
      </w:pPr>
      <w:rPr>
        <w:rFonts w:ascii="Times New Roman" w:eastAsia="Times New Roman" w:hAnsi="Times New Roman" w:cs="Times New Roman"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5" w15:restartNumberingAfterBreak="0">
    <w:nsid w:val="748F5CAB"/>
    <w:multiLevelType w:val="hybridMultilevel"/>
    <w:tmpl w:val="B15001DC"/>
    <w:lvl w:ilvl="0" w:tplc="040B000F">
      <w:start w:val="1"/>
      <w:numFmt w:val="decimal"/>
      <w:lvlText w:val="%1."/>
      <w:lvlJc w:val="left"/>
      <w:pPr>
        <w:ind w:left="2988" w:hanging="360"/>
      </w:pPr>
      <w:rPr>
        <w:rFonts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36" w15:restartNumberingAfterBreak="0">
    <w:nsid w:val="75905533"/>
    <w:multiLevelType w:val="hybridMultilevel"/>
    <w:tmpl w:val="A8203C6E"/>
    <w:lvl w:ilvl="0" w:tplc="95FEE0BA">
      <w:start w:val="1"/>
      <w:numFmt w:val="bullet"/>
      <w:lvlText w:val=""/>
      <w:lvlJc w:val="left"/>
      <w:pPr>
        <w:ind w:left="3555" w:hanging="360"/>
      </w:pPr>
      <w:rPr>
        <w:rFonts w:ascii="Symbol" w:hAnsi="Symbol" w:hint="default"/>
      </w:rPr>
    </w:lvl>
    <w:lvl w:ilvl="1" w:tplc="040B0003" w:tentative="1">
      <w:start w:val="1"/>
      <w:numFmt w:val="bullet"/>
      <w:lvlText w:val="o"/>
      <w:lvlJc w:val="left"/>
      <w:pPr>
        <w:ind w:left="4275" w:hanging="360"/>
      </w:pPr>
      <w:rPr>
        <w:rFonts w:ascii="Courier New" w:hAnsi="Courier New" w:cs="Courier New" w:hint="default"/>
      </w:rPr>
    </w:lvl>
    <w:lvl w:ilvl="2" w:tplc="040B0005" w:tentative="1">
      <w:start w:val="1"/>
      <w:numFmt w:val="bullet"/>
      <w:lvlText w:val=""/>
      <w:lvlJc w:val="left"/>
      <w:pPr>
        <w:ind w:left="4995" w:hanging="360"/>
      </w:pPr>
      <w:rPr>
        <w:rFonts w:ascii="Wingdings" w:hAnsi="Wingdings" w:hint="default"/>
      </w:rPr>
    </w:lvl>
    <w:lvl w:ilvl="3" w:tplc="040B0001" w:tentative="1">
      <w:start w:val="1"/>
      <w:numFmt w:val="bullet"/>
      <w:lvlText w:val=""/>
      <w:lvlJc w:val="left"/>
      <w:pPr>
        <w:ind w:left="5715" w:hanging="360"/>
      </w:pPr>
      <w:rPr>
        <w:rFonts w:ascii="Symbol" w:hAnsi="Symbol" w:hint="default"/>
      </w:rPr>
    </w:lvl>
    <w:lvl w:ilvl="4" w:tplc="040B0003" w:tentative="1">
      <w:start w:val="1"/>
      <w:numFmt w:val="bullet"/>
      <w:lvlText w:val="o"/>
      <w:lvlJc w:val="left"/>
      <w:pPr>
        <w:ind w:left="6435" w:hanging="360"/>
      </w:pPr>
      <w:rPr>
        <w:rFonts w:ascii="Courier New" w:hAnsi="Courier New" w:cs="Courier New" w:hint="default"/>
      </w:rPr>
    </w:lvl>
    <w:lvl w:ilvl="5" w:tplc="040B0005" w:tentative="1">
      <w:start w:val="1"/>
      <w:numFmt w:val="bullet"/>
      <w:lvlText w:val=""/>
      <w:lvlJc w:val="left"/>
      <w:pPr>
        <w:ind w:left="7155" w:hanging="360"/>
      </w:pPr>
      <w:rPr>
        <w:rFonts w:ascii="Wingdings" w:hAnsi="Wingdings" w:hint="default"/>
      </w:rPr>
    </w:lvl>
    <w:lvl w:ilvl="6" w:tplc="040B0001" w:tentative="1">
      <w:start w:val="1"/>
      <w:numFmt w:val="bullet"/>
      <w:lvlText w:val=""/>
      <w:lvlJc w:val="left"/>
      <w:pPr>
        <w:ind w:left="7875" w:hanging="360"/>
      </w:pPr>
      <w:rPr>
        <w:rFonts w:ascii="Symbol" w:hAnsi="Symbol" w:hint="default"/>
      </w:rPr>
    </w:lvl>
    <w:lvl w:ilvl="7" w:tplc="040B0003" w:tentative="1">
      <w:start w:val="1"/>
      <w:numFmt w:val="bullet"/>
      <w:lvlText w:val="o"/>
      <w:lvlJc w:val="left"/>
      <w:pPr>
        <w:ind w:left="8595" w:hanging="360"/>
      </w:pPr>
      <w:rPr>
        <w:rFonts w:ascii="Courier New" w:hAnsi="Courier New" w:cs="Courier New" w:hint="default"/>
      </w:rPr>
    </w:lvl>
    <w:lvl w:ilvl="8" w:tplc="040B0005" w:tentative="1">
      <w:start w:val="1"/>
      <w:numFmt w:val="bullet"/>
      <w:lvlText w:val=""/>
      <w:lvlJc w:val="left"/>
      <w:pPr>
        <w:ind w:left="9315" w:hanging="360"/>
      </w:pPr>
      <w:rPr>
        <w:rFonts w:ascii="Wingdings" w:hAnsi="Wingdings" w:hint="default"/>
      </w:rPr>
    </w:lvl>
  </w:abstractNum>
  <w:abstractNum w:abstractNumId="37" w15:restartNumberingAfterBreak="0">
    <w:nsid w:val="783D0A1A"/>
    <w:multiLevelType w:val="hybridMultilevel"/>
    <w:tmpl w:val="A1384D68"/>
    <w:lvl w:ilvl="0" w:tplc="32900694">
      <w:start w:val="210"/>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A282085"/>
    <w:multiLevelType w:val="hybridMultilevel"/>
    <w:tmpl w:val="A50096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7A9043A3"/>
    <w:multiLevelType w:val="hybridMultilevel"/>
    <w:tmpl w:val="2BA846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7C546E1F"/>
    <w:multiLevelType w:val="hybridMultilevel"/>
    <w:tmpl w:val="01C08D66"/>
    <w:lvl w:ilvl="0" w:tplc="D11CE064">
      <w:start w:val="1"/>
      <w:numFmt w:val="bullet"/>
      <w:lvlText w:val="»"/>
      <w:lvlJc w:val="left"/>
      <w:pPr>
        <w:ind w:left="720" w:hanging="360"/>
      </w:pPr>
      <w:rPr>
        <w:rFonts w:ascii="Georgia" w:hAnsi="Georgia"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C6571C4"/>
    <w:multiLevelType w:val="hybridMultilevel"/>
    <w:tmpl w:val="743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72EE1"/>
    <w:multiLevelType w:val="hybridMultilevel"/>
    <w:tmpl w:val="0820218C"/>
    <w:lvl w:ilvl="0" w:tplc="5A280D88">
      <w:start w:val="1"/>
      <w:numFmt w:val="decimal"/>
      <w:lvlText w:val="%1)"/>
      <w:lvlJc w:val="left"/>
      <w:pPr>
        <w:ind w:left="720" w:hanging="360"/>
      </w:pPr>
      <w:rPr>
        <w:rFonts w:ascii="Calibri" w:eastAsia="Calibri" w:hAnsi="Calibri"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7E9B504E"/>
    <w:multiLevelType w:val="hybridMultilevel"/>
    <w:tmpl w:val="7596611A"/>
    <w:lvl w:ilvl="0" w:tplc="BA3C2CF0">
      <w:start w:val="1"/>
      <w:numFmt w:val="decimal"/>
      <w:lvlText w:val="%1."/>
      <w:lvlJc w:val="left"/>
      <w:pPr>
        <w:ind w:left="720" w:hanging="360"/>
      </w:pPr>
      <w:rPr>
        <w:rFonts w:ascii="Georgia" w:hAnsi="Georgia"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1"/>
  </w:num>
  <w:num w:numId="2">
    <w:abstractNumId w:val="43"/>
  </w:num>
  <w:num w:numId="3">
    <w:abstractNumId w:val="18"/>
  </w:num>
  <w:num w:numId="4">
    <w:abstractNumId w:val="4"/>
  </w:num>
  <w:num w:numId="5">
    <w:abstractNumId w:val="28"/>
  </w:num>
  <w:num w:numId="6">
    <w:abstractNumId w:val="25"/>
  </w:num>
  <w:num w:numId="7">
    <w:abstractNumId w:val="36"/>
  </w:num>
  <w:num w:numId="8">
    <w:abstractNumId w:val="9"/>
  </w:num>
  <w:num w:numId="9">
    <w:abstractNumId w:val="23"/>
  </w:num>
  <w:num w:numId="10">
    <w:abstractNumId w:val="15"/>
  </w:num>
  <w:num w:numId="11">
    <w:abstractNumId w:val="8"/>
  </w:num>
  <w:num w:numId="12">
    <w:abstractNumId w:val="29"/>
  </w:num>
  <w:num w:numId="13">
    <w:abstractNumId w:val="37"/>
  </w:num>
  <w:num w:numId="14">
    <w:abstractNumId w:val="5"/>
  </w:num>
  <w:num w:numId="15">
    <w:abstractNumId w:val="34"/>
  </w:num>
  <w:num w:numId="16">
    <w:abstractNumId w:val="14"/>
  </w:num>
  <w:num w:numId="17">
    <w:abstractNumId w:val="38"/>
  </w:num>
  <w:num w:numId="18">
    <w:abstractNumId w:val="42"/>
  </w:num>
  <w:num w:numId="19">
    <w:abstractNumId w:val="32"/>
  </w:num>
  <w:num w:numId="20">
    <w:abstractNumId w:val="10"/>
  </w:num>
  <w:num w:numId="21">
    <w:abstractNumId w:val="26"/>
  </w:num>
  <w:num w:numId="22">
    <w:abstractNumId w:val="6"/>
  </w:num>
  <w:num w:numId="23">
    <w:abstractNumId w:val="3"/>
  </w:num>
  <w:num w:numId="24">
    <w:abstractNumId w:val="20"/>
  </w:num>
  <w:num w:numId="25">
    <w:abstractNumId w:val="12"/>
  </w:num>
  <w:num w:numId="26">
    <w:abstractNumId w:val="40"/>
  </w:num>
  <w:num w:numId="27">
    <w:abstractNumId w:val="21"/>
  </w:num>
  <w:num w:numId="28">
    <w:abstractNumId w:val="40"/>
    <w:lvlOverride w:ilvl="0">
      <w:startOverride w:val="1"/>
    </w:lvlOverride>
  </w:num>
  <w:num w:numId="29">
    <w:abstractNumId w:val="40"/>
    <w:lvlOverride w:ilvl="0">
      <w:startOverride w:val="1"/>
    </w:lvlOverride>
  </w:num>
  <w:num w:numId="30">
    <w:abstractNumId w:val="40"/>
    <w:lvlOverride w:ilvl="0">
      <w:startOverride w:val="1"/>
    </w:lvlOverride>
  </w:num>
  <w:num w:numId="31">
    <w:abstractNumId w:val="13"/>
  </w:num>
  <w:num w:numId="32">
    <w:abstractNumId w:val="33"/>
  </w:num>
  <w:num w:numId="33">
    <w:abstractNumId w:val="2"/>
  </w:num>
  <w:num w:numId="34">
    <w:abstractNumId w:val="27"/>
  </w:num>
  <w:num w:numId="35">
    <w:abstractNumId w:val="19"/>
  </w:num>
  <w:num w:numId="36">
    <w:abstractNumId w:val="1"/>
  </w:num>
  <w:num w:numId="37">
    <w:abstractNumId w:val="16"/>
  </w:num>
  <w:num w:numId="38">
    <w:abstractNumId w:val="35"/>
  </w:num>
  <w:num w:numId="39">
    <w:abstractNumId w:val="22"/>
  </w:num>
  <w:num w:numId="40">
    <w:abstractNumId w:val="39"/>
  </w:num>
  <w:num w:numId="41">
    <w:abstractNumId w:val="24"/>
  </w:num>
  <w:num w:numId="42">
    <w:abstractNumId w:val="11"/>
  </w:num>
  <w:num w:numId="43">
    <w:abstractNumId w:val="7"/>
  </w:num>
  <w:num w:numId="44">
    <w:abstractNumId w:val="0"/>
  </w:num>
  <w:num w:numId="45">
    <w:abstractNumId w:val="30"/>
  </w:num>
  <w:num w:numId="46">
    <w:abstractNumId w:val="17"/>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CD"/>
    <w:rsid w:val="00000986"/>
    <w:rsid w:val="000044E9"/>
    <w:rsid w:val="000117FD"/>
    <w:rsid w:val="00014AF7"/>
    <w:rsid w:val="00015A58"/>
    <w:rsid w:val="000173E0"/>
    <w:rsid w:val="000215A5"/>
    <w:rsid w:val="0003351A"/>
    <w:rsid w:val="0003488E"/>
    <w:rsid w:val="00035CF1"/>
    <w:rsid w:val="00040C46"/>
    <w:rsid w:val="000502B5"/>
    <w:rsid w:val="0006008F"/>
    <w:rsid w:val="00072E02"/>
    <w:rsid w:val="0009267E"/>
    <w:rsid w:val="000A1ABA"/>
    <w:rsid w:val="000B0005"/>
    <w:rsid w:val="000C1D76"/>
    <w:rsid w:val="000C2E36"/>
    <w:rsid w:val="000E45E2"/>
    <w:rsid w:val="00102816"/>
    <w:rsid w:val="00112E8E"/>
    <w:rsid w:val="00114746"/>
    <w:rsid w:val="00144070"/>
    <w:rsid w:val="00151DE9"/>
    <w:rsid w:val="001625AC"/>
    <w:rsid w:val="00164B60"/>
    <w:rsid w:val="001762C2"/>
    <w:rsid w:val="001867EB"/>
    <w:rsid w:val="001A2CC9"/>
    <w:rsid w:val="001E5430"/>
    <w:rsid w:val="001E6D93"/>
    <w:rsid w:val="001F2650"/>
    <w:rsid w:val="001F4D78"/>
    <w:rsid w:val="0020455B"/>
    <w:rsid w:val="0023795B"/>
    <w:rsid w:val="0024266B"/>
    <w:rsid w:val="00250EE7"/>
    <w:rsid w:val="00262F69"/>
    <w:rsid w:val="00267FF7"/>
    <w:rsid w:val="002705C7"/>
    <w:rsid w:val="00293DC6"/>
    <w:rsid w:val="002B04F6"/>
    <w:rsid w:val="002C3FEE"/>
    <w:rsid w:val="002D3C01"/>
    <w:rsid w:val="002D6394"/>
    <w:rsid w:val="002D73BA"/>
    <w:rsid w:val="002F3509"/>
    <w:rsid w:val="00306DCD"/>
    <w:rsid w:val="00311FFC"/>
    <w:rsid w:val="00316DEE"/>
    <w:rsid w:val="00323654"/>
    <w:rsid w:val="00324330"/>
    <w:rsid w:val="003265B8"/>
    <w:rsid w:val="003309A1"/>
    <w:rsid w:val="00332FC2"/>
    <w:rsid w:val="00333DDC"/>
    <w:rsid w:val="003425D9"/>
    <w:rsid w:val="00343187"/>
    <w:rsid w:val="00367B7D"/>
    <w:rsid w:val="00367F25"/>
    <w:rsid w:val="003721F0"/>
    <w:rsid w:val="00392DB6"/>
    <w:rsid w:val="00394F5E"/>
    <w:rsid w:val="003A577A"/>
    <w:rsid w:val="003C7517"/>
    <w:rsid w:val="003C7954"/>
    <w:rsid w:val="003D55A2"/>
    <w:rsid w:val="003D58EC"/>
    <w:rsid w:val="003D5E2B"/>
    <w:rsid w:val="003E7B8F"/>
    <w:rsid w:val="003F0B6E"/>
    <w:rsid w:val="003F1596"/>
    <w:rsid w:val="003F411F"/>
    <w:rsid w:val="004029F3"/>
    <w:rsid w:val="004131D3"/>
    <w:rsid w:val="00417B0E"/>
    <w:rsid w:val="0042179B"/>
    <w:rsid w:val="004251D6"/>
    <w:rsid w:val="00434DBE"/>
    <w:rsid w:val="00453F65"/>
    <w:rsid w:val="00455456"/>
    <w:rsid w:val="00455624"/>
    <w:rsid w:val="0045740F"/>
    <w:rsid w:val="00483C49"/>
    <w:rsid w:val="0049308D"/>
    <w:rsid w:val="00496B90"/>
    <w:rsid w:val="004A0D5D"/>
    <w:rsid w:val="004B065E"/>
    <w:rsid w:val="004B593D"/>
    <w:rsid w:val="004B6E2C"/>
    <w:rsid w:val="004C1B89"/>
    <w:rsid w:val="004C5B4F"/>
    <w:rsid w:val="004D348C"/>
    <w:rsid w:val="004D71BF"/>
    <w:rsid w:val="004E09A2"/>
    <w:rsid w:val="004E5A7B"/>
    <w:rsid w:val="004F4D2A"/>
    <w:rsid w:val="00521366"/>
    <w:rsid w:val="0053055E"/>
    <w:rsid w:val="00542286"/>
    <w:rsid w:val="00542701"/>
    <w:rsid w:val="00545E1C"/>
    <w:rsid w:val="0056264F"/>
    <w:rsid w:val="0057022A"/>
    <w:rsid w:val="00570298"/>
    <w:rsid w:val="005A020C"/>
    <w:rsid w:val="005B49CF"/>
    <w:rsid w:val="005C37BB"/>
    <w:rsid w:val="005C669B"/>
    <w:rsid w:val="005D2CBD"/>
    <w:rsid w:val="005D7EBF"/>
    <w:rsid w:val="005F5075"/>
    <w:rsid w:val="0060204F"/>
    <w:rsid w:val="0060520B"/>
    <w:rsid w:val="00612BE8"/>
    <w:rsid w:val="006341FF"/>
    <w:rsid w:val="00642C30"/>
    <w:rsid w:val="0064383A"/>
    <w:rsid w:val="00647B06"/>
    <w:rsid w:val="00647B30"/>
    <w:rsid w:val="00670639"/>
    <w:rsid w:val="0068275C"/>
    <w:rsid w:val="0068419B"/>
    <w:rsid w:val="00691E05"/>
    <w:rsid w:val="006941CC"/>
    <w:rsid w:val="0069632C"/>
    <w:rsid w:val="006B12D0"/>
    <w:rsid w:val="006B5224"/>
    <w:rsid w:val="006C51BF"/>
    <w:rsid w:val="006D20B3"/>
    <w:rsid w:val="006D7F1D"/>
    <w:rsid w:val="006E1E49"/>
    <w:rsid w:val="006E7B11"/>
    <w:rsid w:val="006F5949"/>
    <w:rsid w:val="00704AB1"/>
    <w:rsid w:val="0071219B"/>
    <w:rsid w:val="00723451"/>
    <w:rsid w:val="00740820"/>
    <w:rsid w:val="00761A74"/>
    <w:rsid w:val="00765DC2"/>
    <w:rsid w:val="00775A8A"/>
    <w:rsid w:val="00782CAD"/>
    <w:rsid w:val="007926AC"/>
    <w:rsid w:val="00794CFC"/>
    <w:rsid w:val="007979E1"/>
    <w:rsid w:val="007A3141"/>
    <w:rsid w:val="007C15BA"/>
    <w:rsid w:val="007C6365"/>
    <w:rsid w:val="007D06B9"/>
    <w:rsid w:val="007D2C50"/>
    <w:rsid w:val="007D79DC"/>
    <w:rsid w:val="007F1448"/>
    <w:rsid w:val="007F6834"/>
    <w:rsid w:val="0080419A"/>
    <w:rsid w:val="0080550F"/>
    <w:rsid w:val="0081147B"/>
    <w:rsid w:val="00817908"/>
    <w:rsid w:val="0083715F"/>
    <w:rsid w:val="008374A1"/>
    <w:rsid w:val="008469E9"/>
    <w:rsid w:val="00850267"/>
    <w:rsid w:val="00856240"/>
    <w:rsid w:val="00861568"/>
    <w:rsid w:val="008631C3"/>
    <w:rsid w:val="00874EFB"/>
    <w:rsid w:val="008832CE"/>
    <w:rsid w:val="00896CF6"/>
    <w:rsid w:val="008A4D8D"/>
    <w:rsid w:val="008B750C"/>
    <w:rsid w:val="008C2F70"/>
    <w:rsid w:val="008D1C58"/>
    <w:rsid w:val="008D481B"/>
    <w:rsid w:val="008D6A95"/>
    <w:rsid w:val="008E28E1"/>
    <w:rsid w:val="00903F9A"/>
    <w:rsid w:val="00905C94"/>
    <w:rsid w:val="009233E0"/>
    <w:rsid w:val="00931727"/>
    <w:rsid w:val="00933479"/>
    <w:rsid w:val="00934304"/>
    <w:rsid w:val="00940433"/>
    <w:rsid w:val="00940738"/>
    <w:rsid w:val="00956387"/>
    <w:rsid w:val="0096553B"/>
    <w:rsid w:val="00965E86"/>
    <w:rsid w:val="00976CEB"/>
    <w:rsid w:val="0098063F"/>
    <w:rsid w:val="00982914"/>
    <w:rsid w:val="00996FE4"/>
    <w:rsid w:val="009A725E"/>
    <w:rsid w:val="009B3858"/>
    <w:rsid w:val="009B4EC7"/>
    <w:rsid w:val="009B7BC9"/>
    <w:rsid w:val="009E58F8"/>
    <w:rsid w:val="009E6DE1"/>
    <w:rsid w:val="009F6527"/>
    <w:rsid w:val="00A11ACE"/>
    <w:rsid w:val="00A21EDA"/>
    <w:rsid w:val="00A34C50"/>
    <w:rsid w:val="00A45EFE"/>
    <w:rsid w:val="00A676D3"/>
    <w:rsid w:val="00A7207C"/>
    <w:rsid w:val="00A801FB"/>
    <w:rsid w:val="00A975D0"/>
    <w:rsid w:val="00AB6733"/>
    <w:rsid w:val="00AC507E"/>
    <w:rsid w:val="00AD6265"/>
    <w:rsid w:val="00AE1654"/>
    <w:rsid w:val="00AF0200"/>
    <w:rsid w:val="00AF25CC"/>
    <w:rsid w:val="00B01F65"/>
    <w:rsid w:val="00B11269"/>
    <w:rsid w:val="00B22E97"/>
    <w:rsid w:val="00B45DB8"/>
    <w:rsid w:val="00B52CF0"/>
    <w:rsid w:val="00B63BFE"/>
    <w:rsid w:val="00B6726E"/>
    <w:rsid w:val="00B67405"/>
    <w:rsid w:val="00B813F0"/>
    <w:rsid w:val="00B84CE9"/>
    <w:rsid w:val="00BB610F"/>
    <w:rsid w:val="00BC456B"/>
    <w:rsid w:val="00BC6388"/>
    <w:rsid w:val="00BF7041"/>
    <w:rsid w:val="00C03C46"/>
    <w:rsid w:val="00C17F8A"/>
    <w:rsid w:val="00C26DD1"/>
    <w:rsid w:val="00C3512D"/>
    <w:rsid w:val="00C55B87"/>
    <w:rsid w:val="00C65F1C"/>
    <w:rsid w:val="00C66D86"/>
    <w:rsid w:val="00C8334C"/>
    <w:rsid w:val="00C83987"/>
    <w:rsid w:val="00C902EE"/>
    <w:rsid w:val="00C93135"/>
    <w:rsid w:val="00C950AF"/>
    <w:rsid w:val="00CA05DB"/>
    <w:rsid w:val="00CA0DC8"/>
    <w:rsid w:val="00CB22A4"/>
    <w:rsid w:val="00CB3A73"/>
    <w:rsid w:val="00CD2C23"/>
    <w:rsid w:val="00CD5CB1"/>
    <w:rsid w:val="00CF590C"/>
    <w:rsid w:val="00CF5A56"/>
    <w:rsid w:val="00D13243"/>
    <w:rsid w:val="00D22A8F"/>
    <w:rsid w:val="00D319DE"/>
    <w:rsid w:val="00D34263"/>
    <w:rsid w:val="00D369B6"/>
    <w:rsid w:val="00D40D2E"/>
    <w:rsid w:val="00D47A6B"/>
    <w:rsid w:val="00D535AD"/>
    <w:rsid w:val="00D55424"/>
    <w:rsid w:val="00D56F75"/>
    <w:rsid w:val="00D61047"/>
    <w:rsid w:val="00D623DD"/>
    <w:rsid w:val="00D650D8"/>
    <w:rsid w:val="00D924E1"/>
    <w:rsid w:val="00DA3604"/>
    <w:rsid w:val="00DB4770"/>
    <w:rsid w:val="00DC1615"/>
    <w:rsid w:val="00DC5935"/>
    <w:rsid w:val="00DD1CAB"/>
    <w:rsid w:val="00DE4A0C"/>
    <w:rsid w:val="00DF3D96"/>
    <w:rsid w:val="00E02C86"/>
    <w:rsid w:val="00E12028"/>
    <w:rsid w:val="00E45AED"/>
    <w:rsid w:val="00E46941"/>
    <w:rsid w:val="00E7685F"/>
    <w:rsid w:val="00E8460A"/>
    <w:rsid w:val="00E90C25"/>
    <w:rsid w:val="00EB4795"/>
    <w:rsid w:val="00EC7F70"/>
    <w:rsid w:val="00ED0953"/>
    <w:rsid w:val="00ED2BBB"/>
    <w:rsid w:val="00ED6814"/>
    <w:rsid w:val="00EE2683"/>
    <w:rsid w:val="00EE3265"/>
    <w:rsid w:val="00EE4C37"/>
    <w:rsid w:val="00EF188B"/>
    <w:rsid w:val="00EF6EC5"/>
    <w:rsid w:val="00F11430"/>
    <w:rsid w:val="00F16290"/>
    <w:rsid w:val="00F22D86"/>
    <w:rsid w:val="00F31BB7"/>
    <w:rsid w:val="00F33254"/>
    <w:rsid w:val="00F5010C"/>
    <w:rsid w:val="00F65B83"/>
    <w:rsid w:val="00F65CA8"/>
    <w:rsid w:val="00F662E9"/>
    <w:rsid w:val="00F67D6E"/>
    <w:rsid w:val="00F718E6"/>
    <w:rsid w:val="00F72BCA"/>
    <w:rsid w:val="00F73813"/>
    <w:rsid w:val="00F869A7"/>
    <w:rsid w:val="00FA1116"/>
    <w:rsid w:val="00FA6DE6"/>
    <w:rsid w:val="00FB0E3E"/>
    <w:rsid w:val="00FC4C75"/>
    <w:rsid w:val="00FD26C1"/>
    <w:rsid w:val="00FE0343"/>
    <w:rsid w:val="067E139E"/>
    <w:rsid w:val="1E034AC1"/>
    <w:rsid w:val="21FAA747"/>
    <w:rsid w:val="2717BB26"/>
    <w:rsid w:val="4B287647"/>
    <w:rsid w:val="4E2DC93B"/>
    <w:rsid w:val="535B9A09"/>
    <w:rsid w:val="5EC61E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14:docId w14:val="26F6522D"/>
  <w15:docId w15:val="{F5FED239-AF7E-4322-9DC8-FE5A99B9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85F"/>
    <w:pPr>
      <w:spacing w:before="240" w:after="240" w:line="260" w:lineRule="exact"/>
    </w:pPr>
    <w:rPr>
      <w:rFonts w:ascii="Georgia" w:hAnsi="Georgia"/>
      <w:szCs w:val="24"/>
    </w:rPr>
  </w:style>
  <w:style w:type="paragraph" w:styleId="Heading1">
    <w:name w:val="heading 1"/>
    <w:next w:val="Normal"/>
    <w:link w:val="Heading1Char"/>
    <w:qFormat/>
    <w:rsid w:val="00FE0343"/>
    <w:pPr>
      <w:keepNext/>
      <w:spacing w:before="480" w:after="240" w:line="400" w:lineRule="exact"/>
      <w:outlineLvl w:val="0"/>
    </w:pPr>
    <w:rPr>
      <w:rFonts w:ascii="Tahoma" w:hAnsi="Tahoma"/>
      <w:b/>
      <w:kern w:val="32"/>
      <w:sz w:val="36"/>
      <w:szCs w:val="32"/>
    </w:rPr>
  </w:style>
  <w:style w:type="paragraph" w:styleId="Heading2">
    <w:name w:val="heading 2"/>
    <w:next w:val="Normal"/>
    <w:link w:val="Heading2Char"/>
    <w:qFormat/>
    <w:rsid w:val="00FE0343"/>
    <w:pPr>
      <w:keepNext/>
      <w:spacing w:before="360" w:after="240" w:line="320" w:lineRule="exact"/>
      <w:outlineLvl w:val="1"/>
    </w:pPr>
    <w:rPr>
      <w:rFonts w:ascii="Tahoma" w:hAnsi="Tahoma"/>
      <w:b/>
      <w:sz w:val="28"/>
      <w:szCs w:val="28"/>
    </w:rPr>
  </w:style>
  <w:style w:type="paragraph" w:styleId="Heading3">
    <w:name w:val="heading 3"/>
    <w:next w:val="Normal"/>
    <w:link w:val="Heading3Char"/>
    <w:qFormat/>
    <w:rsid w:val="00FE0343"/>
    <w:pPr>
      <w:keepNext/>
      <w:spacing w:before="240" w:after="120" w:line="276" w:lineRule="auto"/>
      <w:outlineLvl w:val="2"/>
    </w:pPr>
    <w:rPr>
      <w:rFonts w:ascii="Tahoma" w:hAnsi="Tahoma"/>
      <w:b/>
      <w:sz w:val="22"/>
      <w:szCs w:val="26"/>
    </w:rPr>
  </w:style>
  <w:style w:type="paragraph" w:styleId="Heading4">
    <w:name w:val="heading 4"/>
    <w:basedOn w:val="Normal"/>
    <w:next w:val="Normal"/>
    <w:link w:val="Heading4Char"/>
    <w:uiPriority w:val="9"/>
    <w:semiHidden/>
    <w:unhideWhenUsed/>
    <w:qFormat/>
    <w:rsid w:val="00FE0343"/>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Ylä- ja alatunniste"/>
    <w:link w:val="HeaderChar"/>
    <w:qFormat/>
    <w:rsid w:val="00FE0343"/>
    <w:pPr>
      <w:spacing w:before="120" w:line="240" w:lineRule="exact"/>
    </w:pPr>
    <w:rPr>
      <w:rFonts w:asciiTheme="majorHAnsi" w:hAnsiTheme="majorHAnsi"/>
      <w:sz w:val="16"/>
      <w:szCs w:val="24"/>
    </w:rPr>
  </w:style>
  <w:style w:type="paragraph" w:styleId="Footer">
    <w:name w:val="footer"/>
    <w:basedOn w:val="Normal"/>
    <w:semiHidden/>
    <w:rsid w:val="002E64BE"/>
    <w:pPr>
      <w:tabs>
        <w:tab w:val="center" w:pos="4320"/>
        <w:tab w:val="right" w:pos="8640"/>
      </w:tabs>
    </w:pPr>
  </w:style>
  <w:style w:type="character" w:customStyle="1" w:styleId="apple-tab-span">
    <w:name w:val="apple-tab-span"/>
    <w:rsid w:val="00E45AED"/>
  </w:style>
  <w:style w:type="paragraph" w:styleId="NoSpacing">
    <w:name w:val="No Spacing"/>
    <w:next w:val="Normal"/>
    <w:link w:val="NoSpacingChar"/>
    <w:uiPriority w:val="1"/>
    <w:qFormat/>
    <w:rsid w:val="00FE0343"/>
    <w:pPr>
      <w:spacing w:line="276" w:lineRule="auto"/>
    </w:pPr>
    <w:rPr>
      <w:rFonts w:ascii="Georgia" w:hAnsi="Georgia"/>
      <w:szCs w:val="24"/>
    </w:rPr>
  </w:style>
  <w:style w:type="paragraph" w:customStyle="1" w:styleId="Default">
    <w:name w:val="Default"/>
    <w:link w:val="DefaultChar"/>
    <w:rsid w:val="00DA3604"/>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FE0343"/>
    <w:rPr>
      <w:rFonts w:ascii="Tahoma" w:hAnsi="Tahoma"/>
      <w:b/>
      <w:kern w:val="32"/>
      <w:sz w:val="36"/>
      <w:szCs w:val="32"/>
    </w:rPr>
  </w:style>
  <w:style w:type="paragraph" w:styleId="ListParagraph">
    <w:name w:val="List Paragraph"/>
    <w:aliases w:val="Lista"/>
    <w:uiPriority w:val="34"/>
    <w:qFormat/>
    <w:rsid w:val="00FE0343"/>
    <w:pPr>
      <w:numPr>
        <w:numId w:val="37"/>
      </w:numPr>
      <w:spacing w:before="240" w:after="240" w:line="276" w:lineRule="auto"/>
      <w:contextualSpacing/>
    </w:pPr>
    <w:rPr>
      <w:rFonts w:ascii="Georgia" w:hAnsi="Georgia" w:cs="Calibri"/>
      <w:szCs w:val="24"/>
    </w:rPr>
  </w:style>
  <w:style w:type="paragraph" w:styleId="Subtitle">
    <w:name w:val="Subtitle"/>
    <w:basedOn w:val="Normal"/>
    <w:next w:val="Normal"/>
    <w:link w:val="SubtitleChar"/>
    <w:uiPriority w:val="11"/>
    <w:rsid w:val="0096553B"/>
    <w:pPr>
      <w:numPr>
        <w:ilvl w:val="1"/>
      </w:numPr>
    </w:pPr>
    <w:rPr>
      <w:rFonts w:asciiTheme="majorHAnsi" w:eastAsiaTheme="majorEastAsia" w:hAnsiTheme="majorHAnsi" w:cstheme="majorHAnsi"/>
      <w:b/>
      <w:iCs/>
      <w:caps/>
      <w:color w:val="8DC63F" w:themeColor="accent3"/>
      <w:spacing w:val="15"/>
      <w:sz w:val="24"/>
    </w:rPr>
  </w:style>
  <w:style w:type="character" w:customStyle="1" w:styleId="SubtitleChar">
    <w:name w:val="Subtitle Char"/>
    <w:basedOn w:val="DefaultParagraphFont"/>
    <w:link w:val="Subtitle"/>
    <w:uiPriority w:val="11"/>
    <w:rsid w:val="0096553B"/>
    <w:rPr>
      <w:rFonts w:asciiTheme="majorHAnsi" w:eastAsiaTheme="majorEastAsia" w:hAnsiTheme="majorHAnsi" w:cstheme="majorHAnsi"/>
      <w:b/>
      <w:iCs/>
      <w:caps/>
      <w:color w:val="8DC63F" w:themeColor="accent3"/>
      <w:spacing w:val="15"/>
      <w:sz w:val="24"/>
      <w:szCs w:val="24"/>
    </w:rPr>
  </w:style>
  <w:style w:type="paragraph" w:styleId="Title">
    <w:name w:val="Title"/>
    <w:basedOn w:val="Normal"/>
    <w:next w:val="Normal"/>
    <w:link w:val="TitleChar"/>
    <w:uiPriority w:val="10"/>
    <w:rsid w:val="006941CC"/>
    <w:pPr>
      <w:pBdr>
        <w:bottom w:val="single" w:sz="8" w:space="4" w:color="EC008C" w:themeColor="accent1"/>
      </w:pBdr>
      <w:spacing w:after="300" w:line="240" w:lineRule="auto"/>
      <w:contextualSpacing/>
    </w:pPr>
    <w:rPr>
      <w:rFonts w:asciiTheme="majorHAnsi" w:eastAsiaTheme="majorEastAsia" w:hAnsiTheme="majorHAnsi" w:cstheme="majorBidi"/>
      <w:color w:val="1C1C1C" w:themeColor="text2" w:themeShade="BF"/>
      <w:spacing w:val="5"/>
      <w:kern w:val="28"/>
      <w:sz w:val="52"/>
      <w:szCs w:val="52"/>
    </w:rPr>
  </w:style>
  <w:style w:type="character" w:customStyle="1" w:styleId="TitleChar">
    <w:name w:val="Title Char"/>
    <w:basedOn w:val="DefaultParagraphFont"/>
    <w:link w:val="Title"/>
    <w:uiPriority w:val="10"/>
    <w:rsid w:val="006941CC"/>
    <w:rPr>
      <w:rFonts w:asciiTheme="majorHAnsi" w:eastAsiaTheme="majorEastAsia" w:hAnsiTheme="majorHAnsi" w:cstheme="majorBidi"/>
      <w:color w:val="1C1C1C" w:themeColor="text2" w:themeShade="BF"/>
      <w:spacing w:val="5"/>
      <w:kern w:val="28"/>
      <w:sz w:val="52"/>
      <w:szCs w:val="52"/>
      <w:lang w:eastAsia="en-US"/>
    </w:rPr>
  </w:style>
  <w:style w:type="paragraph" w:styleId="Revision">
    <w:name w:val="Revision"/>
    <w:hidden/>
    <w:uiPriority w:val="99"/>
    <w:semiHidden/>
    <w:rsid w:val="00A676D3"/>
    <w:rPr>
      <w:rFonts w:ascii="Georgia" w:hAnsi="Georgia"/>
      <w:szCs w:val="24"/>
    </w:rPr>
  </w:style>
  <w:style w:type="character" w:styleId="SubtleEmphasis">
    <w:name w:val="Subtle Emphasis"/>
    <w:basedOn w:val="DefaultParagraphFont"/>
    <w:uiPriority w:val="19"/>
    <w:rsid w:val="0096553B"/>
    <w:rPr>
      <w:i/>
      <w:iCs/>
      <w:color w:val="000000" w:themeColor="text1"/>
    </w:rPr>
  </w:style>
  <w:style w:type="character" w:styleId="Emphasis">
    <w:name w:val="Emphasis"/>
    <w:basedOn w:val="DefaultParagraphFont"/>
    <w:uiPriority w:val="20"/>
    <w:rsid w:val="0096553B"/>
    <w:rPr>
      <w:b/>
      <w:i/>
      <w:iCs/>
      <w:color w:val="8DC63F" w:themeColor="accent3"/>
    </w:rPr>
  </w:style>
  <w:style w:type="character" w:styleId="SubtleReference">
    <w:name w:val="Subtle Reference"/>
    <w:basedOn w:val="DefaultParagraphFont"/>
    <w:uiPriority w:val="31"/>
    <w:rsid w:val="0096553B"/>
    <w:rPr>
      <w:smallCaps/>
      <w:color w:val="8DC63F" w:themeColor="accent3"/>
      <w:u w:val="single"/>
    </w:rPr>
  </w:style>
  <w:style w:type="character" w:styleId="CommentReference">
    <w:name w:val="annotation reference"/>
    <w:basedOn w:val="DefaultParagraphFont"/>
    <w:uiPriority w:val="99"/>
    <w:semiHidden/>
    <w:unhideWhenUsed/>
    <w:rsid w:val="00CD2C23"/>
    <w:rPr>
      <w:sz w:val="16"/>
      <w:szCs w:val="16"/>
    </w:rPr>
  </w:style>
  <w:style w:type="paragraph" w:styleId="CommentText">
    <w:name w:val="annotation text"/>
    <w:basedOn w:val="Normal"/>
    <w:link w:val="CommentTextChar"/>
    <w:uiPriority w:val="99"/>
    <w:semiHidden/>
    <w:unhideWhenUsed/>
    <w:rsid w:val="00CD2C23"/>
    <w:pPr>
      <w:spacing w:line="240" w:lineRule="auto"/>
    </w:pPr>
    <w:rPr>
      <w:szCs w:val="20"/>
    </w:rPr>
  </w:style>
  <w:style w:type="character" w:styleId="Hyperlink">
    <w:name w:val="Hyperlink"/>
    <w:uiPriority w:val="99"/>
    <w:unhideWhenUsed/>
    <w:qFormat/>
    <w:rsid w:val="00FE0343"/>
    <w:rPr>
      <w:color w:val="EC008C" w:themeColor="accent1"/>
      <w:u w:val="single"/>
    </w:rPr>
  </w:style>
  <w:style w:type="paragraph" w:customStyle="1" w:styleId="Kansilehdenotsikko">
    <w:name w:val="Kansilehden otsikko"/>
    <w:next w:val="Kansilehdenotsikontarkenne"/>
    <w:link w:val="KansilehdenotsikkoChar"/>
    <w:qFormat/>
    <w:rsid w:val="00FE0343"/>
    <w:pPr>
      <w:spacing w:before="240" w:after="240"/>
    </w:pPr>
    <w:rPr>
      <w:rFonts w:ascii="Tahoma" w:eastAsia="Calibri" w:hAnsi="Tahoma"/>
      <w:b/>
      <w:color w:val="FFFFFF" w:themeColor="background1"/>
      <w:sz w:val="96"/>
      <w:szCs w:val="56"/>
    </w:rPr>
  </w:style>
  <w:style w:type="paragraph" w:styleId="Quote">
    <w:name w:val="Quote"/>
    <w:basedOn w:val="Normal"/>
    <w:next w:val="Normal"/>
    <w:link w:val="QuoteChar"/>
    <w:uiPriority w:val="29"/>
    <w:qFormat/>
    <w:rsid w:val="00FE0343"/>
    <w:rPr>
      <w:i/>
      <w:iCs/>
      <w:color w:val="000000" w:themeColor="text1"/>
    </w:rPr>
  </w:style>
  <w:style w:type="character" w:customStyle="1" w:styleId="QuoteChar">
    <w:name w:val="Quote Char"/>
    <w:basedOn w:val="DefaultParagraphFont"/>
    <w:link w:val="Quote"/>
    <w:uiPriority w:val="29"/>
    <w:rsid w:val="00FE0343"/>
    <w:rPr>
      <w:rFonts w:ascii="Georgia" w:hAnsi="Georgia"/>
      <w:i/>
      <w:iCs/>
      <w:color w:val="000000" w:themeColor="text1"/>
      <w:szCs w:val="24"/>
    </w:rPr>
  </w:style>
  <w:style w:type="paragraph" w:styleId="TOCHeading">
    <w:name w:val="TOC Heading"/>
    <w:next w:val="TOC1"/>
    <w:link w:val="TOCHeadingChar"/>
    <w:uiPriority w:val="39"/>
    <w:unhideWhenUsed/>
    <w:qFormat/>
    <w:rsid w:val="00FE0343"/>
    <w:pPr>
      <w:keepLines/>
      <w:spacing w:before="240" w:after="240" w:line="280" w:lineRule="exact"/>
    </w:pPr>
    <w:rPr>
      <w:rFonts w:ascii="Tahoma" w:eastAsiaTheme="majorEastAsia" w:hAnsi="Tahoma" w:cstheme="majorBidi"/>
      <w:b/>
      <w:bCs/>
      <w:sz w:val="28"/>
      <w:szCs w:val="28"/>
      <w:lang w:val="en-US"/>
    </w:rPr>
  </w:style>
  <w:style w:type="paragraph" w:styleId="TOC2">
    <w:name w:val="toc 2"/>
    <w:basedOn w:val="Normal"/>
    <w:next w:val="Normal"/>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TOC1">
    <w:name w:val="toc 1"/>
    <w:basedOn w:val="TOC2"/>
    <w:next w:val="Normal"/>
    <w:uiPriority w:val="39"/>
    <w:unhideWhenUsed/>
    <w:qFormat/>
    <w:rsid w:val="00FE0343"/>
    <w:pPr>
      <w:ind w:left="0"/>
    </w:pPr>
  </w:style>
  <w:style w:type="paragraph" w:styleId="TOC3">
    <w:name w:val="toc 3"/>
    <w:next w:val="Normal"/>
    <w:uiPriority w:val="39"/>
    <w:unhideWhenUsed/>
    <w:qFormat/>
    <w:rsid w:val="00FE0343"/>
    <w:pPr>
      <w:tabs>
        <w:tab w:val="right" w:leader="dot" w:pos="8672"/>
      </w:tabs>
      <w:spacing w:before="120" w:after="120" w:line="240" w:lineRule="exact"/>
      <w:ind w:left="851"/>
    </w:pPr>
    <w:rPr>
      <w:rFonts w:asciiTheme="minorHAnsi" w:eastAsiaTheme="minorEastAsia" w:hAnsiTheme="minorHAnsi" w:cstheme="minorHAnsi"/>
      <w:i/>
      <w:noProof/>
      <w:szCs w:val="22"/>
      <w:lang w:val="en-US"/>
    </w:rPr>
  </w:style>
  <w:style w:type="paragraph" w:styleId="BalloonText">
    <w:name w:val="Balloon Text"/>
    <w:basedOn w:val="Normal"/>
    <w:link w:val="BalloonTextChar"/>
    <w:uiPriority w:val="99"/>
    <w:semiHidden/>
    <w:unhideWhenUsed/>
    <w:rsid w:val="00342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5D9"/>
    <w:rPr>
      <w:rFonts w:ascii="Tahoma" w:hAnsi="Tahoma" w:cs="Tahoma"/>
      <w:sz w:val="16"/>
      <w:szCs w:val="16"/>
      <w:lang w:eastAsia="en-US"/>
    </w:rPr>
  </w:style>
  <w:style w:type="paragraph" w:customStyle="1" w:styleId="Kansilehdenotsikontarkenne">
    <w:name w:val="Kansilehden otsikon tarkenne"/>
    <w:basedOn w:val="NoSpacing"/>
    <w:link w:val="KansilehdenotsikontarkenneChar"/>
    <w:qFormat/>
    <w:rsid w:val="00FE0343"/>
    <w:rPr>
      <w:rFonts w:asciiTheme="majorHAnsi" w:eastAsia="Calibri" w:hAnsiTheme="majorHAnsi"/>
      <w:b/>
      <w:color w:val="FFFFFF" w:themeColor="background1"/>
    </w:rPr>
  </w:style>
  <w:style w:type="character" w:customStyle="1" w:styleId="CommentTextChar">
    <w:name w:val="Comment Text Char"/>
    <w:basedOn w:val="DefaultParagraphFont"/>
    <w:link w:val="CommentText"/>
    <w:uiPriority w:val="99"/>
    <w:semiHidden/>
    <w:rsid w:val="00CD2C23"/>
    <w:rPr>
      <w:rFonts w:ascii="Georgia" w:hAnsi="Georgia"/>
    </w:rPr>
  </w:style>
  <w:style w:type="character" w:customStyle="1" w:styleId="NoSpacingChar">
    <w:name w:val="No Spacing Char"/>
    <w:basedOn w:val="DefaultParagraphFont"/>
    <w:link w:val="NoSpacing"/>
    <w:uiPriority w:val="1"/>
    <w:rsid w:val="00FE0343"/>
    <w:rPr>
      <w:rFonts w:ascii="Georgia" w:hAnsi="Georgia"/>
      <w:szCs w:val="24"/>
    </w:rPr>
  </w:style>
  <w:style w:type="character" w:customStyle="1" w:styleId="Heading2Char">
    <w:name w:val="Heading 2 Char"/>
    <w:basedOn w:val="DefaultParagraphFont"/>
    <w:link w:val="Heading2"/>
    <w:rsid w:val="00FE0343"/>
    <w:rPr>
      <w:rFonts w:ascii="Tahoma" w:hAnsi="Tahoma"/>
      <w:b/>
      <w:sz w:val="28"/>
      <w:szCs w:val="28"/>
    </w:rPr>
  </w:style>
  <w:style w:type="character" w:customStyle="1" w:styleId="Heading3Char">
    <w:name w:val="Heading 3 Char"/>
    <w:basedOn w:val="DefaultParagraphFont"/>
    <w:link w:val="Heading3"/>
    <w:rsid w:val="00FE0343"/>
    <w:rPr>
      <w:rFonts w:ascii="Tahoma" w:hAnsi="Tahoma"/>
      <w:b/>
      <w:sz w:val="22"/>
      <w:szCs w:val="26"/>
    </w:rPr>
  </w:style>
  <w:style w:type="character" w:customStyle="1" w:styleId="KansilehdenotsikontarkenneChar">
    <w:name w:val="Kansilehden otsikon tarkenne Char"/>
    <w:basedOn w:val="NoSpacingChar"/>
    <w:link w:val="Kansilehdenotsikontarkenne"/>
    <w:rsid w:val="00FE0343"/>
    <w:rPr>
      <w:rFonts w:asciiTheme="majorHAnsi" w:eastAsia="Calibri" w:hAnsiTheme="majorHAnsi"/>
      <w:b/>
      <w:color w:val="FFFFFF" w:themeColor="background1"/>
      <w:szCs w:val="24"/>
    </w:rPr>
  </w:style>
  <w:style w:type="character" w:customStyle="1" w:styleId="KansilehdenotsikkoChar">
    <w:name w:val="Kansilehden otsikko Char"/>
    <w:basedOn w:val="DefaultParagraphFont"/>
    <w:link w:val="Kansilehdenotsikko"/>
    <w:rsid w:val="00FE0343"/>
    <w:rPr>
      <w:rFonts w:ascii="Tahoma" w:eastAsia="Calibri" w:hAnsi="Tahoma"/>
      <w:b/>
      <w:color w:val="FFFFFF" w:themeColor="background1"/>
      <w:sz w:val="96"/>
      <w:szCs w:val="56"/>
    </w:rPr>
  </w:style>
  <w:style w:type="character" w:customStyle="1" w:styleId="TOCHeadingChar">
    <w:name w:val="TOC Heading Char"/>
    <w:basedOn w:val="DefaultParagraphFont"/>
    <w:link w:val="TOCHeading"/>
    <w:uiPriority w:val="39"/>
    <w:rsid w:val="00FE0343"/>
    <w:rPr>
      <w:rFonts w:ascii="Tahoma" w:eastAsiaTheme="majorEastAsia" w:hAnsi="Tahoma" w:cstheme="majorBidi"/>
      <w:b/>
      <w:bCs/>
      <w:sz w:val="28"/>
      <w:szCs w:val="28"/>
      <w:lang w:val="en-US"/>
    </w:rPr>
  </w:style>
  <w:style w:type="character" w:customStyle="1" w:styleId="HeaderChar">
    <w:name w:val="Header Char"/>
    <w:aliases w:val="Ylä- ja alatunniste Char"/>
    <w:basedOn w:val="DefaultParagraphFont"/>
    <w:link w:val="Header"/>
    <w:rsid w:val="00FE0343"/>
    <w:rPr>
      <w:rFonts w:asciiTheme="majorHAnsi" w:hAnsiTheme="majorHAnsi"/>
      <w:sz w:val="16"/>
      <w:szCs w:val="24"/>
    </w:rPr>
  </w:style>
  <w:style w:type="paragraph" w:styleId="CommentSubject">
    <w:name w:val="annotation subject"/>
    <w:basedOn w:val="CommentText"/>
    <w:next w:val="CommentText"/>
    <w:link w:val="CommentSubjectChar"/>
    <w:uiPriority w:val="99"/>
    <w:semiHidden/>
    <w:unhideWhenUsed/>
    <w:rsid w:val="00CD2C23"/>
    <w:rPr>
      <w:b/>
      <w:bCs/>
    </w:rPr>
  </w:style>
  <w:style w:type="character" w:customStyle="1" w:styleId="CommentSubjectChar">
    <w:name w:val="Comment Subject Char"/>
    <w:basedOn w:val="CommentTextChar"/>
    <w:link w:val="CommentSubject"/>
    <w:uiPriority w:val="99"/>
    <w:semiHidden/>
    <w:rsid w:val="00CD2C23"/>
    <w:rPr>
      <w:rFonts w:ascii="Georgia" w:hAnsi="Georgia"/>
      <w:b/>
      <w:bCs/>
    </w:rPr>
  </w:style>
  <w:style w:type="paragraph" w:customStyle="1" w:styleId="Taulukonleipteksti">
    <w:name w:val="Taulukon leipäteksti"/>
    <w:link w:val="TaulukonleiptekstiChar"/>
    <w:rsid w:val="00BF7041"/>
    <w:pPr>
      <w:framePr w:hSpace="141" w:wrap="around" w:vAnchor="page" w:hAnchor="margin" w:y="6870"/>
    </w:pPr>
    <w:rPr>
      <w:rFonts w:asciiTheme="majorHAnsi" w:hAnsiTheme="majorHAnsi" w:cstheme="majorHAnsi"/>
      <w:szCs w:val="24"/>
    </w:rPr>
  </w:style>
  <w:style w:type="character" w:customStyle="1" w:styleId="TaulukonleiptekstiChar">
    <w:name w:val="Taulukon leipäteksti Char"/>
    <w:basedOn w:val="DefaultParagraphFont"/>
    <w:link w:val="Taulukonleipteksti"/>
    <w:rsid w:val="00BF7041"/>
    <w:rPr>
      <w:rFonts w:asciiTheme="majorHAnsi" w:hAnsiTheme="majorHAnsi" w:cstheme="majorHAnsi"/>
      <w:szCs w:val="24"/>
    </w:rPr>
  </w:style>
  <w:style w:type="paragraph" w:customStyle="1" w:styleId="Groteskilista">
    <w:name w:val="Groteskilista"/>
    <w:basedOn w:val="Default"/>
    <w:link w:val="GroteskilistaChar"/>
    <w:rsid w:val="007979E1"/>
    <w:pPr>
      <w:numPr>
        <w:numId w:val="15"/>
      </w:numPr>
      <w:ind w:left="357" w:hanging="357"/>
    </w:pPr>
    <w:rPr>
      <w:rFonts w:asciiTheme="majorHAnsi" w:hAnsiTheme="majorHAnsi" w:cstheme="majorHAnsi"/>
      <w:sz w:val="20"/>
      <w:szCs w:val="20"/>
    </w:rPr>
  </w:style>
  <w:style w:type="character" w:customStyle="1" w:styleId="DefaultChar">
    <w:name w:val="Default Char"/>
    <w:basedOn w:val="DefaultParagraphFont"/>
    <w:link w:val="Default"/>
    <w:rsid w:val="007979E1"/>
    <w:rPr>
      <w:rFonts w:ascii="Arial" w:hAnsi="Arial" w:cs="Arial"/>
      <w:color w:val="000000"/>
      <w:sz w:val="24"/>
      <w:szCs w:val="24"/>
    </w:rPr>
  </w:style>
  <w:style w:type="character" w:customStyle="1" w:styleId="GroteskilistaChar">
    <w:name w:val="Groteskilista Char"/>
    <w:basedOn w:val="DefaultChar"/>
    <w:link w:val="Groteskilista"/>
    <w:rsid w:val="007979E1"/>
    <w:rPr>
      <w:rFonts w:asciiTheme="majorHAnsi" w:hAnsiTheme="majorHAnsi" w:cstheme="majorHAnsi"/>
      <w:color w:val="000000"/>
      <w:sz w:val="24"/>
      <w:szCs w:val="24"/>
    </w:rPr>
  </w:style>
  <w:style w:type="character" w:customStyle="1" w:styleId="Heading4Char">
    <w:name w:val="Heading 4 Char"/>
    <w:basedOn w:val="DefaultParagraphFont"/>
    <w:link w:val="Heading4"/>
    <w:uiPriority w:val="9"/>
    <w:semiHidden/>
    <w:rsid w:val="00FE0343"/>
    <w:rPr>
      <w:rFonts w:asciiTheme="majorHAnsi" w:eastAsiaTheme="majorEastAsia" w:hAnsiTheme="majorHAnsi" w:cstheme="majorBidi"/>
      <w:b/>
      <w:bCs/>
      <w:i/>
      <w:iCs/>
      <w:color w:val="EC008C" w:themeColor="accent1"/>
      <w:szCs w:val="24"/>
    </w:rPr>
  </w:style>
  <w:style w:type="character" w:styleId="FollowedHyperlink">
    <w:name w:val="FollowedHyperlink"/>
    <w:basedOn w:val="DefaultParagraphFont"/>
    <w:uiPriority w:val="99"/>
    <w:semiHidden/>
    <w:unhideWhenUsed/>
    <w:rsid w:val="00D34263"/>
    <w:rPr>
      <w:color w:val="B41E8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lex.fi/fi/laki/alkup/2020/2020006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D655B4A66075FA4EA30975A71E36CD12" ma:contentTypeVersion="2" ma:contentTypeDescription="Luo uusi asiakirja." ma:contentTypeScope="" ma:versionID="5edc72ed8c8892e32b5871f363f1c52e">
  <xsd:schema xmlns:xsd="http://www.w3.org/2001/XMLSchema" xmlns:xs="http://www.w3.org/2001/XMLSchema" xmlns:p="http://schemas.microsoft.com/office/2006/metadata/properties" xmlns:ns2="6f9a3fb5-160c-4536-b0a7-7dc5b8270418" targetNamespace="http://schemas.microsoft.com/office/2006/metadata/properties" ma:root="true" ma:fieldsID="aad7d90476a3c18b58187df9498294b3" ns2:_="">
    <xsd:import namespace="6f9a3fb5-160c-4536-b0a7-7dc5b8270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a3fb5-160c-4536-b0a7-7dc5b8270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BA0373-811B-4E93-8A63-39C01545D410}">
  <ds:schemaRefs>
    <ds:schemaRef ds:uri="http://schemas.openxmlformats.org/officeDocument/2006/bibliography"/>
  </ds:schemaRefs>
</ds:datastoreItem>
</file>

<file path=customXml/itemProps3.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4.xml><?xml version="1.0" encoding="utf-8"?>
<ds:datastoreItem xmlns:ds="http://schemas.openxmlformats.org/officeDocument/2006/customXml" ds:itemID="{F05E62A8-FF10-4813-BD19-5539FC60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a3fb5-160c-4536-b0a7-7dc5b8270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07A260-92A9-4AC8-9AD5-8D83029B20D0}">
  <ds:schemaRefs>
    <ds:schemaRef ds:uri="http://purl.org/dc/elements/1.1/"/>
    <ds:schemaRef ds:uri="6f9a3fb5-160c-4536-b0a7-7dc5b8270418"/>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SAVONIA_ops_FI</Template>
  <TotalTime>240</TotalTime>
  <Pages>23</Pages>
  <Words>3745</Words>
  <Characters>35688</Characters>
  <Application>Microsoft Office Word</Application>
  <DocSecurity>0</DocSecurity>
  <Lines>297</Lines>
  <Paragraphs>78</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Savonia-AMK Ky</Company>
  <LinksUpToDate>false</LinksUpToDate>
  <CharactersWithSpaces>39355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Mervi Hätinen</dc:creator>
  <cp:lastModifiedBy>Niilo Kärkkäinen</cp:lastModifiedBy>
  <cp:revision>8</cp:revision>
  <cp:lastPrinted>2011-06-08T08:20:00Z</cp:lastPrinted>
  <dcterms:created xsi:type="dcterms:W3CDTF">2021-11-30T04:08:00Z</dcterms:created>
  <dcterms:modified xsi:type="dcterms:W3CDTF">2021-11-30T08:03:00Z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0x010100D655B4A66075FA4EA30975A71E36CD12</vt:lpwstr>
  </property>
  <property fmtid="{D5CDD505-2E9C-101B-9397-08002B2CF9AE}" pid="3" name="_dlc_DocIdItemGuid">
    <vt:lpwstr>0c2c0d48-5c48-4ef4-96fa-b178144358d7</vt:lpwstr>
  </property>
  <property fmtid="{D5CDD505-2E9C-101B-9397-08002B2CF9AE}" pid="4" name="Asiasanat">
    <vt:lpwstr/>
  </property>
</Properties>
</file>